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604CB" w14:textId="77777777" w:rsidR="00C46733" w:rsidRDefault="00C46733" w:rsidP="005C2416">
      <w:pPr>
        <w:rPr>
          <w:rFonts w:cs="Microsoft Sans Serif"/>
        </w:rPr>
      </w:pPr>
    </w:p>
    <w:p w14:paraId="2092DF5A" w14:textId="77777777" w:rsidR="00547CF4" w:rsidRDefault="00547CF4" w:rsidP="005C2416">
      <w:pPr>
        <w:rPr>
          <w:rFonts w:cs="Microsoft Sans Serif"/>
        </w:rPr>
      </w:pPr>
    </w:p>
    <w:p w14:paraId="3D8F400F" w14:textId="77777777" w:rsidR="001F2011" w:rsidRPr="00D92F41" w:rsidRDefault="001F2011" w:rsidP="005C2416">
      <w:pPr>
        <w:rPr>
          <w:rFonts w:cs="Microsoft Sans Serif"/>
        </w:rPr>
      </w:pPr>
    </w:p>
    <w:p w14:paraId="3B995A6A" w14:textId="77777777" w:rsidR="001F2011" w:rsidRPr="00D92F41" w:rsidRDefault="0087060C" w:rsidP="00700F69">
      <w:pPr>
        <w:spacing w:line="276" w:lineRule="auto"/>
        <w:rPr>
          <w:rFonts w:cs="Microsoft Sans Serif"/>
          <w:sz w:val="20"/>
        </w:rPr>
      </w:pPr>
      <w:r w:rsidRPr="00D92F41">
        <w:rPr>
          <w:rFonts w:cs="Microsoft Sans Serif"/>
          <w:noProof/>
        </w:rPr>
        <mc:AlternateContent>
          <mc:Choice Requires="wps">
            <w:drawing>
              <wp:anchor distT="0" distB="0" distL="114300" distR="114300" simplePos="0" relativeHeight="251659264" behindDoc="0" locked="0" layoutInCell="1" allowOverlap="1" wp14:anchorId="5D17B7BF" wp14:editId="71F10708">
                <wp:simplePos x="0" y="0"/>
                <wp:positionH relativeFrom="column">
                  <wp:posOffset>3490595</wp:posOffset>
                </wp:positionH>
                <wp:positionV relativeFrom="paragraph">
                  <wp:posOffset>25400</wp:posOffset>
                </wp:positionV>
                <wp:extent cx="2170430" cy="771525"/>
                <wp:effectExtent l="0" t="0" r="1270" b="9525"/>
                <wp:wrapNone/>
                <wp:docPr id="1" name="Rechteck 1"/>
                <wp:cNvGraphicFramePr/>
                <a:graphic xmlns:a="http://schemas.openxmlformats.org/drawingml/2006/main">
                  <a:graphicData uri="http://schemas.microsoft.com/office/word/2010/wordprocessingShape">
                    <wps:wsp>
                      <wps:cNvSpPr/>
                      <wps:spPr>
                        <a:xfrm>
                          <a:off x="0" y="0"/>
                          <a:ext cx="2170430" cy="771525"/>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F4B45D" w14:textId="77777777" w:rsidR="001B1D32" w:rsidRPr="00C46733" w:rsidRDefault="001B1D32" w:rsidP="00876D0B">
                            <w:pPr>
                              <w:ind w:right="-172"/>
                              <w:rPr>
                                <w:b/>
                                <w:color w:val="000000" w:themeColor="text1"/>
                                <w:sz w:val="18"/>
                                <w:szCs w:val="18"/>
                              </w:rPr>
                            </w:pPr>
                            <w:r w:rsidRPr="00C46733">
                              <w:rPr>
                                <w:b/>
                                <w:color w:val="000000" w:themeColor="text1"/>
                                <w:sz w:val="18"/>
                                <w:szCs w:val="18"/>
                              </w:rPr>
                              <w:t xml:space="preserve">Eingangsvermerk </w:t>
                            </w:r>
                          </w:p>
                          <w:p w14:paraId="72B82800" w14:textId="77777777" w:rsidR="001B1D32" w:rsidRPr="000160C9" w:rsidRDefault="001B1D32" w:rsidP="00876D0B">
                            <w:pPr>
                              <w:ind w:right="-172"/>
                              <w:rPr>
                                <w:color w:val="000000" w:themeColor="text1"/>
                                <w:sz w:val="18"/>
                                <w:szCs w:val="18"/>
                              </w:rPr>
                            </w:pPr>
                            <w:r>
                              <w:rPr>
                                <w:color w:val="000000" w:themeColor="text1"/>
                                <w:sz w:val="18"/>
                                <w:szCs w:val="18"/>
                              </w:rPr>
                              <w:t>(nur von der Behörde auszufüllen)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7B7BF" id="Rechteck 1" o:spid="_x0000_s1026" style="position:absolute;margin-left:274.85pt;margin-top:2pt;width:170.9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" fillcolor="#d8d8d8 [2732]" stroked="f" strokeweight="2pt">
                <v:textbox>
                  <w:txbxContent>
                    <w:p w14:paraId="1CF4B45D" w14:textId="77777777" w:rsidR="001B1D32" w:rsidRPr="00C46733" w:rsidRDefault="001B1D32" w:rsidP="00876D0B">
                      <w:pPr>
                        <w:ind w:right="-172"/>
                        <w:rPr>
                          <w:b/>
                          <w:color w:val="000000" w:themeColor="text1"/>
                          <w:sz w:val="18"/>
                          <w:szCs w:val="18"/>
                        </w:rPr>
                      </w:pPr>
                      <w:r w:rsidRPr="00C46733">
                        <w:rPr>
                          <w:b/>
                          <w:color w:val="000000" w:themeColor="text1"/>
                          <w:sz w:val="18"/>
                          <w:szCs w:val="18"/>
                        </w:rPr>
                        <w:t xml:space="preserve">Eingangsvermerk </w:t>
                      </w:r>
                    </w:p>
                    <w:p w14:paraId="72B82800" w14:textId="77777777" w:rsidR="001B1D32" w:rsidRPr="000160C9" w:rsidRDefault="001B1D32" w:rsidP="00876D0B">
                      <w:pPr>
                        <w:ind w:right="-172"/>
                        <w:rPr>
                          <w:color w:val="000000" w:themeColor="text1"/>
                          <w:sz w:val="18"/>
                          <w:szCs w:val="18"/>
                        </w:rPr>
                      </w:pPr>
                      <w:r>
                        <w:rPr>
                          <w:color w:val="000000" w:themeColor="text1"/>
                          <w:sz w:val="18"/>
                          <w:szCs w:val="18"/>
                        </w:rPr>
                        <w:t>(nur von der Behörde auszufüllen)</w:t>
                      </w:r>
                    </w:p>
                  </w:txbxContent>
                </v:textbox>
              </v:rect>
            </w:pict>
          </mc:Fallback>
        </mc:AlternateContent>
      </w:r>
      <w:r w:rsidR="001F2011" w:rsidRPr="00D92F41">
        <w:rPr>
          <w:rFonts w:cs="Microsoft Sans Serif"/>
          <w:sz w:val="20"/>
        </w:rPr>
        <w:t>Landeshauptstadt Wiesbaden</w:t>
      </w:r>
    </w:p>
    <w:p w14:paraId="052E5B9E" w14:textId="77777777" w:rsidR="001F2011" w:rsidRPr="00D92F41" w:rsidRDefault="001F2011" w:rsidP="00700F69">
      <w:pPr>
        <w:spacing w:line="276" w:lineRule="auto"/>
        <w:rPr>
          <w:rFonts w:cs="Microsoft Sans Serif"/>
          <w:sz w:val="20"/>
        </w:rPr>
      </w:pPr>
      <w:r w:rsidRPr="00D92F41">
        <w:rPr>
          <w:rFonts w:cs="Microsoft Sans Serif"/>
          <w:sz w:val="20"/>
        </w:rPr>
        <w:t>– Ordnungsamt –</w:t>
      </w:r>
    </w:p>
    <w:p w14:paraId="5E7D7E55" w14:textId="77777777" w:rsidR="001F2011" w:rsidRPr="00D92F41" w:rsidRDefault="00A36A48" w:rsidP="00700F69">
      <w:pPr>
        <w:spacing w:line="276" w:lineRule="auto"/>
        <w:rPr>
          <w:rFonts w:cs="Microsoft Sans Serif"/>
          <w:sz w:val="20"/>
        </w:rPr>
      </w:pPr>
      <w:r>
        <w:rPr>
          <w:rFonts w:cs="Microsoft Sans Serif"/>
          <w:sz w:val="20"/>
        </w:rPr>
        <w:t>Ordnungswesen</w:t>
      </w:r>
    </w:p>
    <w:p w14:paraId="0F647D17" w14:textId="498AFC49" w:rsidR="001F2011" w:rsidRPr="00D92F41" w:rsidRDefault="00421E38" w:rsidP="00700F69">
      <w:pPr>
        <w:spacing w:line="276" w:lineRule="auto"/>
        <w:rPr>
          <w:rFonts w:cs="Microsoft Sans Serif"/>
          <w:sz w:val="20"/>
        </w:rPr>
      </w:pPr>
      <w:r>
        <w:rPr>
          <w:rFonts w:cs="Microsoft Sans Serif"/>
          <w:sz w:val="20"/>
        </w:rPr>
        <w:t>Stielstraße 3</w:t>
      </w:r>
    </w:p>
    <w:p w14:paraId="1D1F98A6" w14:textId="7EE419A7" w:rsidR="001F2011" w:rsidRPr="00D92F41" w:rsidRDefault="001F2011" w:rsidP="00700F69">
      <w:pPr>
        <w:spacing w:line="276" w:lineRule="auto"/>
        <w:rPr>
          <w:rFonts w:cs="Microsoft Sans Serif"/>
          <w:sz w:val="20"/>
        </w:rPr>
      </w:pPr>
      <w:r w:rsidRPr="00D92F41">
        <w:rPr>
          <w:rFonts w:cs="Microsoft Sans Serif"/>
          <w:sz w:val="20"/>
        </w:rPr>
        <w:t>65</w:t>
      </w:r>
      <w:r w:rsidR="00421E38">
        <w:rPr>
          <w:rFonts w:cs="Microsoft Sans Serif"/>
          <w:sz w:val="20"/>
        </w:rPr>
        <w:t>201</w:t>
      </w:r>
      <w:r w:rsidRPr="00D92F41">
        <w:rPr>
          <w:rFonts w:cs="Microsoft Sans Serif"/>
          <w:sz w:val="20"/>
        </w:rPr>
        <w:t xml:space="preserve"> Wiesbaden </w:t>
      </w:r>
    </w:p>
    <w:p w14:paraId="602FE21B" w14:textId="77777777" w:rsidR="001F2011" w:rsidRPr="00D92F41" w:rsidRDefault="001F2011" w:rsidP="005C2416">
      <w:pPr>
        <w:rPr>
          <w:rFonts w:cs="Microsoft Sans Serif"/>
        </w:rPr>
      </w:pPr>
    </w:p>
    <w:p w14:paraId="280222CA" w14:textId="77777777" w:rsidR="001F2011" w:rsidRDefault="001F2011" w:rsidP="005C2416">
      <w:pPr>
        <w:rPr>
          <w:rFonts w:cs="Microsoft Sans Serif"/>
        </w:rPr>
      </w:pPr>
    </w:p>
    <w:p w14:paraId="74FD7852" w14:textId="77777777" w:rsidR="00547CF4" w:rsidRPr="00D92F41" w:rsidRDefault="00547CF4" w:rsidP="005C2416">
      <w:pPr>
        <w:rPr>
          <w:rFonts w:cs="Microsoft Sans Serif"/>
        </w:rPr>
      </w:pPr>
    </w:p>
    <w:p w14:paraId="3AFDD2EE" w14:textId="77777777" w:rsidR="000160C9" w:rsidRDefault="000160C9" w:rsidP="00EF5461">
      <w:pPr>
        <w:jc w:val="center"/>
        <w:rPr>
          <w:rFonts w:cs="Microsoft Sans Serif"/>
          <w:b/>
          <w:sz w:val="24"/>
          <w:szCs w:val="24"/>
        </w:rPr>
      </w:pPr>
      <w:r w:rsidRPr="00E732B4">
        <w:rPr>
          <w:rFonts w:cs="Microsoft Sans Serif"/>
          <w:b/>
          <w:sz w:val="24"/>
          <w:szCs w:val="24"/>
        </w:rPr>
        <w:t>Antrag auf Erteilung einer Erlaubnis nach § 12 Prost</w:t>
      </w:r>
      <w:r w:rsidR="001B1D32">
        <w:rPr>
          <w:rFonts w:cs="Microsoft Sans Serif"/>
          <w:b/>
          <w:sz w:val="24"/>
          <w:szCs w:val="24"/>
        </w:rPr>
        <w:t>ituiertenschutzgesetz</w:t>
      </w:r>
      <w:r w:rsidRPr="00E732B4">
        <w:rPr>
          <w:rFonts w:cs="Microsoft Sans Serif"/>
          <w:b/>
          <w:sz w:val="24"/>
          <w:szCs w:val="24"/>
        </w:rPr>
        <w:t xml:space="preserve"> für</w:t>
      </w:r>
    </w:p>
    <w:p w14:paraId="3691D917" w14:textId="77777777" w:rsidR="00982A80" w:rsidRDefault="00982A80" w:rsidP="00EF5461">
      <w:pPr>
        <w:jc w:val="center"/>
        <w:rPr>
          <w:rFonts w:cs="Microsoft Sans Serif"/>
          <w:b/>
          <w:sz w:val="24"/>
          <w:szCs w:val="24"/>
        </w:rPr>
      </w:pPr>
    </w:p>
    <w:p w14:paraId="14421F06" w14:textId="77777777" w:rsidR="000160C9" w:rsidRPr="00D92F41" w:rsidRDefault="005539A9" w:rsidP="00EF5461">
      <w:pPr>
        <w:tabs>
          <w:tab w:val="left" w:pos="434"/>
        </w:tabs>
        <w:rPr>
          <w:rFonts w:cs="Microsoft Sans Serif"/>
          <w:sz w:val="20"/>
        </w:rPr>
      </w:pPr>
      <w:sdt>
        <w:sdtPr>
          <w:rPr>
            <w:rStyle w:val="Formatvorlage1"/>
            <w:rFonts w:cs="Microsoft Sans Serif"/>
            <w:sz w:val="22"/>
            <w:szCs w:val="22"/>
          </w:rPr>
          <w:id w:val="-786891158"/>
          <w:lock w:val="sdtLocked"/>
          <w14:checkbox>
            <w14:checked w14:val="0"/>
            <w14:checkedState w14:val="2612" w14:font="MS Gothic"/>
            <w14:uncheckedState w14:val="2610" w14:font="MS Gothic"/>
          </w14:checkbox>
        </w:sdtPr>
        <w:sdtEndPr>
          <w:rPr>
            <w:rStyle w:val="Formatvorlage1"/>
          </w:rPr>
        </w:sdtEndPr>
        <w:sdtContent>
          <w:r w:rsidR="00F45428">
            <w:rPr>
              <w:rStyle w:val="Formatvorlage1"/>
              <w:rFonts w:ascii="MS Gothic" w:eastAsia="MS Gothic" w:hAnsi="MS Gothic" w:cs="Microsoft Sans Serif" w:hint="eastAsia"/>
              <w:sz w:val="22"/>
              <w:szCs w:val="22"/>
            </w:rPr>
            <w:t>☐</w:t>
          </w:r>
        </w:sdtContent>
      </w:sdt>
      <w:r w:rsidR="00EF5461" w:rsidRPr="00D92F41">
        <w:rPr>
          <w:rStyle w:val="Formatvorlage1"/>
          <w:rFonts w:cs="Microsoft Sans Serif"/>
          <w:sz w:val="20"/>
        </w:rPr>
        <w:tab/>
        <w:t>das Ausüben eines Prostitutionsgewerbes gem. § 2 Abs. 3 Nr. 1 ProstSchG</w:t>
      </w:r>
    </w:p>
    <w:p w14:paraId="47ACF096" w14:textId="77777777" w:rsidR="00EF5461" w:rsidRPr="00D92F41" w:rsidRDefault="005539A9" w:rsidP="00EF5461">
      <w:pPr>
        <w:tabs>
          <w:tab w:val="left" w:pos="426"/>
        </w:tabs>
        <w:rPr>
          <w:rFonts w:cs="Microsoft Sans Serif"/>
          <w:sz w:val="20"/>
        </w:rPr>
      </w:pPr>
      <w:sdt>
        <w:sdtPr>
          <w:rPr>
            <w:rStyle w:val="Formatvorlage1"/>
            <w:rFonts w:cs="Microsoft Sans Serif"/>
            <w:sz w:val="22"/>
            <w:szCs w:val="22"/>
          </w:rPr>
          <w:id w:val="-1916012122"/>
          <w14:checkbox>
            <w14:checked w14:val="0"/>
            <w14:checkedState w14:val="2612" w14:font="MS Gothic"/>
            <w14:uncheckedState w14:val="2610" w14:font="MS Gothic"/>
          </w14:checkbox>
        </w:sdtPr>
        <w:sdtEndPr>
          <w:rPr>
            <w:rStyle w:val="Formatvorlage1"/>
          </w:rPr>
        </w:sdtEndPr>
        <w:sdtContent>
          <w:r w:rsidR="00C27353">
            <w:rPr>
              <w:rStyle w:val="Formatvorlage1"/>
              <w:rFonts w:ascii="MS Gothic" w:eastAsia="MS Gothic" w:hAnsi="MS Gothic" w:cs="Microsoft Sans Serif" w:hint="eastAsia"/>
              <w:sz w:val="22"/>
              <w:szCs w:val="22"/>
            </w:rPr>
            <w:t>☐</w:t>
          </w:r>
        </w:sdtContent>
      </w:sdt>
      <w:r w:rsidR="00EF5461" w:rsidRPr="00D92F41">
        <w:rPr>
          <w:rStyle w:val="Formatvorlage1"/>
          <w:rFonts w:cs="Microsoft Sans Serif"/>
          <w:sz w:val="20"/>
        </w:rPr>
        <w:tab/>
        <w:t>das Bereitstellen eines Prostitutionsfahrzeuges gem. § 2 Abs. 3 Nr. 2 ProstSchG</w:t>
      </w:r>
    </w:p>
    <w:p w14:paraId="5096884D" w14:textId="77777777" w:rsidR="00EF5461" w:rsidRPr="00D92F41" w:rsidRDefault="005539A9" w:rsidP="00EF5461">
      <w:pPr>
        <w:tabs>
          <w:tab w:val="left" w:pos="426"/>
        </w:tabs>
        <w:rPr>
          <w:rFonts w:cs="Microsoft Sans Serif"/>
          <w:sz w:val="20"/>
        </w:rPr>
      </w:pPr>
      <w:sdt>
        <w:sdtPr>
          <w:rPr>
            <w:rStyle w:val="Formatvorlage1"/>
            <w:rFonts w:cs="Microsoft Sans Serif"/>
            <w:sz w:val="22"/>
            <w:szCs w:val="22"/>
          </w:rPr>
          <w:id w:val="-1609118324"/>
          <w14:checkbox>
            <w14:checked w14:val="0"/>
            <w14:checkedState w14:val="2612" w14:font="MS Gothic"/>
            <w14:uncheckedState w14:val="2610" w14:font="MS Gothic"/>
          </w14:checkbox>
        </w:sdtPr>
        <w:sdtEndPr>
          <w:rPr>
            <w:rStyle w:val="Formatvorlage1"/>
          </w:rPr>
        </w:sdtEndPr>
        <w:sdtContent>
          <w:r w:rsidR="00C27353">
            <w:rPr>
              <w:rStyle w:val="Formatvorlage1"/>
              <w:rFonts w:ascii="MS Gothic" w:eastAsia="MS Gothic" w:hAnsi="MS Gothic" w:cs="Microsoft Sans Serif" w:hint="eastAsia"/>
              <w:sz w:val="22"/>
              <w:szCs w:val="22"/>
            </w:rPr>
            <w:t>☐</w:t>
          </w:r>
        </w:sdtContent>
      </w:sdt>
      <w:r w:rsidR="00EF5461" w:rsidRPr="00D92F41">
        <w:rPr>
          <w:rStyle w:val="Formatvorlage1"/>
          <w:rFonts w:cs="Microsoft Sans Serif"/>
          <w:sz w:val="20"/>
        </w:rPr>
        <w:tab/>
        <w:t xml:space="preserve">die Organisation und Durchführung von Prostitutionsveranstaltungen gem. § 2 Abs. </w:t>
      </w:r>
      <w:r w:rsidR="00EF5461" w:rsidRPr="00D92F41">
        <w:rPr>
          <w:rStyle w:val="Formatvorlage1"/>
          <w:rFonts w:cs="Microsoft Sans Serif"/>
          <w:sz w:val="20"/>
        </w:rPr>
        <w:br/>
        <w:t xml:space="preserve"> </w:t>
      </w:r>
      <w:r w:rsidR="00EF5461" w:rsidRPr="00D92F41">
        <w:rPr>
          <w:rStyle w:val="Formatvorlage1"/>
          <w:rFonts w:cs="Microsoft Sans Serif"/>
          <w:sz w:val="20"/>
        </w:rPr>
        <w:tab/>
        <w:t>3 Nr. 3 ProstSchG</w:t>
      </w:r>
    </w:p>
    <w:p w14:paraId="39F7DBB2" w14:textId="77777777" w:rsidR="00EF5461" w:rsidRPr="00D92F41" w:rsidRDefault="005539A9" w:rsidP="00EF5461">
      <w:pPr>
        <w:tabs>
          <w:tab w:val="left" w:pos="426"/>
        </w:tabs>
        <w:rPr>
          <w:rStyle w:val="Formatvorlage1"/>
          <w:rFonts w:cs="Microsoft Sans Serif"/>
          <w:sz w:val="20"/>
        </w:rPr>
      </w:pPr>
      <w:sdt>
        <w:sdtPr>
          <w:rPr>
            <w:rStyle w:val="Formatvorlage1"/>
            <w:rFonts w:cs="Microsoft Sans Serif"/>
            <w:sz w:val="22"/>
            <w:szCs w:val="22"/>
          </w:rPr>
          <w:id w:val="-585842758"/>
          <w14:checkbox>
            <w14:checked w14:val="0"/>
            <w14:checkedState w14:val="2612" w14:font="MS Gothic"/>
            <w14:uncheckedState w14:val="2610" w14:font="MS Gothic"/>
          </w14:checkbox>
        </w:sdtPr>
        <w:sdtEndPr>
          <w:rPr>
            <w:rStyle w:val="Formatvorlage1"/>
          </w:rPr>
        </w:sdtEndPr>
        <w:sdtContent>
          <w:r w:rsidR="00D92F41">
            <w:rPr>
              <w:rStyle w:val="Formatvorlage1"/>
              <w:rFonts w:ascii="MS Gothic" w:eastAsia="MS Gothic" w:hAnsi="MS Gothic" w:cs="Microsoft Sans Serif" w:hint="eastAsia"/>
              <w:sz w:val="22"/>
              <w:szCs w:val="22"/>
            </w:rPr>
            <w:t>☐</w:t>
          </w:r>
        </w:sdtContent>
      </w:sdt>
      <w:r w:rsidR="00EF5461" w:rsidRPr="00D92F41">
        <w:rPr>
          <w:rStyle w:val="Formatvorlage1"/>
          <w:rFonts w:cs="Microsoft Sans Serif"/>
          <w:sz w:val="20"/>
        </w:rPr>
        <w:tab/>
        <w:t>das Betreiben einer Prostitutionsvermittlung gem. § 2 Abs. 3 Nr. 4  ProstSchG</w:t>
      </w:r>
    </w:p>
    <w:p w14:paraId="74B420D0" w14:textId="77777777" w:rsidR="00EF5461" w:rsidRPr="00D92F41" w:rsidRDefault="00EF5461" w:rsidP="00EF5461">
      <w:pPr>
        <w:tabs>
          <w:tab w:val="left" w:pos="426"/>
        </w:tabs>
        <w:rPr>
          <w:rStyle w:val="Formatvorlage1"/>
          <w:rFonts w:cs="Microsoft Sans Serif"/>
          <w:sz w:val="20"/>
        </w:rPr>
      </w:pPr>
    </w:p>
    <w:p w14:paraId="3D5BD402" w14:textId="77777777" w:rsidR="00EF5461" w:rsidRPr="00E732B4" w:rsidRDefault="00884139" w:rsidP="00E732B4">
      <w:pPr>
        <w:pStyle w:val="Subhead"/>
        <w:rPr>
          <w:rStyle w:val="Formatvorlage1"/>
          <w:sz w:val="22"/>
        </w:rPr>
      </w:pPr>
      <w:r w:rsidRPr="00E732B4">
        <w:rPr>
          <w:rStyle w:val="Formatvorlage1"/>
          <w:sz w:val="22"/>
        </w:rPr>
        <w:t xml:space="preserve">1. </w:t>
      </w:r>
      <w:r w:rsidR="00AC5355" w:rsidRPr="00E732B4">
        <w:rPr>
          <w:rStyle w:val="Formatvorlage1"/>
          <w:sz w:val="22"/>
        </w:rPr>
        <w:t>Angaben zum Antragsteller</w:t>
      </w:r>
    </w:p>
    <w:p w14:paraId="06E121BA" w14:textId="77777777" w:rsidR="004D3455" w:rsidRPr="00D92F41" w:rsidRDefault="005539A9" w:rsidP="00EF5461">
      <w:pPr>
        <w:tabs>
          <w:tab w:val="left" w:pos="426"/>
        </w:tabs>
        <w:rPr>
          <w:rStyle w:val="Formatvorlage1"/>
          <w:rFonts w:cs="Microsoft Sans Serif"/>
          <w:sz w:val="20"/>
        </w:rPr>
      </w:pPr>
      <w:sdt>
        <w:sdtPr>
          <w:rPr>
            <w:rStyle w:val="Formatvorlage1"/>
            <w:rFonts w:cs="Microsoft Sans Serif"/>
            <w:sz w:val="22"/>
            <w:szCs w:val="22"/>
          </w:rPr>
          <w:id w:val="295725658"/>
          <w14:checkbox>
            <w14:checked w14:val="0"/>
            <w14:checkedState w14:val="2612" w14:font="MS Gothic"/>
            <w14:uncheckedState w14:val="2610" w14:font="MS Gothic"/>
          </w14:checkbox>
        </w:sdtPr>
        <w:sdtEndPr>
          <w:rPr>
            <w:rStyle w:val="Formatvorlage1"/>
          </w:rPr>
        </w:sdtEndPr>
        <w:sdtContent>
          <w:r w:rsidR="00AC5355">
            <w:rPr>
              <w:rStyle w:val="Formatvorlage1"/>
              <w:rFonts w:ascii="MS Gothic" w:eastAsia="MS Gothic" w:hAnsi="MS Gothic" w:cs="Microsoft Sans Serif" w:hint="eastAsia"/>
              <w:sz w:val="22"/>
              <w:szCs w:val="22"/>
            </w:rPr>
            <w:t>☐</w:t>
          </w:r>
        </w:sdtContent>
      </w:sdt>
      <w:r w:rsidR="004D3455" w:rsidRPr="00D92F41">
        <w:rPr>
          <w:rStyle w:val="Formatvorlage1"/>
          <w:rFonts w:cs="Microsoft Sans Serif"/>
          <w:sz w:val="20"/>
        </w:rPr>
        <w:t xml:space="preserve"> </w:t>
      </w:r>
      <w:r w:rsidR="00D92F41">
        <w:rPr>
          <w:rStyle w:val="Formatvorlage1"/>
          <w:rFonts w:cs="Microsoft Sans Serif"/>
          <w:sz w:val="20"/>
        </w:rPr>
        <w:tab/>
      </w:r>
      <w:r w:rsidR="004D3455" w:rsidRPr="00D92F41">
        <w:rPr>
          <w:rStyle w:val="Formatvorlage1"/>
          <w:rFonts w:cs="Microsoft Sans Serif"/>
          <w:sz w:val="20"/>
        </w:rPr>
        <w:t>Als Antragsteller/in</w:t>
      </w:r>
    </w:p>
    <w:p w14:paraId="05D79D9D" w14:textId="77777777" w:rsidR="004D3455" w:rsidRDefault="005539A9" w:rsidP="00926345">
      <w:pPr>
        <w:pStyle w:val="Bearbeitung"/>
        <w:rPr>
          <w:rStyle w:val="Formatvorlage1"/>
          <w:sz w:val="20"/>
        </w:rPr>
      </w:pPr>
      <w:sdt>
        <w:sdtPr>
          <w:rPr>
            <w:rStyle w:val="Formatvorlage1"/>
            <w:sz w:val="22"/>
            <w:szCs w:val="22"/>
          </w:rPr>
          <w:id w:val="1266727679"/>
          <w14:checkbox>
            <w14:checked w14:val="0"/>
            <w14:checkedState w14:val="2612" w14:font="MS Gothic"/>
            <w14:uncheckedState w14:val="2610" w14:font="MS Gothic"/>
          </w14:checkbox>
        </w:sdtPr>
        <w:sdtEndPr>
          <w:rPr>
            <w:rStyle w:val="Formatvorlage1"/>
          </w:rPr>
        </w:sdtEndPr>
        <w:sdtContent>
          <w:r w:rsidR="00AC5355">
            <w:rPr>
              <w:rStyle w:val="Formatvorlage1"/>
              <w:rFonts w:ascii="MS Gothic" w:eastAsia="MS Gothic" w:hAnsi="MS Gothic" w:hint="eastAsia"/>
              <w:sz w:val="22"/>
              <w:szCs w:val="22"/>
            </w:rPr>
            <w:t>☐</w:t>
          </w:r>
        </w:sdtContent>
      </w:sdt>
      <w:r w:rsidR="004D3455" w:rsidRPr="00D92F41">
        <w:rPr>
          <w:rStyle w:val="Formatvorlage1"/>
          <w:sz w:val="20"/>
        </w:rPr>
        <w:t xml:space="preserve"> </w:t>
      </w:r>
      <w:r w:rsidR="00D92F41">
        <w:rPr>
          <w:rStyle w:val="Formatvorlage1"/>
          <w:sz w:val="20"/>
        </w:rPr>
        <w:tab/>
      </w:r>
      <w:r w:rsidR="004D3455" w:rsidRPr="00D92F41">
        <w:rPr>
          <w:rStyle w:val="Formatvorlage1"/>
          <w:sz w:val="20"/>
        </w:rPr>
        <w:t>Als gesetzliche Vertretung der für den Antrag stellende juristische Person</w:t>
      </w:r>
    </w:p>
    <w:p w14:paraId="3BC636A0" w14:textId="77777777" w:rsidR="00AC5355" w:rsidRDefault="00AC5355" w:rsidP="00EF5461">
      <w:pPr>
        <w:tabs>
          <w:tab w:val="left" w:pos="426"/>
        </w:tabs>
        <w:rPr>
          <w:rStyle w:val="Formatvorlage1"/>
          <w:rFonts w:cs="Microsoft Sans Serif"/>
          <w:sz w:val="20"/>
        </w:rPr>
      </w:pPr>
    </w:p>
    <w:tbl>
      <w:tblPr>
        <w:tblStyle w:val="Tabellenraster"/>
        <w:tblW w:w="48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8"/>
        <w:gridCol w:w="254"/>
        <w:gridCol w:w="468"/>
        <w:gridCol w:w="280"/>
        <w:gridCol w:w="656"/>
        <w:gridCol w:w="238"/>
        <w:gridCol w:w="377"/>
        <w:gridCol w:w="282"/>
        <w:gridCol w:w="1197"/>
        <w:gridCol w:w="247"/>
        <w:gridCol w:w="575"/>
        <w:gridCol w:w="280"/>
        <w:gridCol w:w="2060"/>
      </w:tblGrid>
      <w:tr w:rsidR="00E1295F" w:rsidRPr="00D92F41" w14:paraId="2C475F45" w14:textId="77777777" w:rsidTr="00E1295F">
        <w:trPr>
          <w:trHeight w:val="340"/>
        </w:trPr>
        <w:tc>
          <w:tcPr>
            <w:tcW w:w="1534" w:type="pct"/>
            <w:gridSpan w:val="3"/>
            <w:tcMar>
              <w:left w:w="0" w:type="dxa"/>
              <w:bottom w:w="28" w:type="dxa"/>
            </w:tcMar>
            <w:vAlign w:val="bottom"/>
          </w:tcPr>
          <w:p w14:paraId="3E2A6082" w14:textId="77777777" w:rsidR="007A29E4" w:rsidRDefault="00AC5355" w:rsidP="007A29E4">
            <w:pPr>
              <w:pStyle w:val="Subhead"/>
              <w:rPr>
                <w:rStyle w:val="Formatvorlage1"/>
                <w:b w:val="0"/>
                <w:sz w:val="20"/>
              </w:rPr>
            </w:pPr>
            <w:r>
              <w:rPr>
                <w:rStyle w:val="Formatvorlage1"/>
                <w:sz w:val="20"/>
              </w:rPr>
              <w:t>Angaben zur Person</w:t>
            </w:r>
          </w:p>
          <w:p w14:paraId="7AC52088" w14:textId="77777777" w:rsidR="00906F19" w:rsidRPr="00D92F41" w:rsidRDefault="00906F19" w:rsidP="00E1295F">
            <w:pPr>
              <w:rPr>
                <w:rFonts w:cs="Microsoft Sans Serif"/>
                <w:sz w:val="20"/>
              </w:rPr>
            </w:pPr>
            <w:r w:rsidRPr="00D92F41">
              <w:rPr>
                <w:rFonts w:cs="Microsoft Sans Serif"/>
                <w:sz w:val="20"/>
              </w:rPr>
              <w:t>Name</w:t>
            </w:r>
          </w:p>
        </w:tc>
        <w:tc>
          <w:tcPr>
            <w:tcW w:w="157" w:type="pct"/>
            <w:tcMar>
              <w:bottom w:w="28" w:type="dxa"/>
            </w:tcMar>
            <w:vAlign w:val="bottom"/>
          </w:tcPr>
          <w:p w14:paraId="777E0248" w14:textId="77777777" w:rsidR="00906F19" w:rsidRPr="00D92F41" w:rsidRDefault="00906F19" w:rsidP="00E1295F">
            <w:pPr>
              <w:rPr>
                <w:rFonts w:cs="Microsoft Sans Serif"/>
                <w:sz w:val="20"/>
              </w:rPr>
            </w:pPr>
          </w:p>
        </w:tc>
        <w:tc>
          <w:tcPr>
            <w:tcW w:w="1539" w:type="pct"/>
            <w:gridSpan w:val="5"/>
            <w:tcMar>
              <w:left w:w="0" w:type="dxa"/>
              <w:bottom w:w="28" w:type="dxa"/>
            </w:tcMar>
            <w:vAlign w:val="bottom"/>
          </w:tcPr>
          <w:p w14:paraId="382A6E2E" w14:textId="77777777" w:rsidR="00906F19" w:rsidRPr="00D92F41" w:rsidRDefault="00906F19" w:rsidP="00E1295F">
            <w:pPr>
              <w:rPr>
                <w:rFonts w:cs="Microsoft Sans Serif"/>
                <w:sz w:val="20"/>
              </w:rPr>
            </w:pPr>
            <w:r w:rsidRPr="00D92F41">
              <w:rPr>
                <w:rFonts w:cs="Microsoft Sans Serif"/>
                <w:sz w:val="20"/>
              </w:rPr>
              <w:t>Vornam</w:t>
            </w:r>
            <w:r>
              <w:rPr>
                <w:rFonts w:cs="Microsoft Sans Serif"/>
                <w:sz w:val="20"/>
              </w:rPr>
              <w:t>e</w:t>
            </w:r>
          </w:p>
        </w:tc>
        <w:tc>
          <w:tcPr>
            <w:tcW w:w="138" w:type="pct"/>
            <w:tcMar>
              <w:bottom w:w="28" w:type="dxa"/>
            </w:tcMar>
            <w:vAlign w:val="bottom"/>
          </w:tcPr>
          <w:p w14:paraId="4ED1B573" w14:textId="77777777" w:rsidR="00906F19" w:rsidRPr="00D92F41" w:rsidRDefault="00906F19" w:rsidP="00E1295F">
            <w:pPr>
              <w:rPr>
                <w:rFonts w:cs="Microsoft Sans Serif"/>
                <w:sz w:val="20"/>
              </w:rPr>
            </w:pPr>
          </w:p>
        </w:tc>
        <w:tc>
          <w:tcPr>
            <w:tcW w:w="1632" w:type="pct"/>
            <w:gridSpan w:val="3"/>
            <w:tcMar>
              <w:left w:w="0" w:type="dxa"/>
              <w:bottom w:w="28" w:type="dxa"/>
            </w:tcMar>
            <w:vAlign w:val="bottom"/>
          </w:tcPr>
          <w:p w14:paraId="5E2AD557" w14:textId="77777777" w:rsidR="00906F19" w:rsidRPr="00D92F41" w:rsidRDefault="00906F19" w:rsidP="00E1295F">
            <w:pPr>
              <w:rPr>
                <w:rFonts w:cs="Microsoft Sans Serif"/>
                <w:sz w:val="20"/>
              </w:rPr>
            </w:pPr>
            <w:r w:rsidRPr="00D92F41">
              <w:rPr>
                <w:rFonts w:cs="Microsoft Sans Serif"/>
                <w:sz w:val="20"/>
              </w:rPr>
              <w:t>Ggf. Geburtsname</w:t>
            </w:r>
          </w:p>
        </w:tc>
      </w:tr>
      <w:tr w:rsidR="00BF424A" w:rsidRPr="00D92F41" w14:paraId="6CA40EAC" w14:textId="77777777" w:rsidTr="005B100A">
        <w:trPr>
          <w:trHeight w:val="340"/>
        </w:trPr>
        <w:tc>
          <w:tcPr>
            <w:tcW w:w="1534" w:type="pct"/>
            <w:gridSpan w:val="3"/>
            <w:shd w:val="clear" w:color="auto" w:fill="C2C2C2"/>
            <w:tcMar>
              <w:left w:w="0" w:type="dxa"/>
            </w:tcMar>
            <w:vAlign w:val="center"/>
          </w:tcPr>
          <w:p w14:paraId="491EACC9" w14:textId="77777777" w:rsidR="00B6398C" w:rsidRPr="00D92F41" w:rsidRDefault="0042613D" w:rsidP="0042613D">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7" w:type="pct"/>
            <w:shd w:val="clear" w:color="auto" w:fill="FFFFFF" w:themeFill="background1"/>
            <w:vAlign w:val="center"/>
          </w:tcPr>
          <w:p w14:paraId="38D7893D" w14:textId="77777777" w:rsidR="00906F19" w:rsidRPr="00D92F41" w:rsidRDefault="00906F19" w:rsidP="00926345">
            <w:pPr>
              <w:pStyle w:val="Bearbeitung"/>
            </w:pPr>
          </w:p>
        </w:tc>
        <w:tc>
          <w:tcPr>
            <w:tcW w:w="1539" w:type="pct"/>
            <w:gridSpan w:val="5"/>
            <w:shd w:val="clear" w:color="auto" w:fill="C2C2C2"/>
            <w:tcMar>
              <w:left w:w="0" w:type="dxa"/>
            </w:tcMar>
            <w:vAlign w:val="center"/>
          </w:tcPr>
          <w:p w14:paraId="3FB8CA6B"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2F3A3BDF" w14:textId="77777777" w:rsidR="00906F19" w:rsidRPr="00D92F41" w:rsidRDefault="00906F19" w:rsidP="00926345">
            <w:pPr>
              <w:pStyle w:val="Bearbeitung"/>
            </w:pPr>
          </w:p>
        </w:tc>
        <w:tc>
          <w:tcPr>
            <w:tcW w:w="1632" w:type="pct"/>
            <w:gridSpan w:val="3"/>
            <w:shd w:val="clear" w:color="auto" w:fill="C2C2C2"/>
            <w:tcMar>
              <w:left w:w="0" w:type="dxa"/>
            </w:tcMar>
            <w:vAlign w:val="center"/>
          </w:tcPr>
          <w:p w14:paraId="68179B0C"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95F" w:rsidRPr="00D92F41" w14:paraId="12960246" w14:textId="77777777" w:rsidTr="00E1295F">
        <w:trPr>
          <w:trHeight w:val="340"/>
        </w:trPr>
        <w:tc>
          <w:tcPr>
            <w:tcW w:w="1534" w:type="pct"/>
            <w:gridSpan w:val="3"/>
            <w:tcMar>
              <w:left w:w="0" w:type="dxa"/>
              <w:bottom w:w="28" w:type="dxa"/>
            </w:tcMar>
            <w:vAlign w:val="bottom"/>
          </w:tcPr>
          <w:p w14:paraId="6CD3CB3A" w14:textId="77777777" w:rsidR="00906F19" w:rsidRPr="00D92F41" w:rsidRDefault="00906F19" w:rsidP="00E1295F">
            <w:pPr>
              <w:rPr>
                <w:rStyle w:val="Formatvorlage1"/>
                <w:rFonts w:cs="Microsoft Sans Serif"/>
                <w:sz w:val="20"/>
              </w:rPr>
            </w:pPr>
            <w:r w:rsidRPr="00D92F41">
              <w:rPr>
                <w:rFonts w:cs="Microsoft Sans Serif"/>
                <w:sz w:val="20"/>
              </w:rPr>
              <w:t>Straß</w:t>
            </w:r>
            <w:r>
              <w:rPr>
                <w:rFonts w:cs="Microsoft Sans Serif"/>
                <w:sz w:val="20"/>
              </w:rPr>
              <w:t>e</w:t>
            </w:r>
          </w:p>
        </w:tc>
        <w:tc>
          <w:tcPr>
            <w:tcW w:w="157" w:type="pct"/>
            <w:tcMar>
              <w:bottom w:w="28" w:type="dxa"/>
            </w:tcMar>
            <w:vAlign w:val="bottom"/>
          </w:tcPr>
          <w:p w14:paraId="14285BE5" w14:textId="77777777" w:rsidR="00906F19" w:rsidRPr="00D92F41" w:rsidRDefault="00906F19" w:rsidP="00E1295F">
            <w:pPr>
              <w:rPr>
                <w:rFonts w:cs="Microsoft Sans Serif"/>
                <w:sz w:val="20"/>
              </w:rPr>
            </w:pPr>
          </w:p>
        </w:tc>
        <w:tc>
          <w:tcPr>
            <w:tcW w:w="367" w:type="pct"/>
            <w:tcMar>
              <w:left w:w="0" w:type="dxa"/>
              <w:bottom w:w="28" w:type="dxa"/>
            </w:tcMar>
            <w:vAlign w:val="bottom"/>
          </w:tcPr>
          <w:p w14:paraId="6B5A225A" w14:textId="77777777" w:rsidR="00906F19" w:rsidRPr="00D92F41" w:rsidRDefault="00906F19" w:rsidP="00E1295F">
            <w:pPr>
              <w:rPr>
                <w:rStyle w:val="Formatvorlage1"/>
                <w:rFonts w:cs="Microsoft Sans Serif"/>
                <w:sz w:val="20"/>
              </w:rPr>
            </w:pPr>
            <w:r w:rsidRPr="00D92F41">
              <w:rPr>
                <w:rFonts w:cs="Microsoft Sans Serif"/>
                <w:sz w:val="20"/>
              </w:rPr>
              <w:t>Nr.</w:t>
            </w:r>
          </w:p>
        </w:tc>
        <w:tc>
          <w:tcPr>
            <w:tcW w:w="133" w:type="pct"/>
            <w:tcMar>
              <w:bottom w:w="28" w:type="dxa"/>
            </w:tcMar>
            <w:vAlign w:val="bottom"/>
          </w:tcPr>
          <w:p w14:paraId="7BE4BF71" w14:textId="77777777" w:rsidR="00906F19" w:rsidRPr="00D92F41" w:rsidRDefault="00906F19" w:rsidP="00E1295F">
            <w:pPr>
              <w:rPr>
                <w:rFonts w:cs="Microsoft Sans Serif"/>
                <w:sz w:val="20"/>
              </w:rPr>
            </w:pPr>
          </w:p>
        </w:tc>
        <w:tc>
          <w:tcPr>
            <w:tcW w:w="1039" w:type="pct"/>
            <w:gridSpan w:val="3"/>
            <w:tcMar>
              <w:left w:w="0" w:type="dxa"/>
              <w:bottom w:w="28" w:type="dxa"/>
            </w:tcMar>
            <w:vAlign w:val="bottom"/>
          </w:tcPr>
          <w:p w14:paraId="11914FDC" w14:textId="77777777" w:rsidR="00906F19" w:rsidRPr="00D92F41" w:rsidRDefault="00906F19" w:rsidP="00E1295F">
            <w:pPr>
              <w:rPr>
                <w:rFonts w:cs="Microsoft Sans Serif"/>
                <w:sz w:val="20"/>
              </w:rPr>
            </w:pPr>
            <w:r w:rsidRPr="00D92F41">
              <w:rPr>
                <w:rFonts w:cs="Microsoft Sans Serif"/>
                <w:sz w:val="20"/>
              </w:rPr>
              <w:t>PLZ</w:t>
            </w:r>
          </w:p>
        </w:tc>
        <w:tc>
          <w:tcPr>
            <w:tcW w:w="138" w:type="pct"/>
            <w:tcMar>
              <w:bottom w:w="28" w:type="dxa"/>
            </w:tcMar>
            <w:vAlign w:val="bottom"/>
          </w:tcPr>
          <w:p w14:paraId="0EB15D80" w14:textId="77777777" w:rsidR="00906F19" w:rsidRPr="00BF424A" w:rsidRDefault="00906F19" w:rsidP="00E1295F">
            <w:pPr>
              <w:rPr>
                <w:rFonts w:cs="Microsoft Sans Serif"/>
                <w:sz w:val="20"/>
              </w:rPr>
            </w:pPr>
          </w:p>
        </w:tc>
        <w:tc>
          <w:tcPr>
            <w:tcW w:w="1632" w:type="pct"/>
            <w:gridSpan w:val="3"/>
            <w:tcMar>
              <w:left w:w="0" w:type="dxa"/>
              <w:bottom w:w="28" w:type="dxa"/>
            </w:tcMar>
            <w:vAlign w:val="bottom"/>
          </w:tcPr>
          <w:p w14:paraId="455CC247" w14:textId="77777777" w:rsidR="00906F19" w:rsidRPr="00D92F41" w:rsidRDefault="00906F19" w:rsidP="00E1295F">
            <w:pPr>
              <w:rPr>
                <w:rStyle w:val="Formatvorlage1"/>
                <w:rFonts w:cs="Microsoft Sans Serif"/>
                <w:sz w:val="20"/>
              </w:rPr>
            </w:pPr>
            <w:r w:rsidRPr="00D92F41">
              <w:rPr>
                <w:rFonts w:cs="Microsoft Sans Serif"/>
                <w:sz w:val="20"/>
              </w:rPr>
              <w:t>Wohnort</w:t>
            </w:r>
          </w:p>
        </w:tc>
      </w:tr>
      <w:tr w:rsidR="00926345" w:rsidRPr="00D92F41" w14:paraId="6025A899" w14:textId="77777777" w:rsidTr="00B6398C">
        <w:trPr>
          <w:trHeight w:val="340"/>
        </w:trPr>
        <w:tc>
          <w:tcPr>
            <w:tcW w:w="1534" w:type="pct"/>
            <w:gridSpan w:val="3"/>
            <w:shd w:val="clear" w:color="auto" w:fill="C2C2C2"/>
            <w:tcMar>
              <w:left w:w="0" w:type="dxa"/>
            </w:tcMar>
            <w:vAlign w:val="center"/>
          </w:tcPr>
          <w:p w14:paraId="1FE20129"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7" w:type="pct"/>
            <w:shd w:val="clear" w:color="auto" w:fill="FFFFFF" w:themeFill="background1"/>
            <w:vAlign w:val="center"/>
          </w:tcPr>
          <w:p w14:paraId="3C53518B" w14:textId="77777777" w:rsidR="00906F19" w:rsidRPr="00D92F41" w:rsidRDefault="00906F19" w:rsidP="00926345">
            <w:pPr>
              <w:pStyle w:val="Bearbeitung"/>
            </w:pPr>
          </w:p>
        </w:tc>
        <w:tc>
          <w:tcPr>
            <w:tcW w:w="367" w:type="pct"/>
            <w:shd w:val="clear" w:color="auto" w:fill="C2C2C2"/>
            <w:tcMar>
              <w:left w:w="0" w:type="dxa"/>
            </w:tcMar>
            <w:vAlign w:val="center"/>
          </w:tcPr>
          <w:p w14:paraId="636C1E8E"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3" w:type="pct"/>
            <w:shd w:val="clear" w:color="auto" w:fill="FFFFFF" w:themeFill="background1"/>
            <w:vAlign w:val="center"/>
          </w:tcPr>
          <w:p w14:paraId="45DD1E5A" w14:textId="77777777" w:rsidR="00906F19" w:rsidRPr="00D92F41" w:rsidRDefault="00906F19" w:rsidP="00926345">
            <w:pPr>
              <w:pStyle w:val="Bearbeitung"/>
            </w:pPr>
          </w:p>
        </w:tc>
        <w:tc>
          <w:tcPr>
            <w:tcW w:w="1039" w:type="pct"/>
            <w:gridSpan w:val="3"/>
            <w:shd w:val="clear" w:color="auto" w:fill="C2C2C2"/>
            <w:tcMar>
              <w:left w:w="0" w:type="dxa"/>
            </w:tcMar>
            <w:vAlign w:val="center"/>
          </w:tcPr>
          <w:p w14:paraId="4EE24AB2"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5A586CFF" w14:textId="77777777" w:rsidR="00906F19" w:rsidRPr="00BF424A" w:rsidRDefault="00906F19" w:rsidP="00926345">
            <w:pPr>
              <w:pStyle w:val="Bearbeitung"/>
            </w:pPr>
          </w:p>
        </w:tc>
        <w:tc>
          <w:tcPr>
            <w:tcW w:w="1632" w:type="pct"/>
            <w:gridSpan w:val="3"/>
            <w:shd w:val="clear" w:color="auto" w:fill="C2C2C2"/>
            <w:tcMar>
              <w:left w:w="0" w:type="dxa"/>
            </w:tcMar>
            <w:vAlign w:val="center"/>
          </w:tcPr>
          <w:p w14:paraId="0D5A66C7"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95F" w:rsidRPr="00D92F41" w14:paraId="5DFD0534" w14:textId="77777777" w:rsidTr="00E1295F">
        <w:trPr>
          <w:trHeight w:val="340"/>
        </w:trPr>
        <w:tc>
          <w:tcPr>
            <w:tcW w:w="1534" w:type="pct"/>
            <w:gridSpan w:val="3"/>
            <w:tcMar>
              <w:left w:w="0" w:type="dxa"/>
              <w:bottom w:w="28" w:type="dxa"/>
            </w:tcMar>
            <w:vAlign w:val="bottom"/>
          </w:tcPr>
          <w:p w14:paraId="1FC1DA4A" w14:textId="77777777" w:rsidR="00906F19" w:rsidRPr="00D92F41" w:rsidRDefault="00906F19" w:rsidP="00E1295F">
            <w:pPr>
              <w:rPr>
                <w:rFonts w:cs="Microsoft Sans Serif"/>
                <w:sz w:val="20"/>
              </w:rPr>
            </w:pPr>
            <w:r w:rsidRPr="00D92F41">
              <w:rPr>
                <w:rFonts w:cs="Microsoft Sans Serif"/>
                <w:sz w:val="20"/>
              </w:rPr>
              <w:t>Geburtsdatum (TT.MM.JJJJ)</w:t>
            </w:r>
          </w:p>
        </w:tc>
        <w:tc>
          <w:tcPr>
            <w:tcW w:w="157" w:type="pct"/>
            <w:tcMar>
              <w:bottom w:w="28" w:type="dxa"/>
            </w:tcMar>
            <w:vAlign w:val="bottom"/>
          </w:tcPr>
          <w:p w14:paraId="6AE00127" w14:textId="77777777" w:rsidR="00906F19" w:rsidRPr="00D92F41" w:rsidRDefault="00906F19" w:rsidP="00E1295F">
            <w:pPr>
              <w:rPr>
                <w:rFonts w:cs="Microsoft Sans Serif"/>
                <w:sz w:val="20"/>
              </w:rPr>
            </w:pPr>
          </w:p>
        </w:tc>
        <w:tc>
          <w:tcPr>
            <w:tcW w:w="1539" w:type="pct"/>
            <w:gridSpan w:val="5"/>
            <w:tcMar>
              <w:left w:w="0" w:type="dxa"/>
              <w:bottom w:w="28" w:type="dxa"/>
            </w:tcMar>
            <w:vAlign w:val="bottom"/>
          </w:tcPr>
          <w:p w14:paraId="2E991ED1" w14:textId="77777777" w:rsidR="00906F19" w:rsidRPr="00D92F41" w:rsidRDefault="00906F19" w:rsidP="00E1295F">
            <w:pPr>
              <w:rPr>
                <w:rFonts w:cs="Microsoft Sans Serif"/>
                <w:sz w:val="20"/>
              </w:rPr>
            </w:pPr>
            <w:r w:rsidRPr="00D92F41">
              <w:rPr>
                <w:rFonts w:cs="Microsoft Sans Serif"/>
                <w:sz w:val="20"/>
              </w:rPr>
              <w:t>Geburtsort/-land</w:t>
            </w:r>
          </w:p>
        </w:tc>
        <w:tc>
          <w:tcPr>
            <w:tcW w:w="138" w:type="pct"/>
            <w:tcMar>
              <w:bottom w:w="28" w:type="dxa"/>
            </w:tcMar>
            <w:vAlign w:val="bottom"/>
          </w:tcPr>
          <w:p w14:paraId="43401643" w14:textId="77777777" w:rsidR="00906F19" w:rsidRPr="00D92F41" w:rsidRDefault="00906F19" w:rsidP="00E1295F">
            <w:pPr>
              <w:rPr>
                <w:rFonts w:cs="Microsoft Sans Serif"/>
                <w:sz w:val="20"/>
              </w:rPr>
            </w:pPr>
          </w:p>
        </w:tc>
        <w:tc>
          <w:tcPr>
            <w:tcW w:w="1632" w:type="pct"/>
            <w:gridSpan w:val="3"/>
            <w:tcMar>
              <w:left w:w="0" w:type="dxa"/>
              <w:bottom w:w="28" w:type="dxa"/>
            </w:tcMar>
            <w:vAlign w:val="bottom"/>
          </w:tcPr>
          <w:p w14:paraId="0CA2D61E" w14:textId="77777777" w:rsidR="00906F19" w:rsidRPr="00D92F41" w:rsidRDefault="00906F19" w:rsidP="00E1295F">
            <w:pPr>
              <w:rPr>
                <w:rFonts w:cs="Microsoft Sans Serif"/>
                <w:sz w:val="20"/>
              </w:rPr>
            </w:pPr>
            <w:r w:rsidRPr="00D92F41">
              <w:rPr>
                <w:rFonts w:cs="Microsoft Sans Serif"/>
                <w:sz w:val="20"/>
              </w:rPr>
              <w:t>Staatsangehörigkeit/en</w:t>
            </w:r>
          </w:p>
        </w:tc>
      </w:tr>
      <w:tr w:rsidR="00BF424A" w:rsidRPr="00D92F41" w14:paraId="67400C6E" w14:textId="77777777" w:rsidTr="00B6398C">
        <w:trPr>
          <w:trHeight w:val="340"/>
        </w:trPr>
        <w:tc>
          <w:tcPr>
            <w:tcW w:w="1534" w:type="pct"/>
            <w:gridSpan w:val="3"/>
            <w:shd w:val="clear" w:color="auto" w:fill="C2C2C2"/>
            <w:tcMar>
              <w:left w:w="0" w:type="dxa"/>
            </w:tcMar>
            <w:vAlign w:val="center"/>
          </w:tcPr>
          <w:p w14:paraId="4EBD8098"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7" w:type="pct"/>
            <w:shd w:val="clear" w:color="auto" w:fill="FFFFFF" w:themeFill="background1"/>
            <w:vAlign w:val="center"/>
          </w:tcPr>
          <w:p w14:paraId="56FB25DA" w14:textId="77777777" w:rsidR="00906F19" w:rsidRPr="00D92F41" w:rsidRDefault="00906F19" w:rsidP="00E1295F">
            <w:pPr>
              <w:rPr>
                <w:rFonts w:cs="Microsoft Sans Serif"/>
                <w:sz w:val="20"/>
              </w:rPr>
            </w:pPr>
          </w:p>
        </w:tc>
        <w:tc>
          <w:tcPr>
            <w:tcW w:w="1539" w:type="pct"/>
            <w:gridSpan w:val="5"/>
            <w:shd w:val="clear" w:color="auto" w:fill="C2C2C2"/>
            <w:tcMar>
              <w:left w:w="0" w:type="dxa"/>
            </w:tcMar>
            <w:vAlign w:val="center"/>
          </w:tcPr>
          <w:p w14:paraId="7BE805D7"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0F350DA8" w14:textId="77777777" w:rsidR="00906F19" w:rsidRPr="00D92F41" w:rsidRDefault="00906F19" w:rsidP="00E1295F">
            <w:pPr>
              <w:rPr>
                <w:rFonts w:cs="Microsoft Sans Serif"/>
                <w:sz w:val="20"/>
              </w:rPr>
            </w:pPr>
          </w:p>
        </w:tc>
        <w:tc>
          <w:tcPr>
            <w:tcW w:w="1632" w:type="pct"/>
            <w:gridSpan w:val="3"/>
            <w:shd w:val="clear" w:color="auto" w:fill="C2C2C2"/>
            <w:tcMar>
              <w:left w:w="0" w:type="dxa"/>
            </w:tcMar>
            <w:vAlign w:val="center"/>
          </w:tcPr>
          <w:p w14:paraId="0159A5F3"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95F" w:rsidRPr="00D92F41" w14:paraId="0606E7B5" w14:textId="77777777" w:rsidTr="00E1295F">
        <w:trPr>
          <w:trHeight w:val="340"/>
        </w:trPr>
        <w:tc>
          <w:tcPr>
            <w:tcW w:w="1130" w:type="pct"/>
            <w:tcMar>
              <w:left w:w="0" w:type="dxa"/>
              <w:bottom w:w="28" w:type="dxa"/>
            </w:tcMar>
            <w:vAlign w:val="bottom"/>
          </w:tcPr>
          <w:p w14:paraId="1F29B7CC" w14:textId="77777777" w:rsidR="00906F19" w:rsidRPr="00D92F41" w:rsidRDefault="00906F19" w:rsidP="00E1295F">
            <w:pPr>
              <w:rPr>
                <w:rStyle w:val="Formatvorlage1"/>
                <w:rFonts w:cs="Microsoft Sans Serif"/>
                <w:sz w:val="20"/>
              </w:rPr>
            </w:pPr>
            <w:r w:rsidRPr="00D92F41">
              <w:rPr>
                <w:rFonts w:cs="Microsoft Sans Serif"/>
                <w:sz w:val="20"/>
              </w:rPr>
              <w:t>Telefon</w:t>
            </w:r>
          </w:p>
        </w:tc>
        <w:tc>
          <w:tcPr>
            <w:tcW w:w="142" w:type="pct"/>
            <w:tcMar>
              <w:bottom w:w="28" w:type="dxa"/>
            </w:tcMar>
            <w:vAlign w:val="bottom"/>
          </w:tcPr>
          <w:p w14:paraId="1E7CD844" w14:textId="77777777" w:rsidR="00906F19" w:rsidRPr="00D92F41" w:rsidRDefault="00906F19" w:rsidP="00E1295F">
            <w:pPr>
              <w:rPr>
                <w:rFonts w:cs="Microsoft Sans Serif"/>
                <w:sz w:val="20"/>
              </w:rPr>
            </w:pPr>
          </w:p>
        </w:tc>
        <w:tc>
          <w:tcPr>
            <w:tcW w:w="1130" w:type="pct"/>
            <w:gridSpan w:val="5"/>
            <w:tcMar>
              <w:left w:w="0" w:type="dxa"/>
              <w:bottom w:w="28" w:type="dxa"/>
            </w:tcMar>
            <w:vAlign w:val="bottom"/>
          </w:tcPr>
          <w:p w14:paraId="3681634C" w14:textId="77777777" w:rsidR="00906F19" w:rsidRPr="00D92F41" w:rsidRDefault="00906F19" w:rsidP="00E1295F">
            <w:pPr>
              <w:rPr>
                <w:rStyle w:val="Formatvorlage1"/>
                <w:rFonts w:cs="Microsoft Sans Serif"/>
                <w:sz w:val="20"/>
              </w:rPr>
            </w:pPr>
            <w:r w:rsidRPr="00D92F41">
              <w:rPr>
                <w:rFonts w:cs="Microsoft Sans Serif"/>
                <w:sz w:val="20"/>
              </w:rPr>
              <w:t>Mobil</w:t>
            </w:r>
            <w:r w:rsidR="00CC1B80">
              <w:rPr>
                <w:rFonts w:cs="Microsoft Sans Serif"/>
                <w:sz w:val="20"/>
              </w:rPr>
              <w:t>*</w:t>
            </w:r>
          </w:p>
        </w:tc>
        <w:tc>
          <w:tcPr>
            <w:tcW w:w="158" w:type="pct"/>
            <w:tcMar>
              <w:bottom w:w="28" w:type="dxa"/>
            </w:tcMar>
            <w:vAlign w:val="bottom"/>
          </w:tcPr>
          <w:p w14:paraId="1CCB3619" w14:textId="77777777" w:rsidR="00906F19" w:rsidRPr="00D92F41" w:rsidRDefault="00906F19" w:rsidP="00E1295F">
            <w:pPr>
              <w:rPr>
                <w:rFonts w:cs="Microsoft Sans Serif"/>
                <w:sz w:val="20"/>
              </w:rPr>
            </w:pPr>
          </w:p>
        </w:tc>
        <w:tc>
          <w:tcPr>
            <w:tcW w:w="1130" w:type="pct"/>
            <w:gridSpan w:val="3"/>
            <w:tcMar>
              <w:left w:w="0" w:type="dxa"/>
              <w:bottom w:w="28" w:type="dxa"/>
            </w:tcMar>
            <w:vAlign w:val="bottom"/>
          </w:tcPr>
          <w:p w14:paraId="3AE72E9B" w14:textId="77777777" w:rsidR="00906F19" w:rsidRPr="00D92F41" w:rsidRDefault="00906F19" w:rsidP="00E1295F">
            <w:pPr>
              <w:rPr>
                <w:rFonts w:cs="Microsoft Sans Serif"/>
                <w:sz w:val="20"/>
              </w:rPr>
            </w:pPr>
            <w:r w:rsidRPr="00D92F41">
              <w:rPr>
                <w:rFonts w:cs="Microsoft Sans Serif"/>
                <w:sz w:val="20"/>
              </w:rPr>
              <w:t>Fax</w:t>
            </w:r>
            <w:r w:rsidR="00CC1B80">
              <w:rPr>
                <w:rFonts w:cs="Microsoft Sans Serif"/>
                <w:sz w:val="20"/>
              </w:rPr>
              <w:t>*</w:t>
            </w:r>
          </w:p>
        </w:tc>
        <w:tc>
          <w:tcPr>
            <w:tcW w:w="157" w:type="pct"/>
            <w:tcMar>
              <w:bottom w:w="28" w:type="dxa"/>
            </w:tcMar>
            <w:vAlign w:val="bottom"/>
          </w:tcPr>
          <w:p w14:paraId="51F3BBC3" w14:textId="77777777" w:rsidR="00906F19" w:rsidRPr="00D92F41" w:rsidRDefault="00906F19" w:rsidP="00E1295F">
            <w:pPr>
              <w:rPr>
                <w:rFonts w:cs="Microsoft Sans Serif"/>
                <w:sz w:val="20"/>
              </w:rPr>
            </w:pPr>
          </w:p>
        </w:tc>
        <w:tc>
          <w:tcPr>
            <w:tcW w:w="1153" w:type="pct"/>
            <w:tcMar>
              <w:left w:w="0" w:type="dxa"/>
              <w:bottom w:w="28" w:type="dxa"/>
            </w:tcMar>
            <w:vAlign w:val="bottom"/>
          </w:tcPr>
          <w:p w14:paraId="0E76FE4F" w14:textId="77777777" w:rsidR="00906F19" w:rsidRPr="00D92F41" w:rsidRDefault="00CC1B80" w:rsidP="00E1295F">
            <w:pPr>
              <w:rPr>
                <w:rStyle w:val="Formatvorlage1"/>
                <w:rFonts w:cs="Microsoft Sans Serif"/>
                <w:sz w:val="20"/>
              </w:rPr>
            </w:pPr>
            <w:r>
              <w:rPr>
                <w:rFonts w:cs="Microsoft Sans Serif"/>
                <w:sz w:val="20"/>
              </w:rPr>
              <w:t>E-Mail*</w:t>
            </w:r>
          </w:p>
        </w:tc>
      </w:tr>
      <w:tr w:rsidR="007A29E4" w:rsidRPr="00D92F41" w14:paraId="2C90853F" w14:textId="77777777" w:rsidTr="00B6398C">
        <w:trPr>
          <w:trHeight w:val="340"/>
        </w:trPr>
        <w:tc>
          <w:tcPr>
            <w:tcW w:w="1130" w:type="pct"/>
            <w:shd w:val="clear" w:color="auto" w:fill="C2C2C2"/>
            <w:tcMar>
              <w:left w:w="0" w:type="dxa"/>
            </w:tcMar>
            <w:vAlign w:val="center"/>
          </w:tcPr>
          <w:p w14:paraId="51F3B769"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 w:type="pct"/>
            <w:shd w:val="clear" w:color="auto" w:fill="FFFFFF" w:themeFill="background1"/>
            <w:vAlign w:val="center"/>
          </w:tcPr>
          <w:p w14:paraId="0DD01AE1" w14:textId="77777777" w:rsidR="00906F19" w:rsidRPr="00D92F41" w:rsidRDefault="00906F19" w:rsidP="00E1295F">
            <w:pPr>
              <w:rPr>
                <w:rFonts w:cs="Microsoft Sans Serif"/>
                <w:sz w:val="20"/>
              </w:rPr>
            </w:pPr>
          </w:p>
        </w:tc>
        <w:tc>
          <w:tcPr>
            <w:tcW w:w="1130" w:type="pct"/>
            <w:gridSpan w:val="5"/>
            <w:shd w:val="clear" w:color="auto" w:fill="C2C2C2"/>
            <w:tcMar>
              <w:left w:w="0" w:type="dxa"/>
            </w:tcMar>
            <w:vAlign w:val="center"/>
          </w:tcPr>
          <w:p w14:paraId="03A3D427" w14:textId="77777777" w:rsidR="00906F19" w:rsidRPr="00D92F41" w:rsidRDefault="00137115" w:rsidP="00E1295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8" w:type="pct"/>
            <w:shd w:val="clear" w:color="auto" w:fill="FFFFFF" w:themeFill="background1"/>
            <w:vAlign w:val="center"/>
          </w:tcPr>
          <w:p w14:paraId="3F0E884D" w14:textId="77777777" w:rsidR="00906F19" w:rsidRPr="00D92F41" w:rsidRDefault="00906F19" w:rsidP="00E1295F">
            <w:pPr>
              <w:rPr>
                <w:rFonts w:cs="Microsoft Sans Serif"/>
                <w:sz w:val="20"/>
              </w:rPr>
            </w:pPr>
          </w:p>
        </w:tc>
        <w:tc>
          <w:tcPr>
            <w:tcW w:w="1130" w:type="pct"/>
            <w:gridSpan w:val="3"/>
            <w:shd w:val="clear" w:color="auto" w:fill="C2C2C2"/>
            <w:tcMar>
              <w:left w:w="0" w:type="dxa"/>
            </w:tcMar>
            <w:vAlign w:val="center"/>
          </w:tcPr>
          <w:p w14:paraId="2B8FCB4A" w14:textId="77777777" w:rsidR="00906F19" w:rsidRPr="00D92F41" w:rsidRDefault="00137115" w:rsidP="00E1295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7" w:type="pct"/>
            <w:shd w:val="clear" w:color="auto" w:fill="FFFFFF" w:themeFill="background1"/>
            <w:vAlign w:val="center"/>
          </w:tcPr>
          <w:p w14:paraId="46769D24" w14:textId="77777777" w:rsidR="00906F19" w:rsidRPr="00D92F41" w:rsidRDefault="00906F19" w:rsidP="00E1295F">
            <w:pPr>
              <w:rPr>
                <w:rFonts w:cs="Microsoft Sans Serif"/>
                <w:sz w:val="20"/>
              </w:rPr>
            </w:pPr>
          </w:p>
        </w:tc>
        <w:tc>
          <w:tcPr>
            <w:tcW w:w="1153" w:type="pct"/>
            <w:shd w:val="clear" w:color="auto" w:fill="C2C2C2"/>
            <w:tcMar>
              <w:left w:w="0" w:type="dxa"/>
            </w:tcMar>
            <w:vAlign w:val="center"/>
          </w:tcPr>
          <w:p w14:paraId="4F773DF3" w14:textId="77777777" w:rsidR="00906F19" w:rsidRPr="00D92F41" w:rsidRDefault="00B6398C" w:rsidP="00E1295F">
            <w:pPr>
              <w:rPr>
                <w:rFonts w:cs="Microsoft Sans Serif"/>
                <w:sz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F547FED" w14:textId="77777777" w:rsidR="008D2E97" w:rsidRPr="00D92F41" w:rsidRDefault="008D2E97" w:rsidP="00EF5461">
      <w:pPr>
        <w:tabs>
          <w:tab w:val="left" w:pos="426"/>
        </w:tabs>
        <w:rPr>
          <w:rStyle w:val="Formatvorlage1"/>
          <w:rFonts w:cs="Microsoft Sans Serif"/>
          <w:sz w:val="20"/>
        </w:rPr>
      </w:pPr>
    </w:p>
    <w:p w14:paraId="27BC9039" w14:textId="77777777" w:rsidR="008D2E97" w:rsidRPr="00D92F41" w:rsidRDefault="008D2E97" w:rsidP="00EF5461">
      <w:pPr>
        <w:tabs>
          <w:tab w:val="left" w:pos="426"/>
        </w:tabs>
        <w:rPr>
          <w:rStyle w:val="Formatvorlage1"/>
          <w:rFonts w:cs="Microsoft Sans Serif"/>
          <w:sz w:val="20"/>
        </w:rPr>
      </w:pPr>
    </w:p>
    <w:p w14:paraId="07F5AE7B" w14:textId="77777777" w:rsidR="00EF5461" w:rsidRPr="00D92F41" w:rsidRDefault="00884139" w:rsidP="00982A80">
      <w:pPr>
        <w:spacing w:line="276" w:lineRule="auto"/>
        <w:rPr>
          <w:rFonts w:cs="Microsoft Sans Serif"/>
          <w:sz w:val="20"/>
        </w:rPr>
      </w:pPr>
      <w:r w:rsidRPr="00D92F41">
        <w:rPr>
          <w:rFonts w:cs="Microsoft Sans Serif"/>
          <w:b/>
          <w:sz w:val="20"/>
        </w:rPr>
        <w:t>Angaben zum bisherigen Aufenthaltsort</w:t>
      </w:r>
      <w:r w:rsidRPr="00D92F41">
        <w:rPr>
          <w:rFonts w:cs="Microsoft Sans Serif"/>
          <w:sz w:val="20"/>
        </w:rPr>
        <w:t xml:space="preserve"> (innerhalb der letzten 5 Jahre)</w:t>
      </w:r>
    </w:p>
    <w:tbl>
      <w:tblPr>
        <w:tblStyle w:val="Tabellenraster"/>
        <w:tblW w:w="9322" w:type="dxa"/>
        <w:tblBorders>
          <w:top w:val="none" w:sz="0" w:space="0" w:color="auto"/>
          <w:left w:val="none" w:sz="0" w:space="0" w:color="auto"/>
          <w:bottom w:val="single" w:sz="12" w:space="0" w:color="FFFFFF" w:themeColor="background1"/>
          <w:right w:val="none" w:sz="0" w:space="0" w:color="auto"/>
          <w:insideH w:val="none" w:sz="0" w:space="0" w:color="auto"/>
          <w:insideV w:val="none" w:sz="0" w:space="0" w:color="auto"/>
        </w:tblBorders>
        <w:tblLayout w:type="fixed"/>
        <w:tblLook w:val="04A0" w:firstRow="1" w:lastRow="0" w:firstColumn="1" w:lastColumn="0" w:noHBand="0" w:noVBand="1"/>
      </w:tblPr>
      <w:tblGrid>
        <w:gridCol w:w="1246"/>
        <w:gridCol w:w="1251"/>
        <w:gridCol w:w="6825"/>
      </w:tblGrid>
      <w:tr w:rsidR="00884139" w:rsidRPr="00D92F41" w14:paraId="5A2CE41B" w14:textId="77777777" w:rsidTr="00B62F43">
        <w:trPr>
          <w:trHeight w:val="340"/>
        </w:trPr>
        <w:tc>
          <w:tcPr>
            <w:tcW w:w="1246" w:type="dxa"/>
            <w:tcBorders>
              <w:bottom w:val="nil"/>
            </w:tcBorders>
            <w:vAlign w:val="center"/>
          </w:tcPr>
          <w:p w14:paraId="77335B01" w14:textId="77777777" w:rsidR="00884139" w:rsidRPr="00D92F41" w:rsidRDefault="00884139" w:rsidP="00D92F41">
            <w:pPr>
              <w:rPr>
                <w:rFonts w:cs="Microsoft Sans Serif"/>
                <w:sz w:val="20"/>
              </w:rPr>
            </w:pPr>
            <w:r w:rsidRPr="00D92F41">
              <w:rPr>
                <w:rFonts w:cs="Microsoft Sans Serif"/>
                <w:sz w:val="20"/>
              </w:rPr>
              <w:t>Von</w:t>
            </w:r>
            <w:r w:rsidR="0048184C">
              <w:rPr>
                <w:rFonts w:cs="Microsoft Sans Serif"/>
                <w:sz w:val="20"/>
              </w:rPr>
              <w:t xml:space="preserve"> (JJJJ)</w:t>
            </w:r>
          </w:p>
        </w:tc>
        <w:tc>
          <w:tcPr>
            <w:tcW w:w="1251" w:type="dxa"/>
            <w:tcBorders>
              <w:bottom w:val="nil"/>
            </w:tcBorders>
            <w:vAlign w:val="center"/>
          </w:tcPr>
          <w:p w14:paraId="083729A8" w14:textId="77777777" w:rsidR="00884139" w:rsidRPr="00D92F41" w:rsidRDefault="00884139" w:rsidP="00D92F41">
            <w:pPr>
              <w:rPr>
                <w:rFonts w:cs="Microsoft Sans Serif"/>
                <w:sz w:val="20"/>
              </w:rPr>
            </w:pPr>
            <w:r w:rsidRPr="00D92F41">
              <w:rPr>
                <w:rFonts w:cs="Microsoft Sans Serif"/>
                <w:sz w:val="20"/>
              </w:rPr>
              <w:t>Bis</w:t>
            </w:r>
            <w:r w:rsidR="0048184C">
              <w:rPr>
                <w:rFonts w:cs="Microsoft Sans Serif"/>
                <w:sz w:val="20"/>
              </w:rPr>
              <w:t xml:space="preserve"> (JJJJ)</w:t>
            </w:r>
          </w:p>
        </w:tc>
        <w:tc>
          <w:tcPr>
            <w:tcW w:w="6825" w:type="dxa"/>
            <w:tcBorders>
              <w:bottom w:val="nil"/>
            </w:tcBorders>
            <w:tcMar>
              <w:left w:w="0" w:type="dxa"/>
            </w:tcMar>
            <w:vAlign w:val="center"/>
          </w:tcPr>
          <w:p w14:paraId="4745C1E9" w14:textId="77777777" w:rsidR="00884139" w:rsidRPr="00D92F41" w:rsidRDefault="002812DC" w:rsidP="00D92F41">
            <w:pPr>
              <w:rPr>
                <w:rFonts w:cs="Microsoft Sans Serif"/>
                <w:sz w:val="20"/>
              </w:rPr>
            </w:pPr>
            <w:r w:rsidRPr="00D92F41">
              <w:rPr>
                <w:rFonts w:cs="Microsoft Sans Serif"/>
                <w:sz w:val="20"/>
              </w:rPr>
              <w:t>Aufenthaltsort (Straße, Hausnr., PLZ, Ort, Land)</w:t>
            </w:r>
          </w:p>
        </w:tc>
      </w:tr>
      <w:tr w:rsidR="00884139" w:rsidRPr="00D92F41" w14:paraId="432EBAD9" w14:textId="77777777" w:rsidTr="00B62F43">
        <w:trPr>
          <w:trHeight w:val="340"/>
        </w:trPr>
        <w:tc>
          <w:tcPr>
            <w:tcW w:w="1246" w:type="dxa"/>
            <w:tcBorders>
              <w:bottom w:val="single" w:sz="12" w:space="0" w:color="FFFFFF" w:themeColor="background1"/>
            </w:tcBorders>
            <w:shd w:val="solid" w:color="FFFFFF" w:themeColor="background1" w:fill="auto"/>
          </w:tcPr>
          <w:p w14:paraId="0737BF32" w14:textId="77777777" w:rsidR="00884139" w:rsidRPr="0048184C" w:rsidRDefault="005539A9" w:rsidP="005C2416">
            <w:pPr>
              <w:rPr>
                <w:rFonts w:cs="Microsoft Sans Serif"/>
                <w:sz w:val="20"/>
              </w:rPr>
            </w:pPr>
            <w:r>
              <w:rPr>
                <w:rFonts w:cs="Microsoft Sans Serif"/>
                <w:sz w:val="20"/>
              </w:rPr>
              <w:pict w14:anchorId="46A7A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15.75pt">
                  <v:imagedata r:id="rId9" o:title=""/>
                </v:shape>
              </w:pict>
            </w:r>
          </w:p>
        </w:tc>
        <w:tc>
          <w:tcPr>
            <w:tcW w:w="1251" w:type="dxa"/>
            <w:tcBorders>
              <w:bottom w:val="single" w:sz="12" w:space="0" w:color="FFFFFF" w:themeColor="background1"/>
            </w:tcBorders>
            <w:shd w:val="solid" w:color="FFFFFF" w:themeColor="background1" w:fill="auto"/>
          </w:tcPr>
          <w:p w14:paraId="00AE9D69" w14:textId="77777777" w:rsidR="005B100A" w:rsidRDefault="005539A9" w:rsidP="005C2416">
            <w:pPr>
              <w:rPr>
                <w:rFonts w:cs="Microsoft Sans Serif"/>
                <w:sz w:val="20"/>
              </w:rPr>
            </w:pPr>
            <w:r>
              <w:rPr>
                <w:rFonts w:cs="Microsoft Sans Serif"/>
                <w:sz w:val="20"/>
              </w:rPr>
              <w:pict w14:anchorId="28A2F30C">
                <v:shape id="_x0000_i1026" type="#_x0000_t75" style="width:51pt;height:15.75pt">
                  <v:imagedata r:id="rId9" o:title=""/>
                </v:shape>
              </w:pict>
            </w:r>
          </w:p>
        </w:tc>
        <w:tc>
          <w:tcPr>
            <w:tcW w:w="6825" w:type="dxa"/>
            <w:tcBorders>
              <w:bottom w:val="single" w:sz="12" w:space="0" w:color="FFFFFF" w:themeColor="background1"/>
            </w:tcBorders>
            <w:shd w:val="clear" w:color="auto" w:fill="C2C2C2"/>
            <w:tcMar>
              <w:left w:w="0" w:type="dxa"/>
            </w:tcMar>
            <w:vAlign w:val="center"/>
          </w:tcPr>
          <w:p w14:paraId="45D97A1E" w14:textId="77777777" w:rsidR="00884139" w:rsidRPr="0048184C" w:rsidRDefault="005B100A" w:rsidP="005B100A">
            <w:pPr>
              <w:pStyle w:val="Bearbeitung"/>
              <w:rPr>
                <w:sz w:val="18"/>
                <w:szCs w:val="18"/>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84139" w:rsidRPr="00D92F41" w14:paraId="37F36D3A" w14:textId="77777777" w:rsidTr="00B62F43">
        <w:trPr>
          <w:trHeight w:val="340"/>
        </w:trPr>
        <w:tc>
          <w:tcPr>
            <w:tcW w:w="1246" w:type="dxa"/>
            <w:tcBorders>
              <w:top w:val="single" w:sz="12" w:space="0" w:color="FFFFFF" w:themeColor="background1"/>
              <w:bottom w:val="single" w:sz="12" w:space="0" w:color="FFFFFF" w:themeColor="background1"/>
            </w:tcBorders>
          </w:tcPr>
          <w:p w14:paraId="72C2F5FD" w14:textId="77777777" w:rsidR="00884139" w:rsidRPr="00D92F41" w:rsidRDefault="005539A9" w:rsidP="005C2416">
            <w:pPr>
              <w:rPr>
                <w:rFonts w:cs="Microsoft Sans Serif"/>
                <w:sz w:val="20"/>
              </w:rPr>
            </w:pPr>
            <w:r>
              <w:rPr>
                <w:rFonts w:cs="Microsoft Sans Serif"/>
                <w:sz w:val="20"/>
              </w:rPr>
              <w:pict w14:anchorId="0E52D380">
                <v:shape id="_x0000_i1027" type="#_x0000_t75" style="width:51pt;height:15.75pt">
                  <v:imagedata r:id="rId9" o:title=""/>
                </v:shape>
              </w:pict>
            </w:r>
          </w:p>
        </w:tc>
        <w:tc>
          <w:tcPr>
            <w:tcW w:w="1251" w:type="dxa"/>
            <w:tcBorders>
              <w:top w:val="single" w:sz="12" w:space="0" w:color="FFFFFF" w:themeColor="background1"/>
              <w:bottom w:val="single" w:sz="12" w:space="0" w:color="FFFFFF" w:themeColor="background1"/>
            </w:tcBorders>
          </w:tcPr>
          <w:p w14:paraId="3C63DEFA" w14:textId="77777777" w:rsidR="00884139" w:rsidRPr="00D92F41" w:rsidRDefault="005539A9" w:rsidP="005C2416">
            <w:pPr>
              <w:rPr>
                <w:rFonts w:cs="Microsoft Sans Serif"/>
                <w:sz w:val="20"/>
              </w:rPr>
            </w:pPr>
            <w:r>
              <w:rPr>
                <w:rFonts w:cs="Microsoft Sans Serif"/>
                <w:sz w:val="20"/>
              </w:rPr>
              <w:pict w14:anchorId="1A889B90">
                <v:shape id="_x0000_i1028" type="#_x0000_t75" style="width:51pt;height:15.75pt">
                  <v:imagedata r:id="rId9" o:title=""/>
                </v:shape>
              </w:pict>
            </w:r>
          </w:p>
        </w:tc>
        <w:tc>
          <w:tcPr>
            <w:tcW w:w="6825" w:type="dxa"/>
            <w:tcBorders>
              <w:top w:val="single" w:sz="12" w:space="0" w:color="FFFFFF" w:themeColor="background1"/>
              <w:bottom w:val="single" w:sz="12" w:space="0" w:color="FFFFFF" w:themeColor="background1"/>
            </w:tcBorders>
            <w:shd w:val="clear" w:color="auto" w:fill="C2C2C2"/>
            <w:tcMar>
              <w:left w:w="0" w:type="dxa"/>
            </w:tcMar>
            <w:vAlign w:val="center"/>
          </w:tcPr>
          <w:p w14:paraId="5E6DDE3B" w14:textId="77777777" w:rsidR="00884139" w:rsidRPr="00D92F41" w:rsidRDefault="005B100A" w:rsidP="005B100A">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84139" w:rsidRPr="00D92F41" w14:paraId="67F237F6" w14:textId="77777777" w:rsidTr="00B62F43">
        <w:trPr>
          <w:trHeight w:val="340"/>
        </w:trPr>
        <w:tc>
          <w:tcPr>
            <w:tcW w:w="1246" w:type="dxa"/>
            <w:tcBorders>
              <w:top w:val="single" w:sz="12" w:space="0" w:color="FFFFFF" w:themeColor="background1"/>
              <w:bottom w:val="single" w:sz="12" w:space="0" w:color="FFFFFF" w:themeColor="background1"/>
            </w:tcBorders>
          </w:tcPr>
          <w:p w14:paraId="10B22436" w14:textId="77777777" w:rsidR="00884139" w:rsidRPr="00D92F41" w:rsidRDefault="005539A9" w:rsidP="005C2416">
            <w:pPr>
              <w:rPr>
                <w:rFonts w:cs="Microsoft Sans Serif"/>
                <w:sz w:val="20"/>
              </w:rPr>
            </w:pPr>
            <w:r>
              <w:rPr>
                <w:rFonts w:cs="Microsoft Sans Serif"/>
                <w:sz w:val="20"/>
              </w:rPr>
              <w:pict w14:anchorId="05C4906C">
                <v:shape id="_x0000_i1029" type="#_x0000_t75" style="width:51pt;height:15.75pt">
                  <v:imagedata r:id="rId9" o:title=""/>
                </v:shape>
              </w:pict>
            </w:r>
          </w:p>
        </w:tc>
        <w:tc>
          <w:tcPr>
            <w:tcW w:w="1251" w:type="dxa"/>
            <w:tcBorders>
              <w:top w:val="single" w:sz="12" w:space="0" w:color="FFFFFF" w:themeColor="background1"/>
              <w:bottom w:val="single" w:sz="12" w:space="0" w:color="FFFFFF" w:themeColor="background1"/>
            </w:tcBorders>
          </w:tcPr>
          <w:p w14:paraId="1D23F2CD" w14:textId="77777777" w:rsidR="00884139" w:rsidRPr="00D92F41" w:rsidRDefault="005539A9" w:rsidP="005C2416">
            <w:pPr>
              <w:rPr>
                <w:rFonts w:cs="Microsoft Sans Serif"/>
                <w:sz w:val="20"/>
              </w:rPr>
            </w:pPr>
            <w:r>
              <w:rPr>
                <w:rFonts w:cs="Microsoft Sans Serif"/>
                <w:sz w:val="20"/>
              </w:rPr>
              <w:pict w14:anchorId="60E5400C">
                <v:shape id="_x0000_i1030" type="#_x0000_t75" style="width:51pt;height:15.75pt">
                  <v:imagedata r:id="rId9" o:title=""/>
                </v:shape>
              </w:pict>
            </w:r>
          </w:p>
        </w:tc>
        <w:tc>
          <w:tcPr>
            <w:tcW w:w="6825" w:type="dxa"/>
            <w:tcBorders>
              <w:top w:val="single" w:sz="12" w:space="0" w:color="FFFFFF" w:themeColor="background1"/>
              <w:bottom w:val="single" w:sz="12" w:space="0" w:color="FFFFFF" w:themeColor="background1"/>
            </w:tcBorders>
            <w:shd w:val="clear" w:color="auto" w:fill="C2C2C2"/>
            <w:tcMar>
              <w:left w:w="0" w:type="dxa"/>
            </w:tcMar>
            <w:vAlign w:val="center"/>
          </w:tcPr>
          <w:p w14:paraId="07266B62" w14:textId="77777777" w:rsidR="00884139" w:rsidRPr="00D92F41" w:rsidRDefault="005B100A" w:rsidP="005B100A">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84139" w:rsidRPr="00D92F41" w14:paraId="2360BA37" w14:textId="77777777" w:rsidTr="00B62F43">
        <w:trPr>
          <w:trHeight w:val="340"/>
        </w:trPr>
        <w:tc>
          <w:tcPr>
            <w:tcW w:w="1246" w:type="dxa"/>
            <w:tcBorders>
              <w:top w:val="single" w:sz="12" w:space="0" w:color="FFFFFF" w:themeColor="background1"/>
            </w:tcBorders>
          </w:tcPr>
          <w:p w14:paraId="5259BC65" w14:textId="77777777" w:rsidR="00884139" w:rsidRPr="00D92F41" w:rsidRDefault="005539A9" w:rsidP="005C2416">
            <w:pPr>
              <w:rPr>
                <w:rFonts w:cs="Microsoft Sans Serif"/>
                <w:sz w:val="20"/>
              </w:rPr>
            </w:pPr>
            <w:r>
              <w:rPr>
                <w:rFonts w:cs="Microsoft Sans Serif"/>
                <w:sz w:val="20"/>
              </w:rPr>
              <w:pict w14:anchorId="55D6EAC5">
                <v:shape id="_x0000_i1031" type="#_x0000_t75" style="width:51pt;height:15.75pt">
                  <v:imagedata r:id="rId9" o:title=""/>
                </v:shape>
              </w:pict>
            </w:r>
          </w:p>
        </w:tc>
        <w:tc>
          <w:tcPr>
            <w:tcW w:w="1251" w:type="dxa"/>
            <w:tcBorders>
              <w:top w:val="single" w:sz="12" w:space="0" w:color="FFFFFF" w:themeColor="background1"/>
            </w:tcBorders>
          </w:tcPr>
          <w:p w14:paraId="579D5B56" w14:textId="77777777" w:rsidR="00884139" w:rsidRPr="00D92F41" w:rsidRDefault="005539A9" w:rsidP="005C2416">
            <w:pPr>
              <w:rPr>
                <w:rFonts w:cs="Microsoft Sans Serif"/>
                <w:sz w:val="20"/>
              </w:rPr>
            </w:pPr>
            <w:r>
              <w:rPr>
                <w:rFonts w:cs="Microsoft Sans Serif"/>
                <w:sz w:val="20"/>
              </w:rPr>
              <w:pict w14:anchorId="30F95C50">
                <v:shape id="_x0000_i1032" type="#_x0000_t75" style="width:51pt;height:15.75pt">
                  <v:imagedata r:id="rId9" o:title=""/>
                </v:shape>
              </w:pict>
            </w:r>
          </w:p>
        </w:tc>
        <w:tc>
          <w:tcPr>
            <w:tcW w:w="6825" w:type="dxa"/>
            <w:tcBorders>
              <w:top w:val="single" w:sz="12" w:space="0" w:color="FFFFFF" w:themeColor="background1"/>
            </w:tcBorders>
            <w:shd w:val="clear" w:color="auto" w:fill="C2C2C2"/>
            <w:tcMar>
              <w:left w:w="0" w:type="dxa"/>
            </w:tcMar>
            <w:vAlign w:val="center"/>
          </w:tcPr>
          <w:p w14:paraId="4AC5DA9E" w14:textId="77777777" w:rsidR="00884139" w:rsidRPr="00D92F41" w:rsidRDefault="005B100A" w:rsidP="005B100A">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0D48926" w14:textId="77777777" w:rsidR="00547CF4" w:rsidRDefault="00547CF4" w:rsidP="00CC780A">
      <w:pPr>
        <w:ind w:right="139"/>
        <w:rPr>
          <w:rFonts w:cs="Microsoft Sans Serif"/>
        </w:rPr>
      </w:pPr>
    </w:p>
    <w:p w14:paraId="049E675A" w14:textId="77777777" w:rsidR="00547CF4" w:rsidRDefault="00547CF4">
      <w:pPr>
        <w:rPr>
          <w:rFonts w:cs="Microsoft Sans Serif"/>
        </w:rPr>
      </w:pPr>
      <w:r>
        <w:rPr>
          <w:rFonts w:cs="Microsoft Sans Serif"/>
        </w:rPr>
        <w:br w:type="page"/>
      </w: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268"/>
        <w:gridCol w:w="4758"/>
        <w:gridCol w:w="628"/>
      </w:tblGrid>
      <w:tr w:rsidR="00543FA3" w14:paraId="3797A443" w14:textId="77777777" w:rsidTr="00543FA3">
        <w:trPr>
          <w:gridAfter w:val="1"/>
          <w:wAfter w:w="628" w:type="dxa"/>
          <w:trHeight w:val="340"/>
        </w:trPr>
        <w:tc>
          <w:tcPr>
            <w:tcW w:w="9119" w:type="dxa"/>
            <w:gridSpan w:val="3"/>
            <w:vAlign w:val="center"/>
          </w:tcPr>
          <w:p w14:paraId="4BEF946D" w14:textId="77777777" w:rsidR="00543FA3" w:rsidRPr="0080203D" w:rsidRDefault="00543FA3" w:rsidP="0028437F">
            <w:pPr>
              <w:pStyle w:val="Subhead"/>
              <w:rPr>
                <w:sz w:val="20"/>
                <w:szCs w:val="20"/>
              </w:rPr>
            </w:pPr>
            <w:r>
              <w:lastRenderedPageBreak/>
              <w:br w:type="page"/>
            </w:r>
            <w:r w:rsidRPr="0080203D">
              <w:rPr>
                <w:sz w:val="20"/>
                <w:szCs w:val="20"/>
              </w:rPr>
              <w:t>Zuverlässigkeitsüberprüfung</w:t>
            </w:r>
          </w:p>
          <w:p w14:paraId="411E044C" w14:textId="77777777" w:rsidR="00543FA3" w:rsidRDefault="00543FA3" w:rsidP="0028437F">
            <w:pPr>
              <w:rPr>
                <w:rFonts w:cs="Microsoft Sans Serif"/>
                <w:sz w:val="20"/>
              </w:rPr>
            </w:pPr>
            <w:r>
              <w:rPr>
                <w:rFonts w:cs="Microsoft Sans Serif"/>
                <w:sz w:val="20"/>
              </w:rPr>
              <w:t>Anhängige Strafverfahren</w:t>
            </w:r>
          </w:p>
        </w:tc>
      </w:tr>
      <w:tr w:rsidR="00543FA3" w14:paraId="45460AEC" w14:textId="77777777" w:rsidTr="00543FA3">
        <w:trPr>
          <w:gridAfter w:val="1"/>
          <w:wAfter w:w="628" w:type="dxa"/>
        </w:trPr>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543FA3" w14:paraId="50176729" w14:textId="77777777" w:rsidTr="0028437F">
              <w:tc>
                <w:tcPr>
                  <w:tcW w:w="863" w:type="dxa"/>
                  <w:vAlign w:val="center"/>
                </w:tcPr>
                <w:p w14:paraId="4F857136" w14:textId="77777777" w:rsidR="00543FA3" w:rsidRDefault="005539A9" w:rsidP="0028437F">
                  <w:pPr>
                    <w:rPr>
                      <w:rFonts w:cs="Microsoft Sans Serif"/>
                      <w:sz w:val="20"/>
                    </w:rPr>
                  </w:pPr>
                  <w:sdt>
                    <w:sdtPr>
                      <w:rPr>
                        <w:rFonts w:cs="Microsoft Sans Serif"/>
                        <w:szCs w:val="22"/>
                      </w:rPr>
                      <w:id w:val="-350110169"/>
                      <w14:checkbox>
                        <w14:checked w14:val="0"/>
                        <w14:checkedState w14:val="2612" w14:font="MS Gothic"/>
                        <w14:uncheckedState w14:val="2610" w14:font="MS Gothic"/>
                      </w14:checkbox>
                    </w:sdtPr>
                    <w:sdtEndPr/>
                    <w:sdtContent>
                      <w:r w:rsidR="00543FA3" w:rsidRPr="00713213">
                        <w:rPr>
                          <w:rFonts w:ascii="MS Gothic" w:eastAsia="MS Gothic" w:hAnsi="MS Gothic" w:cs="Microsoft Sans Serif" w:hint="eastAsia"/>
                          <w:szCs w:val="22"/>
                        </w:rPr>
                        <w:t>☐</w:t>
                      </w:r>
                    </w:sdtContent>
                  </w:sdt>
                  <w:r w:rsidR="00543FA3">
                    <w:rPr>
                      <w:rFonts w:cs="Microsoft Sans Serif"/>
                      <w:sz w:val="20"/>
                    </w:rPr>
                    <w:t xml:space="preserve"> Ja</w:t>
                  </w:r>
                </w:p>
              </w:tc>
              <w:tc>
                <w:tcPr>
                  <w:tcW w:w="1014" w:type="dxa"/>
                  <w:vAlign w:val="center"/>
                </w:tcPr>
                <w:p w14:paraId="4D54FA69" w14:textId="77777777" w:rsidR="00543FA3" w:rsidRDefault="005539A9" w:rsidP="0028437F">
                  <w:pPr>
                    <w:rPr>
                      <w:rFonts w:cs="Microsoft Sans Serif"/>
                      <w:sz w:val="20"/>
                    </w:rPr>
                  </w:pPr>
                  <w:sdt>
                    <w:sdtPr>
                      <w:rPr>
                        <w:rFonts w:cs="Microsoft Sans Serif"/>
                        <w:szCs w:val="22"/>
                      </w:rPr>
                      <w:id w:val="599462260"/>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Nein</w:t>
                  </w:r>
                </w:p>
              </w:tc>
            </w:tr>
          </w:tbl>
          <w:p w14:paraId="2CDD61A5" w14:textId="77777777" w:rsidR="00543FA3" w:rsidRDefault="00543FA3" w:rsidP="0028437F">
            <w:pPr>
              <w:rPr>
                <w:rFonts w:cs="Microsoft Sans Serif"/>
                <w:sz w:val="20"/>
              </w:rPr>
            </w:pPr>
          </w:p>
        </w:tc>
        <w:tc>
          <w:tcPr>
            <w:tcW w:w="7026" w:type="dxa"/>
            <w:gridSpan w:val="2"/>
            <w:tcMar>
              <w:right w:w="0" w:type="dxa"/>
            </w:tcMa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5"/>
            </w:tblGrid>
            <w:tr w:rsidR="00543FA3" w14:paraId="104BB14B" w14:textId="77777777" w:rsidTr="0028437F">
              <w:trPr>
                <w:trHeight w:val="340"/>
              </w:trPr>
              <w:tc>
                <w:tcPr>
                  <w:tcW w:w="6825" w:type="dxa"/>
                  <w:tcMar>
                    <w:left w:w="0" w:type="dxa"/>
                  </w:tcMar>
                  <w:vAlign w:val="center"/>
                </w:tcPr>
                <w:p w14:paraId="43F7B0F0" w14:textId="77777777" w:rsidR="00543FA3" w:rsidRDefault="00543FA3" w:rsidP="0028437F">
                  <w:pPr>
                    <w:rPr>
                      <w:rFonts w:cs="Microsoft Sans Serif"/>
                      <w:sz w:val="20"/>
                    </w:rPr>
                  </w:pPr>
                  <w:r>
                    <w:rPr>
                      <w:rFonts w:cs="Microsoft Sans Serif"/>
                      <w:sz w:val="20"/>
                    </w:rPr>
                    <w:t>Justizbehörde / Aktenzeichen</w:t>
                  </w:r>
                </w:p>
              </w:tc>
            </w:tr>
            <w:tr w:rsidR="00543FA3" w14:paraId="40476955" w14:textId="77777777" w:rsidTr="0028437F">
              <w:trPr>
                <w:trHeight w:val="340"/>
              </w:trPr>
              <w:tc>
                <w:tcPr>
                  <w:tcW w:w="6825" w:type="dxa"/>
                  <w:shd w:val="clear" w:color="auto" w:fill="C2C2C2"/>
                  <w:vAlign w:val="center"/>
                </w:tcPr>
                <w:p w14:paraId="42DD5660" w14:textId="77777777" w:rsidR="00543FA3" w:rsidRDefault="00543FA3" w:rsidP="0028437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EA0AE29" w14:textId="77777777" w:rsidR="00543FA3" w:rsidRDefault="00543FA3" w:rsidP="0028437F">
            <w:pPr>
              <w:rPr>
                <w:rFonts w:cs="Microsoft Sans Serif"/>
                <w:sz w:val="20"/>
              </w:rPr>
            </w:pPr>
          </w:p>
        </w:tc>
      </w:tr>
      <w:tr w:rsidR="00543FA3" w14:paraId="35ABF17E" w14:textId="77777777" w:rsidTr="00543FA3">
        <w:trPr>
          <w:gridAfter w:val="1"/>
          <w:wAfter w:w="628" w:type="dxa"/>
          <w:trHeight w:val="340"/>
        </w:trPr>
        <w:tc>
          <w:tcPr>
            <w:tcW w:w="9119" w:type="dxa"/>
            <w:gridSpan w:val="3"/>
            <w:vAlign w:val="bottom"/>
          </w:tcPr>
          <w:p w14:paraId="2B1DEA22" w14:textId="77777777" w:rsidR="00543FA3" w:rsidRDefault="00543FA3" w:rsidP="0028437F">
            <w:pPr>
              <w:rPr>
                <w:rFonts w:cs="Microsoft Sans Serif"/>
                <w:sz w:val="20"/>
              </w:rPr>
            </w:pPr>
            <w:r>
              <w:rPr>
                <w:rFonts w:cs="Microsoft Sans Serif"/>
                <w:sz w:val="20"/>
              </w:rPr>
              <w:t>Anhängige Bußgeldverfahren</w:t>
            </w:r>
          </w:p>
        </w:tc>
      </w:tr>
      <w:tr w:rsidR="00543FA3" w14:paraId="19D471B7" w14:textId="77777777" w:rsidTr="00543FA3">
        <w:trPr>
          <w:gridAfter w:val="1"/>
          <w:wAfter w:w="628" w:type="dxa"/>
        </w:trPr>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543FA3" w14:paraId="52F70142" w14:textId="77777777" w:rsidTr="0028437F">
              <w:tc>
                <w:tcPr>
                  <w:tcW w:w="863" w:type="dxa"/>
                  <w:vAlign w:val="center"/>
                </w:tcPr>
                <w:p w14:paraId="205C5221" w14:textId="77777777" w:rsidR="00543FA3" w:rsidRDefault="005539A9" w:rsidP="0028437F">
                  <w:pPr>
                    <w:rPr>
                      <w:rFonts w:cs="Microsoft Sans Serif"/>
                      <w:sz w:val="20"/>
                    </w:rPr>
                  </w:pPr>
                  <w:sdt>
                    <w:sdtPr>
                      <w:rPr>
                        <w:rFonts w:cs="Microsoft Sans Serif"/>
                        <w:szCs w:val="22"/>
                      </w:rPr>
                      <w:id w:val="1463622362"/>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Ja</w:t>
                  </w:r>
                </w:p>
              </w:tc>
              <w:tc>
                <w:tcPr>
                  <w:tcW w:w="1014" w:type="dxa"/>
                  <w:vAlign w:val="center"/>
                </w:tcPr>
                <w:p w14:paraId="10C79049" w14:textId="77777777" w:rsidR="00543FA3" w:rsidRDefault="005539A9" w:rsidP="0028437F">
                  <w:pPr>
                    <w:rPr>
                      <w:rFonts w:cs="Microsoft Sans Serif"/>
                      <w:sz w:val="20"/>
                    </w:rPr>
                  </w:pPr>
                  <w:sdt>
                    <w:sdtPr>
                      <w:rPr>
                        <w:rFonts w:cs="Microsoft Sans Serif"/>
                        <w:szCs w:val="22"/>
                      </w:rPr>
                      <w:id w:val="1634131023"/>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Nein</w:t>
                  </w:r>
                </w:p>
              </w:tc>
            </w:tr>
          </w:tbl>
          <w:p w14:paraId="68F8186A" w14:textId="77777777" w:rsidR="00543FA3" w:rsidRDefault="00543FA3" w:rsidP="0028437F">
            <w:pPr>
              <w:rPr>
                <w:rFonts w:cs="Microsoft Sans Serif"/>
                <w:sz w:val="20"/>
              </w:rPr>
            </w:pPr>
          </w:p>
        </w:tc>
        <w:tc>
          <w:tcPr>
            <w:tcW w:w="7026" w:type="dxa"/>
            <w:gridSpan w:val="2"/>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543FA3" w14:paraId="3A8FAB79" w14:textId="77777777" w:rsidTr="0028437F">
              <w:trPr>
                <w:trHeight w:val="340"/>
              </w:trPr>
              <w:tc>
                <w:tcPr>
                  <w:tcW w:w="6825" w:type="dxa"/>
                  <w:tcMar>
                    <w:left w:w="0" w:type="dxa"/>
                  </w:tcMar>
                  <w:vAlign w:val="center"/>
                </w:tcPr>
                <w:p w14:paraId="10CD99BD" w14:textId="77777777" w:rsidR="00543FA3" w:rsidRDefault="00543FA3" w:rsidP="0028437F">
                  <w:pPr>
                    <w:rPr>
                      <w:rFonts w:cs="Microsoft Sans Serif"/>
                      <w:sz w:val="20"/>
                    </w:rPr>
                  </w:pPr>
                  <w:r>
                    <w:rPr>
                      <w:rFonts w:cs="Microsoft Sans Serif"/>
                      <w:sz w:val="20"/>
                    </w:rPr>
                    <w:t>Behörde</w:t>
                  </w:r>
                </w:p>
              </w:tc>
            </w:tr>
            <w:tr w:rsidR="00543FA3" w14:paraId="2C315E85" w14:textId="77777777" w:rsidTr="0028437F">
              <w:trPr>
                <w:trHeight w:val="340"/>
              </w:trPr>
              <w:tc>
                <w:tcPr>
                  <w:tcW w:w="6825" w:type="dxa"/>
                  <w:shd w:val="clear" w:color="auto" w:fill="C2C2C2"/>
                  <w:vAlign w:val="center"/>
                </w:tcPr>
                <w:p w14:paraId="34B20332" w14:textId="77777777" w:rsidR="00543FA3" w:rsidRDefault="00543FA3" w:rsidP="0028437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D03E77C" w14:textId="77777777" w:rsidR="00543FA3" w:rsidRDefault="00543FA3" w:rsidP="0028437F">
            <w:pPr>
              <w:rPr>
                <w:rFonts w:cs="Microsoft Sans Serif"/>
                <w:sz w:val="20"/>
              </w:rPr>
            </w:pPr>
          </w:p>
        </w:tc>
      </w:tr>
      <w:tr w:rsidR="00543FA3" w14:paraId="5EC32034" w14:textId="77777777" w:rsidTr="00543FA3">
        <w:trPr>
          <w:gridAfter w:val="1"/>
          <w:wAfter w:w="628" w:type="dxa"/>
          <w:trHeight w:val="567"/>
        </w:trPr>
        <w:tc>
          <w:tcPr>
            <w:tcW w:w="9119" w:type="dxa"/>
            <w:gridSpan w:val="3"/>
            <w:vAlign w:val="bottom"/>
          </w:tcPr>
          <w:p w14:paraId="061B4217" w14:textId="77777777" w:rsidR="00543FA3" w:rsidRDefault="00543FA3" w:rsidP="0028437F">
            <w:pPr>
              <w:rPr>
                <w:rFonts w:cs="Microsoft Sans Serif"/>
                <w:sz w:val="20"/>
              </w:rPr>
            </w:pPr>
            <w:r>
              <w:rPr>
                <w:rFonts w:cs="Microsoft Sans Serif"/>
                <w:sz w:val="20"/>
              </w:rPr>
              <w:t>Anhängige Gewerbeuntersagungsverfahren nach § 35 Gewerbeordnung oder anhängige Verfahren wegen Rücknahme oder Widerruf einer Gewerbeerlaubnis</w:t>
            </w:r>
          </w:p>
        </w:tc>
      </w:tr>
      <w:tr w:rsidR="00543FA3" w14:paraId="7C1B7698" w14:textId="77777777" w:rsidTr="00543FA3">
        <w:trPr>
          <w:gridAfter w:val="1"/>
          <w:wAfter w:w="628" w:type="dxa"/>
        </w:trPr>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543FA3" w14:paraId="69E7D3EC" w14:textId="77777777" w:rsidTr="0028437F">
              <w:tc>
                <w:tcPr>
                  <w:tcW w:w="863" w:type="dxa"/>
                  <w:vAlign w:val="center"/>
                </w:tcPr>
                <w:p w14:paraId="7EB75F67" w14:textId="77777777" w:rsidR="00543FA3" w:rsidRDefault="005539A9" w:rsidP="0028437F">
                  <w:pPr>
                    <w:rPr>
                      <w:rFonts w:cs="Microsoft Sans Serif"/>
                      <w:sz w:val="20"/>
                    </w:rPr>
                  </w:pPr>
                  <w:sdt>
                    <w:sdtPr>
                      <w:rPr>
                        <w:rFonts w:cs="Microsoft Sans Serif"/>
                        <w:szCs w:val="22"/>
                      </w:rPr>
                      <w:id w:val="1506005395"/>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Ja</w:t>
                  </w:r>
                </w:p>
              </w:tc>
              <w:tc>
                <w:tcPr>
                  <w:tcW w:w="1014" w:type="dxa"/>
                  <w:vAlign w:val="center"/>
                </w:tcPr>
                <w:p w14:paraId="5BD3DD90" w14:textId="77777777" w:rsidR="00543FA3" w:rsidRDefault="005539A9" w:rsidP="0028437F">
                  <w:pPr>
                    <w:rPr>
                      <w:rFonts w:cs="Microsoft Sans Serif"/>
                      <w:sz w:val="20"/>
                    </w:rPr>
                  </w:pPr>
                  <w:sdt>
                    <w:sdtPr>
                      <w:rPr>
                        <w:rFonts w:cs="Microsoft Sans Serif"/>
                        <w:szCs w:val="22"/>
                      </w:rPr>
                      <w:id w:val="1749991558"/>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Nein</w:t>
                  </w:r>
                </w:p>
              </w:tc>
            </w:tr>
          </w:tbl>
          <w:p w14:paraId="7DB9F32D" w14:textId="77777777" w:rsidR="00543FA3" w:rsidRDefault="00543FA3" w:rsidP="0028437F">
            <w:pPr>
              <w:rPr>
                <w:rFonts w:cs="Microsoft Sans Serif"/>
                <w:sz w:val="20"/>
              </w:rPr>
            </w:pPr>
          </w:p>
        </w:tc>
        <w:tc>
          <w:tcPr>
            <w:tcW w:w="7026" w:type="dxa"/>
            <w:gridSpan w:val="2"/>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543FA3" w14:paraId="2A67954D" w14:textId="77777777" w:rsidTr="0028437F">
              <w:trPr>
                <w:trHeight w:val="340"/>
              </w:trPr>
              <w:tc>
                <w:tcPr>
                  <w:tcW w:w="6825" w:type="dxa"/>
                  <w:tcMar>
                    <w:left w:w="0" w:type="dxa"/>
                  </w:tcMar>
                  <w:vAlign w:val="center"/>
                </w:tcPr>
                <w:p w14:paraId="61B2FB82" w14:textId="77777777" w:rsidR="00543FA3" w:rsidRDefault="00543FA3" w:rsidP="0028437F">
                  <w:pPr>
                    <w:rPr>
                      <w:rFonts w:cs="Microsoft Sans Serif"/>
                      <w:sz w:val="20"/>
                    </w:rPr>
                  </w:pPr>
                  <w:r>
                    <w:rPr>
                      <w:rFonts w:cs="Microsoft Sans Serif"/>
                      <w:sz w:val="20"/>
                    </w:rPr>
                    <w:t>Behörde</w:t>
                  </w:r>
                </w:p>
              </w:tc>
            </w:tr>
            <w:tr w:rsidR="00543FA3" w14:paraId="7E8DEE12" w14:textId="77777777" w:rsidTr="0028437F">
              <w:trPr>
                <w:trHeight w:val="340"/>
              </w:trPr>
              <w:tc>
                <w:tcPr>
                  <w:tcW w:w="6825" w:type="dxa"/>
                  <w:shd w:val="clear" w:color="auto" w:fill="C2C2C2"/>
                  <w:vAlign w:val="center"/>
                </w:tcPr>
                <w:p w14:paraId="62D7741A" w14:textId="77777777" w:rsidR="00543FA3" w:rsidRDefault="00543FA3" w:rsidP="0028437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5F32692" w14:textId="77777777" w:rsidR="00543FA3" w:rsidRDefault="00543FA3" w:rsidP="0028437F">
            <w:pPr>
              <w:rPr>
                <w:rFonts w:cs="Microsoft Sans Serif"/>
                <w:sz w:val="20"/>
              </w:rPr>
            </w:pPr>
          </w:p>
        </w:tc>
      </w:tr>
      <w:tr w:rsidR="00543FA3" w14:paraId="0543355E" w14:textId="77777777" w:rsidTr="00543FA3">
        <w:trPr>
          <w:gridAfter w:val="1"/>
          <w:wAfter w:w="628" w:type="dxa"/>
          <w:trHeight w:val="567"/>
        </w:trPr>
        <w:tc>
          <w:tcPr>
            <w:tcW w:w="9119" w:type="dxa"/>
            <w:gridSpan w:val="3"/>
            <w:vAlign w:val="bottom"/>
          </w:tcPr>
          <w:p w14:paraId="44A190F7" w14:textId="77777777" w:rsidR="00543FA3" w:rsidRDefault="00543FA3" w:rsidP="0028437F">
            <w:pPr>
              <w:rPr>
                <w:rFonts w:cs="Microsoft Sans Serif"/>
                <w:sz w:val="20"/>
              </w:rPr>
            </w:pPr>
            <w:r>
              <w:rPr>
                <w:rFonts w:cs="Microsoft Sans Serif"/>
                <w:sz w:val="20"/>
              </w:rPr>
              <w:t>Eröffnung eines Insolvenzverfahrens bzw. Abweisung eines Eröffnungsantrags mangels Masse innerhalb der letzten fünf Jahre</w:t>
            </w:r>
          </w:p>
        </w:tc>
      </w:tr>
      <w:tr w:rsidR="00543FA3" w14:paraId="74A707AF" w14:textId="77777777" w:rsidTr="00543FA3">
        <w:trPr>
          <w:gridAfter w:val="1"/>
          <w:wAfter w:w="628" w:type="dxa"/>
        </w:trPr>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543FA3" w14:paraId="2A6DC49E" w14:textId="77777777" w:rsidTr="0028437F">
              <w:tc>
                <w:tcPr>
                  <w:tcW w:w="863" w:type="dxa"/>
                  <w:vAlign w:val="center"/>
                </w:tcPr>
                <w:p w14:paraId="7E62FE42" w14:textId="77777777" w:rsidR="00543FA3" w:rsidRDefault="005539A9" w:rsidP="0028437F">
                  <w:pPr>
                    <w:rPr>
                      <w:rFonts w:cs="Microsoft Sans Serif"/>
                      <w:sz w:val="20"/>
                    </w:rPr>
                  </w:pPr>
                  <w:sdt>
                    <w:sdtPr>
                      <w:rPr>
                        <w:rFonts w:cs="Microsoft Sans Serif"/>
                        <w:szCs w:val="22"/>
                      </w:rPr>
                      <w:id w:val="1186248794"/>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Ja</w:t>
                  </w:r>
                </w:p>
              </w:tc>
              <w:tc>
                <w:tcPr>
                  <w:tcW w:w="1014" w:type="dxa"/>
                  <w:vAlign w:val="center"/>
                </w:tcPr>
                <w:p w14:paraId="36C12323" w14:textId="77777777" w:rsidR="00543FA3" w:rsidRDefault="005539A9" w:rsidP="0028437F">
                  <w:pPr>
                    <w:rPr>
                      <w:rFonts w:cs="Microsoft Sans Serif"/>
                      <w:sz w:val="20"/>
                    </w:rPr>
                  </w:pPr>
                  <w:sdt>
                    <w:sdtPr>
                      <w:rPr>
                        <w:rFonts w:cs="Microsoft Sans Serif"/>
                        <w:szCs w:val="22"/>
                      </w:rPr>
                      <w:id w:val="-1148519168"/>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Nein</w:t>
                  </w:r>
                </w:p>
              </w:tc>
            </w:tr>
          </w:tbl>
          <w:p w14:paraId="501C9F24" w14:textId="77777777" w:rsidR="00543FA3" w:rsidRDefault="00543FA3" w:rsidP="0028437F">
            <w:pPr>
              <w:rPr>
                <w:rFonts w:cs="Microsoft Sans Serif"/>
                <w:szCs w:val="22"/>
              </w:rPr>
            </w:pPr>
          </w:p>
        </w:tc>
        <w:tc>
          <w:tcPr>
            <w:tcW w:w="7026" w:type="dxa"/>
            <w:gridSpan w:val="2"/>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543FA3" w14:paraId="4CFD7BC5" w14:textId="77777777" w:rsidTr="0028437F">
              <w:trPr>
                <w:trHeight w:val="340"/>
              </w:trPr>
              <w:tc>
                <w:tcPr>
                  <w:tcW w:w="6825" w:type="dxa"/>
                  <w:tcMar>
                    <w:left w:w="0" w:type="dxa"/>
                  </w:tcMar>
                  <w:vAlign w:val="center"/>
                </w:tcPr>
                <w:p w14:paraId="7511F554" w14:textId="77777777" w:rsidR="00543FA3" w:rsidRDefault="00543FA3" w:rsidP="0028437F">
                  <w:pPr>
                    <w:rPr>
                      <w:rFonts w:cs="Microsoft Sans Serif"/>
                      <w:sz w:val="20"/>
                    </w:rPr>
                  </w:pPr>
                  <w:r>
                    <w:rPr>
                      <w:rFonts w:cs="Microsoft Sans Serif"/>
                      <w:sz w:val="20"/>
                    </w:rPr>
                    <w:t>Behörde</w:t>
                  </w:r>
                </w:p>
              </w:tc>
            </w:tr>
            <w:tr w:rsidR="00543FA3" w14:paraId="1FA8FADE" w14:textId="77777777" w:rsidTr="0028437F">
              <w:trPr>
                <w:trHeight w:val="340"/>
              </w:trPr>
              <w:tc>
                <w:tcPr>
                  <w:tcW w:w="6825" w:type="dxa"/>
                  <w:shd w:val="clear" w:color="auto" w:fill="C2C2C2"/>
                  <w:vAlign w:val="center"/>
                </w:tcPr>
                <w:p w14:paraId="33820FE8" w14:textId="77777777" w:rsidR="00543FA3" w:rsidRDefault="00543FA3" w:rsidP="0028437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0ACEA58" w14:textId="77777777" w:rsidR="00543FA3" w:rsidRDefault="00543FA3" w:rsidP="0028437F">
            <w:pPr>
              <w:rPr>
                <w:rFonts w:cs="Microsoft Sans Serif"/>
                <w:sz w:val="20"/>
              </w:rPr>
            </w:pPr>
          </w:p>
        </w:tc>
      </w:tr>
      <w:tr w:rsidR="00543FA3" w14:paraId="6A04E57D" w14:textId="77777777" w:rsidTr="00543FA3">
        <w:trPr>
          <w:gridAfter w:val="1"/>
          <w:wAfter w:w="628" w:type="dxa"/>
          <w:trHeight w:val="567"/>
        </w:trPr>
        <w:tc>
          <w:tcPr>
            <w:tcW w:w="9119" w:type="dxa"/>
            <w:gridSpan w:val="3"/>
            <w:vAlign w:val="bottom"/>
          </w:tcPr>
          <w:p w14:paraId="46DEBCFC" w14:textId="77777777" w:rsidR="00543FA3" w:rsidRDefault="00543FA3" w:rsidP="0028437F">
            <w:pPr>
              <w:rPr>
                <w:rFonts w:cs="Microsoft Sans Serif"/>
                <w:sz w:val="20"/>
              </w:rPr>
            </w:pPr>
            <w:r>
              <w:rPr>
                <w:rFonts w:cs="Microsoft Sans Serif"/>
                <w:sz w:val="20"/>
              </w:rPr>
              <w:t>Wurde innerhalb der letzten 5 Jahre vor Antragstellung die Erlaubnis zur Ausübung eines Prostitutionsgewerbes entzogen oder untersagt?</w:t>
            </w:r>
          </w:p>
        </w:tc>
      </w:tr>
      <w:tr w:rsidR="00543FA3" w14:paraId="70CB97DC" w14:textId="77777777" w:rsidTr="00543FA3">
        <w:trPr>
          <w:gridAfter w:val="1"/>
          <w:wAfter w:w="628" w:type="dxa"/>
        </w:trPr>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543FA3" w14:paraId="13B3D7FE" w14:textId="77777777" w:rsidTr="0028437F">
              <w:tc>
                <w:tcPr>
                  <w:tcW w:w="863" w:type="dxa"/>
                  <w:vAlign w:val="bottom"/>
                </w:tcPr>
                <w:p w14:paraId="58E4D35C" w14:textId="77777777" w:rsidR="00543FA3" w:rsidRDefault="005539A9" w:rsidP="0028437F">
                  <w:pPr>
                    <w:rPr>
                      <w:rFonts w:cs="Microsoft Sans Serif"/>
                      <w:sz w:val="20"/>
                    </w:rPr>
                  </w:pPr>
                  <w:sdt>
                    <w:sdtPr>
                      <w:rPr>
                        <w:rFonts w:cs="Microsoft Sans Serif"/>
                        <w:szCs w:val="22"/>
                      </w:rPr>
                      <w:id w:val="1269582110"/>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Ja</w:t>
                  </w:r>
                </w:p>
              </w:tc>
              <w:tc>
                <w:tcPr>
                  <w:tcW w:w="1014" w:type="dxa"/>
                  <w:vAlign w:val="bottom"/>
                </w:tcPr>
                <w:p w14:paraId="5D8D604A" w14:textId="77777777" w:rsidR="00543FA3" w:rsidRDefault="005539A9" w:rsidP="0028437F">
                  <w:pPr>
                    <w:rPr>
                      <w:rFonts w:cs="Microsoft Sans Serif"/>
                      <w:sz w:val="20"/>
                    </w:rPr>
                  </w:pPr>
                  <w:sdt>
                    <w:sdtPr>
                      <w:rPr>
                        <w:rFonts w:cs="Microsoft Sans Serif"/>
                        <w:szCs w:val="22"/>
                      </w:rPr>
                      <w:id w:val="1284931108"/>
                      <w14:checkbox>
                        <w14:checked w14:val="0"/>
                        <w14:checkedState w14:val="2612" w14:font="MS Gothic"/>
                        <w14:uncheckedState w14:val="2610" w14:font="MS Gothic"/>
                      </w14:checkbox>
                    </w:sdtPr>
                    <w:sdtEndPr/>
                    <w:sdtContent>
                      <w:r w:rsidR="00543FA3">
                        <w:rPr>
                          <w:rFonts w:ascii="MS Gothic" w:eastAsia="MS Gothic" w:hAnsi="MS Gothic" w:cs="Microsoft Sans Serif" w:hint="eastAsia"/>
                          <w:szCs w:val="22"/>
                        </w:rPr>
                        <w:t>☐</w:t>
                      </w:r>
                    </w:sdtContent>
                  </w:sdt>
                  <w:r w:rsidR="00543FA3">
                    <w:rPr>
                      <w:rFonts w:cs="Microsoft Sans Serif"/>
                      <w:sz w:val="20"/>
                    </w:rPr>
                    <w:t xml:space="preserve"> Nein</w:t>
                  </w:r>
                </w:p>
              </w:tc>
            </w:tr>
          </w:tbl>
          <w:p w14:paraId="7571EE55" w14:textId="77777777" w:rsidR="00543FA3" w:rsidRDefault="00543FA3" w:rsidP="0028437F">
            <w:pPr>
              <w:rPr>
                <w:rFonts w:cs="Microsoft Sans Serif"/>
                <w:sz w:val="20"/>
              </w:rPr>
            </w:pPr>
          </w:p>
        </w:tc>
        <w:tc>
          <w:tcPr>
            <w:tcW w:w="7026" w:type="dxa"/>
            <w:gridSpan w:val="2"/>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543FA3" w14:paraId="28263B09" w14:textId="77777777" w:rsidTr="0028437F">
              <w:trPr>
                <w:trHeight w:val="340"/>
              </w:trPr>
              <w:tc>
                <w:tcPr>
                  <w:tcW w:w="6825" w:type="dxa"/>
                  <w:tcMar>
                    <w:left w:w="0" w:type="dxa"/>
                  </w:tcMar>
                  <w:vAlign w:val="center"/>
                </w:tcPr>
                <w:p w14:paraId="2ED12286" w14:textId="77777777" w:rsidR="00543FA3" w:rsidRDefault="00543FA3" w:rsidP="0028437F">
                  <w:pPr>
                    <w:rPr>
                      <w:rFonts w:cs="Microsoft Sans Serif"/>
                      <w:sz w:val="20"/>
                    </w:rPr>
                  </w:pPr>
                  <w:r>
                    <w:rPr>
                      <w:rFonts w:cs="Microsoft Sans Serif"/>
                      <w:sz w:val="20"/>
                    </w:rPr>
                    <w:t>Behörde</w:t>
                  </w:r>
                </w:p>
              </w:tc>
            </w:tr>
            <w:tr w:rsidR="00543FA3" w14:paraId="4A2639FB" w14:textId="77777777" w:rsidTr="0028437F">
              <w:trPr>
                <w:trHeight w:val="340"/>
              </w:trPr>
              <w:tc>
                <w:tcPr>
                  <w:tcW w:w="6825" w:type="dxa"/>
                  <w:shd w:val="clear" w:color="auto" w:fill="C2C2C2"/>
                  <w:vAlign w:val="center"/>
                </w:tcPr>
                <w:p w14:paraId="5DB37F44" w14:textId="77777777" w:rsidR="00543FA3" w:rsidRDefault="00543FA3" w:rsidP="0028437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78B29B3" w14:textId="77777777" w:rsidR="00543FA3" w:rsidRDefault="00543FA3" w:rsidP="0028437F">
            <w:pPr>
              <w:ind w:left="-108" w:firstLine="108"/>
              <w:rPr>
                <w:rFonts w:cs="Microsoft Sans Serif"/>
                <w:sz w:val="20"/>
              </w:rPr>
            </w:pPr>
          </w:p>
        </w:tc>
      </w:tr>
      <w:tr w:rsidR="009F5ABD" w14:paraId="6F59365A" w14:textId="77777777" w:rsidTr="00543FA3">
        <w:tc>
          <w:tcPr>
            <w:tcW w:w="4361" w:type="dxa"/>
            <w:gridSpan w:val="2"/>
            <w:vAlign w:val="bottom"/>
          </w:tcPr>
          <w:p w14:paraId="4D8DB8F9" w14:textId="77777777" w:rsidR="00543FA3" w:rsidRDefault="00543FA3" w:rsidP="009F5ABD">
            <w:pPr>
              <w:rPr>
                <w:rFonts w:cs="Microsoft Sans Serif"/>
                <w:sz w:val="20"/>
              </w:rPr>
            </w:pPr>
          </w:p>
          <w:p w14:paraId="50FE1195" w14:textId="77777777" w:rsidR="009F5ABD" w:rsidRDefault="009F5ABD" w:rsidP="009F5ABD">
            <w:pPr>
              <w:rPr>
                <w:rFonts w:cs="Microsoft Sans Serif"/>
                <w:sz w:val="20"/>
              </w:rPr>
            </w:pPr>
            <w:r>
              <w:rPr>
                <w:rFonts w:cs="Microsoft Sans Serif"/>
                <w:sz w:val="20"/>
              </w:rPr>
              <w:t xml:space="preserve">Ich stimme der Zuverlässigkeitsüberprüfung zu </w:t>
            </w:r>
          </w:p>
        </w:tc>
        <w:tc>
          <w:tcPr>
            <w:tcW w:w="5386" w:type="dxa"/>
            <w:gridSpan w:val="2"/>
            <w:vAlign w:val="bottom"/>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CD2557" w14:paraId="72629072" w14:textId="77777777" w:rsidTr="00926345">
              <w:tc>
                <w:tcPr>
                  <w:tcW w:w="863" w:type="dxa"/>
                  <w:vAlign w:val="bottom"/>
                </w:tcPr>
                <w:p w14:paraId="3DF554E6" w14:textId="77777777" w:rsidR="00CD2557" w:rsidRDefault="005539A9" w:rsidP="00926345">
                  <w:pPr>
                    <w:rPr>
                      <w:rFonts w:cs="Microsoft Sans Serif"/>
                      <w:sz w:val="20"/>
                    </w:rPr>
                  </w:pPr>
                  <w:sdt>
                    <w:sdtPr>
                      <w:rPr>
                        <w:rFonts w:cs="Microsoft Sans Serif"/>
                        <w:szCs w:val="22"/>
                      </w:rPr>
                      <w:id w:val="-1045745436"/>
                      <w14:checkbox>
                        <w14:checked w14:val="0"/>
                        <w14:checkedState w14:val="2612" w14:font="MS Gothic"/>
                        <w14:uncheckedState w14:val="2610" w14:font="MS Gothic"/>
                      </w14:checkbox>
                    </w:sdtPr>
                    <w:sdtEndPr/>
                    <w:sdtContent>
                      <w:r w:rsidR="00CD2557">
                        <w:rPr>
                          <w:rFonts w:ascii="MS Gothic" w:eastAsia="MS Gothic" w:hAnsi="MS Gothic" w:cs="Microsoft Sans Serif" w:hint="eastAsia"/>
                          <w:szCs w:val="22"/>
                        </w:rPr>
                        <w:t>☐</w:t>
                      </w:r>
                    </w:sdtContent>
                  </w:sdt>
                  <w:r w:rsidR="00CD2557">
                    <w:rPr>
                      <w:rFonts w:cs="Microsoft Sans Serif"/>
                      <w:sz w:val="20"/>
                    </w:rPr>
                    <w:t xml:space="preserve"> Ja</w:t>
                  </w:r>
                </w:p>
              </w:tc>
              <w:tc>
                <w:tcPr>
                  <w:tcW w:w="1014" w:type="dxa"/>
                  <w:vAlign w:val="bottom"/>
                </w:tcPr>
                <w:p w14:paraId="07C6D83F" w14:textId="77777777" w:rsidR="00CD2557" w:rsidRDefault="005539A9" w:rsidP="00926345">
                  <w:pPr>
                    <w:rPr>
                      <w:rFonts w:cs="Microsoft Sans Serif"/>
                      <w:sz w:val="20"/>
                    </w:rPr>
                  </w:pPr>
                  <w:sdt>
                    <w:sdtPr>
                      <w:rPr>
                        <w:rFonts w:cs="Microsoft Sans Serif"/>
                        <w:szCs w:val="22"/>
                      </w:rPr>
                      <w:id w:val="-116150425"/>
                      <w14:checkbox>
                        <w14:checked w14:val="0"/>
                        <w14:checkedState w14:val="2612" w14:font="MS Gothic"/>
                        <w14:uncheckedState w14:val="2610" w14:font="MS Gothic"/>
                      </w14:checkbox>
                    </w:sdtPr>
                    <w:sdtEndPr/>
                    <w:sdtContent>
                      <w:r w:rsidR="00CD2557">
                        <w:rPr>
                          <w:rFonts w:ascii="MS Gothic" w:eastAsia="MS Gothic" w:hAnsi="MS Gothic" w:cs="Microsoft Sans Serif" w:hint="eastAsia"/>
                          <w:szCs w:val="22"/>
                        </w:rPr>
                        <w:t>☐</w:t>
                      </w:r>
                    </w:sdtContent>
                  </w:sdt>
                  <w:r w:rsidR="00CD2557">
                    <w:rPr>
                      <w:rFonts w:cs="Microsoft Sans Serif"/>
                      <w:sz w:val="20"/>
                    </w:rPr>
                    <w:t xml:space="preserve"> Nein</w:t>
                  </w:r>
                </w:p>
              </w:tc>
            </w:tr>
          </w:tbl>
          <w:p w14:paraId="4A4C6205" w14:textId="77777777" w:rsidR="009F5ABD" w:rsidRDefault="009F5ABD" w:rsidP="00CD2557">
            <w:pPr>
              <w:rPr>
                <w:rFonts w:cs="Microsoft Sans Serif"/>
                <w:sz w:val="20"/>
              </w:rPr>
            </w:pPr>
          </w:p>
        </w:tc>
      </w:tr>
    </w:tbl>
    <w:p w14:paraId="4C87010C" w14:textId="77777777" w:rsidR="009F5ABD" w:rsidRDefault="009F5ABD" w:rsidP="005C2416">
      <w:pPr>
        <w:rPr>
          <w:rFonts w:cs="Microsoft Sans Serif"/>
          <w:sz w:val="20"/>
        </w:rPr>
      </w:pPr>
      <w:r>
        <w:rPr>
          <w:rFonts w:cs="Microsoft Sans Serif"/>
          <w:sz w:val="20"/>
        </w:rPr>
        <w:t>(Für weiterführende Informationen siehe Anlage 1)</w:t>
      </w:r>
    </w:p>
    <w:p w14:paraId="724007FE" w14:textId="77777777" w:rsidR="009F5ABD" w:rsidRDefault="009F5ABD" w:rsidP="005C2416">
      <w:pPr>
        <w:rPr>
          <w:rFonts w:cs="Microsoft Sans Serif"/>
          <w:sz w:val="20"/>
        </w:rPr>
      </w:pPr>
    </w:p>
    <w:p w14:paraId="1D7F84ED" w14:textId="77777777" w:rsidR="00AC5355" w:rsidRPr="00876D0B" w:rsidRDefault="00AC5355" w:rsidP="00982A80">
      <w:pPr>
        <w:spacing w:line="276" w:lineRule="auto"/>
        <w:rPr>
          <w:rFonts w:cs="Microsoft Sans Serif"/>
          <w:b/>
          <w:sz w:val="20"/>
        </w:rPr>
      </w:pPr>
      <w:r w:rsidRPr="00876D0B">
        <w:rPr>
          <w:rFonts w:cs="Microsoft Sans Serif"/>
          <w:b/>
          <w:sz w:val="20"/>
        </w:rPr>
        <w:t>Angaben zur juristischen Person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31"/>
      </w:tblGrid>
      <w:tr w:rsidR="0016546B" w14:paraId="6E0FF050" w14:textId="77777777" w:rsidTr="00B551CB">
        <w:trPr>
          <w:trHeight w:val="340"/>
        </w:trPr>
        <w:tc>
          <w:tcPr>
            <w:tcW w:w="8931" w:type="dxa"/>
            <w:tcMar>
              <w:left w:w="0" w:type="dxa"/>
            </w:tcMar>
            <w:vAlign w:val="bottom"/>
          </w:tcPr>
          <w:p w14:paraId="401B3012" w14:textId="77777777" w:rsidR="00876D0B" w:rsidRDefault="0016546B" w:rsidP="00305A75">
            <w:pPr>
              <w:rPr>
                <w:rFonts w:cs="Microsoft Sans Serif"/>
                <w:sz w:val="20"/>
              </w:rPr>
            </w:pPr>
            <w:r>
              <w:rPr>
                <w:rFonts w:cs="Microsoft Sans Serif"/>
                <w:sz w:val="20"/>
              </w:rPr>
              <w:t xml:space="preserve">Name der juristischen Person / Firmenname </w:t>
            </w:r>
          </w:p>
        </w:tc>
      </w:tr>
      <w:tr w:rsidR="001D35A0" w14:paraId="64CBB9B6" w14:textId="77777777" w:rsidTr="00B551CB">
        <w:trPr>
          <w:trHeight w:val="340"/>
        </w:trPr>
        <w:tc>
          <w:tcPr>
            <w:tcW w:w="8931" w:type="dxa"/>
            <w:shd w:val="clear" w:color="auto" w:fill="C2C2C2"/>
            <w:tcMar>
              <w:left w:w="0" w:type="dxa"/>
            </w:tcMar>
            <w:vAlign w:val="center"/>
          </w:tcPr>
          <w:p w14:paraId="74831BBB" w14:textId="77777777" w:rsidR="001D35A0" w:rsidRDefault="001D35A0" w:rsidP="00305A75">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05A75" w14:paraId="39476EF8" w14:textId="77777777" w:rsidTr="00B551CB">
        <w:trPr>
          <w:trHeight w:val="340"/>
        </w:trPr>
        <w:tc>
          <w:tcPr>
            <w:tcW w:w="8931" w:type="dxa"/>
            <w:shd w:val="clear" w:color="auto" w:fill="auto"/>
            <w:tcMar>
              <w:left w:w="0" w:type="dxa"/>
            </w:tcMar>
            <w:vAlign w:val="center"/>
          </w:tcPr>
          <w:tbl>
            <w:tblPr>
              <w:tblStyle w:val="Tabellenraster"/>
              <w:tblW w:w="89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70"/>
              <w:gridCol w:w="283"/>
              <w:gridCol w:w="705"/>
              <w:gridCol w:w="282"/>
              <w:gridCol w:w="1453"/>
              <w:gridCol w:w="237"/>
              <w:gridCol w:w="3186"/>
            </w:tblGrid>
            <w:tr w:rsidR="00305A75" w14:paraId="0EFFA89B" w14:textId="77777777" w:rsidTr="00B551CB">
              <w:trPr>
                <w:trHeight w:val="340"/>
              </w:trPr>
              <w:tc>
                <w:tcPr>
                  <w:tcW w:w="2770" w:type="dxa"/>
                  <w:tcMar>
                    <w:left w:w="0" w:type="dxa"/>
                  </w:tcMar>
                  <w:vAlign w:val="bottom"/>
                </w:tcPr>
                <w:p w14:paraId="76A060CB" w14:textId="77777777" w:rsidR="00305A75" w:rsidRDefault="00305A75" w:rsidP="0028437F">
                  <w:pPr>
                    <w:tabs>
                      <w:tab w:val="left" w:pos="8931"/>
                    </w:tabs>
                    <w:ind w:left="-113"/>
                    <w:rPr>
                      <w:rFonts w:cs="Microsoft Sans Serif"/>
                      <w:sz w:val="20"/>
                    </w:rPr>
                  </w:pPr>
                  <w:r>
                    <w:rPr>
                      <w:rFonts w:cs="Microsoft Sans Serif"/>
                      <w:sz w:val="20"/>
                    </w:rPr>
                    <w:t>SStraße</w:t>
                  </w:r>
                </w:p>
              </w:tc>
              <w:tc>
                <w:tcPr>
                  <w:tcW w:w="283" w:type="dxa"/>
                  <w:tcMar>
                    <w:left w:w="0" w:type="dxa"/>
                  </w:tcMar>
                  <w:vAlign w:val="bottom"/>
                </w:tcPr>
                <w:p w14:paraId="01AE383F" w14:textId="77777777" w:rsidR="00305A75" w:rsidRDefault="00305A75" w:rsidP="0028437F">
                  <w:pPr>
                    <w:tabs>
                      <w:tab w:val="left" w:pos="8931"/>
                    </w:tabs>
                    <w:rPr>
                      <w:rFonts w:cs="Microsoft Sans Serif"/>
                      <w:sz w:val="20"/>
                    </w:rPr>
                  </w:pPr>
                </w:p>
              </w:tc>
              <w:tc>
                <w:tcPr>
                  <w:tcW w:w="705" w:type="dxa"/>
                  <w:tcMar>
                    <w:left w:w="0" w:type="dxa"/>
                  </w:tcMar>
                  <w:vAlign w:val="bottom"/>
                </w:tcPr>
                <w:p w14:paraId="13B07CF7" w14:textId="77777777" w:rsidR="00305A75" w:rsidRDefault="00305A75" w:rsidP="0028437F">
                  <w:pPr>
                    <w:tabs>
                      <w:tab w:val="left" w:pos="8931"/>
                    </w:tabs>
                    <w:rPr>
                      <w:rFonts w:cs="Microsoft Sans Serif"/>
                      <w:sz w:val="20"/>
                    </w:rPr>
                  </w:pPr>
                  <w:r>
                    <w:rPr>
                      <w:rFonts w:cs="Microsoft Sans Serif"/>
                      <w:sz w:val="20"/>
                    </w:rPr>
                    <w:t>Nr.</w:t>
                  </w:r>
                </w:p>
              </w:tc>
              <w:tc>
                <w:tcPr>
                  <w:tcW w:w="282" w:type="dxa"/>
                  <w:tcMar>
                    <w:left w:w="0" w:type="dxa"/>
                  </w:tcMar>
                  <w:vAlign w:val="bottom"/>
                </w:tcPr>
                <w:p w14:paraId="74B6CC6C" w14:textId="77777777" w:rsidR="00305A75" w:rsidRDefault="00305A75" w:rsidP="0028437F">
                  <w:pPr>
                    <w:tabs>
                      <w:tab w:val="left" w:pos="8931"/>
                    </w:tabs>
                    <w:rPr>
                      <w:rFonts w:cs="Microsoft Sans Serif"/>
                      <w:sz w:val="20"/>
                    </w:rPr>
                  </w:pPr>
                </w:p>
              </w:tc>
              <w:tc>
                <w:tcPr>
                  <w:tcW w:w="1453" w:type="dxa"/>
                  <w:tcMar>
                    <w:left w:w="0" w:type="dxa"/>
                  </w:tcMar>
                  <w:vAlign w:val="bottom"/>
                </w:tcPr>
                <w:p w14:paraId="23CD4106" w14:textId="77777777" w:rsidR="00305A75" w:rsidRDefault="00305A75" w:rsidP="0028437F">
                  <w:pPr>
                    <w:tabs>
                      <w:tab w:val="left" w:pos="8931"/>
                    </w:tabs>
                    <w:rPr>
                      <w:rFonts w:cs="Microsoft Sans Serif"/>
                      <w:sz w:val="20"/>
                    </w:rPr>
                  </w:pPr>
                  <w:r>
                    <w:rPr>
                      <w:rFonts w:cs="Microsoft Sans Serif"/>
                      <w:sz w:val="20"/>
                    </w:rPr>
                    <w:t>PLZ</w:t>
                  </w:r>
                </w:p>
              </w:tc>
              <w:tc>
                <w:tcPr>
                  <w:tcW w:w="237" w:type="dxa"/>
                  <w:tcMar>
                    <w:left w:w="0" w:type="dxa"/>
                  </w:tcMar>
                  <w:vAlign w:val="bottom"/>
                </w:tcPr>
                <w:p w14:paraId="14444B57" w14:textId="77777777" w:rsidR="00305A75" w:rsidRDefault="00305A75" w:rsidP="0028437F">
                  <w:pPr>
                    <w:tabs>
                      <w:tab w:val="left" w:pos="8931"/>
                    </w:tabs>
                    <w:rPr>
                      <w:rFonts w:cs="Microsoft Sans Serif"/>
                      <w:sz w:val="20"/>
                    </w:rPr>
                  </w:pPr>
                </w:p>
              </w:tc>
              <w:tc>
                <w:tcPr>
                  <w:tcW w:w="3186" w:type="dxa"/>
                  <w:tcMar>
                    <w:left w:w="0" w:type="dxa"/>
                  </w:tcMar>
                  <w:vAlign w:val="bottom"/>
                </w:tcPr>
                <w:p w14:paraId="1B0AF903" w14:textId="77777777" w:rsidR="00305A75" w:rsidRDefault="00305A75" w:rsidP="0028437F">
                  <w:pPr>
                    <w:tabs>
                      <w:tab w:val="left" w:pos="8931"/>
                    </w:tabs>
                    <w:rPr>
                      <w:rFonts w:cs="Microsoft Sans Serif"/>
                      <w:sz w:val="20"/>
                    </w:rPr>
                  </w:pPr>
                  <w:r>
                    <w:rPr>
                      <w:rFonts w:cs="Microsoft Sans Serif"/>
                      <w:sz w:val="20"/>
                    </w:rPr>
                    <w:t>Ort</w:t>
                  </w:r>
                </w:p>
              </w:tc>
            </w:tr>
            <w:tr w:rsidR="00305A75" w14:paraId="350DB6AA" w14:textId="77777777" w:rsidTr="00B551CB">
              <w:trPr>
                <w:trHeight w:val="340"/>
              </w:trPr>
              <w:tc>
                <w:tcPr>
                  <w:tcW w:w="2770" w:type="dxa"/>
                  <w:shd w:val="clear" w:color="auto" w:fill="C2C2C2"/>
                  <w:vAlign w:val="center"/>
                </w:tcPr>
                <w:p w14:paraId="00F404D9" w14:textId="77777777" w:rsidR="00305A75" w:rsidRDefault="00305A75" w:rsidP="0028437F">
                  <w:pPr>
                    <w:tabs>
                      <w:tab w:val="left" w:pos="8931"/>
                    </w:tabs>
                    <w:ind w:left="-113"/>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3" w:type="dxa"/>
                  <w:vAlign w:val="center"/>
                </w:tcPr>
                <w:p w14:paraId="2C6AB7B3" w14:textId="77777777" w:rsidR="00305A75" w:rsidRDefault="00305A75" w:rsidP="0028437F">
                  <w:pPr>
                    <w:tabs>
                      <w:tab w:val="left" w:pos="8931"/>
                    </w:tabs>
                  </w:pPr>
                </w:p>
              </w:tc>
              <w:tc>
                <w:tcPr>
                  <w:tcW w:w="705" w:type="dxa"/>
                  <w:shd w:val="clear" w:color="auto" w:fill="C2C2C2"/>
                  <w:vAlign w:val="center"/>
                </w:tcPr>
                <w:p w14:paraId="151610B8" w14:textId="77777777" w:rsidR="00305A75" w:rsidRDefault="00305A75" w:rsidP="0028437F">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2" w:type="dxa"/>
                  <w:vAlign w:val="center"/>
                </w:tcPr>
                <w:p w14:paraId="0A8C14C9" w14:textId="77777777" w:rsidR="00305A75" w:rsidRDefault="00305A75" w:rsidP="0028437F">
                  <w:pPr>
                    <w:tabs>
                      <w:tab w:val="left" w:pos="8931"/>
                    </w:tabs>
                  </w:pPr>
                </w:p>
              </w:tc>
              <w:tc>
                <w:tcPr>
                  <w:tcW w:w="1453" w:type="dxa"/>
                  <w:shd w:val="clear" w:color="auto" w:fill="C2C2C2"/>
                  <w:vAlign w:val="center"/>
                </w:tcPr>
                <w:p w14:paraId="3B062C1D" w14:textId="77777777" w:rsidR="00305A75" w:rsidRDefault="00305A75" w:rsidP="0028437F">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7" w:type="dxa"/>
                  <w:vAlign w:val="center"/>
                </w:tcPr>
                <w:p w14:paraId="76D7227F" w14:textId="77777777" w:rsidR="00305A75" w:rsidRDefault="00305A75" w:rsidP="0028437F">
                  <w:pPr>
                    <w:tabs>
                      <w:tab w:val="left" w:pos="8931"/>
                    </w:tabs>
                  </w:pPr>
                </w:p>
              </w:tc>
              <w:tc>
                <w:tcPr>
                  <w:tcW w:w="3186" w:type="dxa"/>
                  <w:shd w:val="clear" w:color="auto" w:fill="C2C2C2"/>
                  <w:vAlign w:val="center"/>
                </w:tcPr>
                <w:p w14:paraId="36534F15" w14:textId="77777777" w:rsidR="00305A75" w:rsidRDefault="00305A75" w:rsidP="0028437F">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A257005" w14:textId="77777777" w:rsidR="00305A75" w:rsidRDefault="00305A75" w:rsidP="00305A75"/>
        </w:tc>
      </w:tr>
      <w:tr w:rsidR="00876D0B" w14:paraId="31806755" w14:textId="77777777" w:rsidTr="00B551CB">
        <w:trPr>
          <w:trHeight w:val="340"/>
        </w:trPr>
        <w:tc>
          <w:tcPr>
            <w:tcW w:w="8931" w:type="dxa"/>
            <w:tcMar>
              <w:left w:w="0" w:type="dxa"/>
            </w:tcMar>
            <w:vAlign w:val="bottom"/>
          </w:tcPr>
          <w:p w14:paraId="0479034E" w14:textId="77777777" w:rsidR="00876D0B" w:rsidRDefault="00876D0B" w:rsidP="001D35A0">
            <w:pPr>
              <w:rPr>
                <w:rFonts w:cs="Microsoft Sans Serif"/>
                <w:sz w:val="20"/>
              </w:rPr>
            </w:pPr>
            <w:r>
              <w:rPr>
                <w:rFonts w:cs="Microsoft Sans Serif"/>
                <w:sz w:val="20"/>
              </w:rPr>
              <w:t>Ort und Nummer des Registereintrags</w:t>
            </w:r>
          </w:p>
        </w:tc>
      </w:tr>
      <w:tr w:rsidR="0016546B" w14:paraId="400CFE9D" w14:textId="77777777" w:rsidTr="00B551CB">
        <w:trPr>
          <w:trHeight w:val="340"/>
        </w:trPr>
        <w:tc>
          <w:tcPr>
            <w:tcW w:w="8931" w:type="dxa"/>
            <w:shd w:val="clear" w:color="auto" w:fill="C2C2C2"/>
            <w:tcMar>
              <w:left w:w="0" w:type="dxa"/>
            </w:tcMar>
            <w:vAlign w:val="center"/>
          </w:tcPr>
          <w:p w14:paraId="2608F0DC" w14:textId="77777777" w:rsidR="00876D0B" w:rsidRDefault="001D35A0" w:rsidP="00305A75">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D90ACF1" w14:textId="77777777" w:rsidR="00A6794A" w:rsidRDefault="00A6794A" w:rsidP="00E732B4">
      <w:pPr>
        <w:pStyle w:val="Subhead"/>
      </w:pPr>
    </w:p>
    <w:p w14:paraId="42478692" w14:textId="77777777" w:rsidR="0016546B" w:rsidRDefault="00876D0B" w:rsidP="00E732B4">
      <w:pPr>
        <w:pStyle w:val="Subhead"/>
      </w:pPr>
      <w:r w:rsidRPr="00E732B4">
        <w:t>2. Angaben zur Betriebsstätte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6"/>
      </w:tblGrid>
      <w:tr w:rsidR="00876D0B" w14:paraId="0B74D077" w14:textId="77777777" w:rsidTr="0086298B">
        <w:tc>
          <w:tcPr>
            <w:tcW w:w="9286" w:type="dxa"/>
          </w:tcPr>
          <w:p w14:paraId="4D0273E4" w14:textId="77777777" w:rsidR="00876D0B" w:rsidRDefault="00876D0B" w:rsidP="00876D0B">
            <w:pPr>
              <w:tabs>
                <w:tab w:val="left" w:pos="8931"/>
              </w:tabs>
              <w:rPr>
                <w:rFonts w:cs="Microsoft Sans Serif"/>
                <w:sz w:val="20"/>
              </w:rPr>
            </w:pPr>
            <w:r>
              <w:rPr>
                <w:rFonts w:cs="Microsoft Sans Serif"/>
                <w:sz w:val="20"/>
              </w:rPr>
              <w:t>Name der Prostitutionsstätte</w:t>
            </w:r>
          </w:p>
          <w:p w14:paraId="7224DE65" w14:textId="77777777" w:rsidR="00630094" w:rsidRDefault="005539A9" w:rsidP="00876D0B">
            <w:pPr>
              <w:tabs>
                <w:tab w:val="left" w:pos="8931"/>
              </w:tabs>
              <w:rPr>
                <w:rFonts w:cs="Microsoft Sans Serif"/>
                <w:sz w:val="20"/>
              </w:rPr>
            </w:pPr>
            <w:r>
              <w:rPr>
                <w:rFonts w:cs="Microsoft Sans Serif"/>
                <w:sz w:val="20"/>
              </w:rPr>
              <w:pict w14:anchorId="69572D3F">
                <v:shape id="_x0000_i1033" type="#_x0000_t75" style="width:441pt;height:15.75pt">
                  <v:imagedata r:id="rId10" o:title=""/>
                </v:shape>
              </w:pict>
            </w:r>
          </w:p>
        </w:tc>
      </w:tr>
      <w:tr w:rsidR="00876D0B" w14:paraId="152F9C34" w14:textId="77777777" w:rsidTr="0086298B">
        <w:trPr>
          <w:trHeight w:val="510"/>
        </w:trPr>
        <w:tc>
          <w:tcPr>
            <w:tcW w:w="9286"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0"/>
              <w:gridCol w:w="284"/>
              <w:gridCol w:w="709"/>
              <w:gridCol w:w="283"/>
              <w:gridCol w:w="1475"/>
              <w:gridCol w:w="237"/>
              <w:gridCol w:w="3123"/>
            </w:tblGrid>
            <w:tr w:rsidR="00305A75" w14:paraId="5B47BDC4" w14:textId="77777777" w:rsidTr="00305A75">
              <w:trPr>
                <w:trHeight w:val="340"/>
              </w:trPr>
              <w:tc>
                <w:tcPr>
                  <w:tcW w:w="2820" w:type="dxa"/>
                  <w:tcMar>
                    <w:left w:w="0" w:type="dxa"/>
                  </w:tcMar>
                  <w:vAlign w:val="bottom"/>
                </w:tcPr>
                <w:p w14:paraId="1B6E1DCE" w14:textId="77777777" w:rsidR="00A6794A" w:rsidRDefault="00A6794A" w:rsidP="00B71009">
                  <w:pPr>
                    <w:tabs>
                      <w:tab w:val="left" w:pos="8931"/>
                    </w:tabs>
                    <w:ind w:left="-113"/>
                    <w:rPr>
                      <w:rFonts w:cs="Microsoft Sans Serif"/>
                      <w:sz w:val="20"/>
                    </w:rPr>
                  </w:pPr>
                  <w:r>
                    <w:rPr>
                      <w:rFonts w:cs="Microsoft Sans Serif"/>
                      <w:sz w:val="20"/>
                    </w:rPr>
                    <w:t>SStraße</w:t>
                  </w:r>
                </w:p>
              </w:tc>
              <w:tc>
                <w:tcPr>
                  <w:tcW w:w="284" w:type="dxa"/>
                  <w:tcMar>
                    <w:left w:w="0" w:type="dxa"/>
                  </w:tcMar>
                  <w:vAlign w:val="bottom"/>
                </w:tcPr>
                <w:p w14:paraId="6A7A20A1" w14:textId="77777777" w:rsidR="00A6794A" w:rsidRDefault="00A6794A" w:rsidP="00B71009">
                  <w:pPr>
                    <w:tabs>
                      <w:tab w:val="left" w:pos="8931"/>
                    </w:tabs>
                    <w:rPr>
                      <w:rFonts w:cs="Microsoft Sans Serif"/>
                      <w:sz w:val="20"/>
                    </w:rPr>
                  </w:pPr>
                </w:p>
              </w:tc>
              <w:tc>
                <w:tcPr>
                  <w:tcW w:w="709" w:type="dxa"/>
                  <w:tcMar>
                    <w:left w:w="0" w:type="dxa"/>
                  </w:tcMar>
                  <w:vAlign w:val="bottom"/>
                </w:tcPr>
                <w:p w14:paraId="6A42B48D" w14:textId="77777777" w:rsidR="00A6794A" w:rsidRDefault="00A6794A" w:rsidP="00B71009">
                  <w:pPr>
                    <w:tabs>
                      <w:tab w:val="left" w:pos="8931"/>
                    </w:tabs>
                    <w:rPr>
                      <w:rFonts w:cs="Microsoft Sans Serif"/>
                      <w:sz w:val="20"/>
                    </w:rPr>
                  </w:pPr>
                  <w:r>
                    <w:rPr>
                      <w:rFonts w:cs="Microsoft Sans Serif"/>
                      <w:sz w:val="20"/>
                    </w:rPr>
                    <w:t>Nr.</w:t>
                  </w:r>
                </w:p>
              </w:tc>
              <w:tc>
                <w:tcPr>
                  <w:tcW w:w="283" w:type="dxa"/>
                  <w:tcMar>
                    <w:left w:w="0" w:type="dxa"/>
                  </w:tcMar>
                  <w:vAlign w:val="bottom"/>
                </w:tcPr>
                <w:p w14:paraId="1C156CED" w14:textId="77777777" w:rsidR="00A6794A" w:rsidRDefault="00A6794A" w:rsidP="00B71009">
                  <w:pPr>
                    <w:tabs>
                      <w:tab w:val="left" w:pos="8931"/>
                    </w:tabs>
                    <w:rPr>
                      <w:rFonts w:cs="Microsoft Sans Serif"/>
                      <w:sz w:val="20"/>
                    </w:rPr>
                  </w:pPr>
                </w:p>
              </w:tc>
              <w:tc>
                <w:tcPr>
                  <w:tcW w:w="1475" w:type="dxa"/>
                  <w:tcMar>
                    <w:left w:w="0" w:type="dxa"/>
                  </w:tcMar>
                  <w:vAlign w:val="bottom"/>
                </w:tcPr>
                <w:p w14:paraId="7D00828E" w14:textId="77777777" w:rsidR="00A6794A" w:rsidRDefault="00A6794A" w:rsidP="00B71009">
                  <w:pPr>
                    <w:tabs>
                      <w:tab w:val="left" w:pos="8931"/>
                    </w:tabs>
                    <w:rPr>
                      <w:rFonts w:cs="Microsoft Sans Serif"/>
                      <w:sz w:val="20"/>
                    </w:rPr>
                  </w:pPr>
                  <w:r>
                    <w:rPr>
                      <w:rFonts w:cs="Microsoft Sans Serif"/>
                      <w:sz w:val="20"/>
                    </w:rPr>
                    <w:t>PLZ</w:t>
                  </w:r>
                </w:p>
              </w:tc>
              <w:tc>
                <w:tcPr>
                  <w:tcW w:w="237" w:type="dxa"/>
                  <w:tcMar>
                    <w:left w:w="0" w:type="dxa"/>
                  </w:tcMar>
                  <w:vAlign w:val="bottom"/>
                </w:tcPr>
                <w:p w14:paraId="179D8636" w14:textId="77777777" w:rsidR="00A6794A" w:rsidRDefault="00A6794A" w:rsidP="00B71009">
                  <w:pPr>
                    <w:tabs>
                      <w:tab w:val="left" w:pos="8931"/>
                    </w:tabs>
                    <w:rPr>
                      <w:rFonts w:cs="Microsoft Sans Serif"/>
                      <w:sz w:val="20"/>
                    </w:rPr>
                  </w:pPr>
                </w:p>
              </w:tc>
              <w:tc>
                <w:tcPr>
                  <w:tcW w:w="3123" w:type="dxa"/>
                  <w:tcMar>
                    <w:left w:w="0" w:type="dxa"/>
                  </w:tcMar>
                  <w:vAlign w:val="bottom"/>
                </w:tcPr>
                <w:p w14:paraId="11328C94" w14:textId="77777777" w:rsidR="00A6794A" w:rsidRDefault="00A6794A" w:rsidP="00B71009">
                  <w:pPr>
                    <w:tabs>
                      <w:tab w:val="left" w:pos="8931"/>
                    </w:tabs>
                    <w:rPr>
                      <w:rFonts w:cs="Microsoft Sans Serif"/>
                      <w:sz w:val="20"/>
                    </w:rPr>
                  </w:pPr>
                  <w:r>
                    <w:rPr>
                      <w:rFonts w:cs="Microsoft Sans Serif"/>
                      <w:sz w:val="20"/>
                    </w:rPr>
                    <w:t>Ort</w:t>
                  </w:r>
                </w:p>
              </w:tc>
            </w:tr>
            <w:tr w:rsidR="00305A75" w14:paraId="54ED6113" w14:textId="77777777" w:rsidTr="00305A75">
              <w:trPr>
                <w:trHeight w:val="340"/>
              </w:trPr>
              <w:tc>
                <w:tcPr>
                  <w:tcW w:w="2820" w:type="dxa"/>
                  <w:shd w:val="clear" w:color="auto" w:fill="C2C2C2"/>
                  <w:vAlign w:val="center"/>
                </w:tcPr>
                <w:p w14:paraId="6A47E44A" w14:textId="77777777" w:rsidR="00A6794A" w:rsidRDefault="00A6794A" w:rsidP="00A6794A">
                  <w:pPr>
                    <w:tabs>
                      <w:tab w:val="left" w:pos="8931"/>
                    </w:tabs>
                    <w:ind w:left="-113"/>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4" w:type="dxa"/>
                  <w:vAlign w:val="center"/>
                </w:tcPr>
                <w:p w14:paraId="630DCDC9" w14:textId="77777777" w:rsidR="00A6794A" w:rsidRDefault="00A6794A" w:rsidP="00A6794A">
                  <w:pPr>
                    <w:tabs>
                      <w:tab w:val="left" w:pos="8931"/>
                    </w:tabs>
                  </w:pPr>
                </w:p>
              </w:tc>
              <w:tc>
                <w:tcPr>
                  <w:tcW w:w="709" w:type="dxa"/>
                  <w:shd w:val="clear" w:color="auto" w:fill="C2C2C2"/>
                  <w:vAlign w:val="center"/>
                </w:tcPr>
                <w:p w14:paraId="239C8F3C" w14:textId="77777777" w:rsidR="00A6794A" w:rsidRDefault="00A6794A" w:rsidP="00A6794A">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3" w:type="dxa"/>
                  <w:vAlign w:val="center"/>
                </w:tcPr>
                <w:p w14:paraId="482FA3E6" w14:textId="77777777" w:rsidR="00A6794A" w:rsidRDefault="00A6794A" w:rsidP="00A6794A">
                  <w:pPr>
                    <w:tabs>
                      <w:tab w:val="left" w:pos="8931"/>
                    </w:tabs>
                  </w:pPr>
                </w:p>
              </w:tc>
              <w:tc>
                <w:tcPr>
                  <w:tcW w:w="1475" w:type="dxa"/>
                  <w:shd w:val="clear" w:color="auto" w:fill="C2C2C2"/>
                  <w:vAlign w:val="center"/>
                </w:tcPr>
                <w:p w14:paraId="66AF83BF" w14:textId="77777777" w:rsidR="00A6794A" w:rsidRDefault="00A6794A" w:rsidP="00A6794A">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7" w:type="dxa"/>
                  <w:vAlign w:val="center"/>
                </w:tcPr>
                <w:p w14:paraId="765E2461" w14:textId="77777777" w:rsidR="00A6794A" w:rsidRDefault="00A6794A" w:rsidP="00A6794A">
                  <w:pPr>
                    <w:tabs>
                      <w:tab w:val="left" w:pos="8931"/>
                    </w:tabs>
                  </w:pPr>
                </w:p>
              </w:tc>
              <w:tc>
                <w:tcPr>
                  <w:tcW w:w="3123" w:type="dxa"/>
                  <w:shd w:val="clear" w:color="auto" w:fill="C2C2C2"/>
                  <w:vAlign w:val="center"/>
                </w:tcPr>
                <w:p w14:paraId="14A68FF5" w14:textId="77777777" w:rsidR="00A6794A" w:rsidRDefault="00A6794A" w:rsidP="00A6794A">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1B20326" w14:textId="77777777" w:rsidR="00876D0B" w:rsidRDefault="00876D0B" w:rsidP="00A6794A">
            <w:pPr>
              <w:tabs>
                <w:tab w:val="left" w:pos="8931"/>
              </w:tabs>
              <w:rPr>
                <w:rFonts w:cs="Microsoft Sans Serif"/>
                <w:sz w:val="20"/>
              </w:rPr>
            </w:pPr>
          </w:p>
        </w:tc>
      </w:tr>
      <w:tr w:rsidR="00876D0B" w14:paraId="6FC3D80B" w14:textId="77777777" w:rsidTr="0086298B">
        <w:tc>
          <w:tcPr>
            <w:tcW w:w="9286" w:type="dxa"/>
            <w:tcMar>
              <w:left w:w="0" w:type="dxa"/>
            </w:tcMar>
          </w:tcPr>
          <w:tbl>
            <w:tblPr>
              <w:tblStyle w:val="Tabellenraster"/>
              <w:tblW w:w="4874" w:type="pct"/>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277"/>
              <w:gridCol w:w="2924"/>
              <w:gridCol w:w="236"/>
              <w:gridCol w:w="3105"/>
            </w:tblGrid>
            <w:tr w:rsidR="009B06A8" w14:paraId="14606D14" w14:textId="77777777" w:rsidTr="00B71009">
              <w:trPr>
                <w:trHeight w:val="340"/>
              </w:trPr>
              <w:tc>
                <w:tcPr>
                  <w:tcW w:w="1344" w:type="pct"/>
                  <w:vAlign w:val="bottom"/>
                </w:tcPr>
                <w:p w14:paraId="5E8830BC" w14:textId="77777777" w:rsidR="009B06A8" w:rsidRDefault="009B06A8" w:rsidP="00B71009">
                  <w:pPr>
                    <w:tabs>
                      <w:tab w:val="left" w:pos="8931"/>
                    </w:tabs>
                    <w:ind w:left="-108"/>
                    <w:rPr>
                      <w:rFonts w:cs="Microsoft Sans Serif"/>
                      <w:sz w:val="20"/>
                    </w:rPr>
                  </w:pPr>
                  <w:r>
                    <w:rPr>
                      <w:rFonts w:cs="Microsoft Sans Serif"/>
                      <w:sz w:val="20"/>
                    </w:rPr>
                    <w:t>Telefonnr. Betriebsstätte</w:t>
                  </w:r>
                </w:p>
              </w:tc>
              <w:tc>
                <w:tcPr>
                  <w:tcW w:w="155" w:type="pct"/>
                  <w:vAlign w:val="bottom"/>
                </w:tcPr>
                <w:p w14:paraId="29C27ED4" w14:textId="77777777" w:rsidR="009B06A8" w:rsidRDefault="009B06A8" w:rsidP="00B71009">
                  <w:pPr>
                    <w:tabs>
                      <w:tab w:val="left" w:pos="8931"/>
                    </w:tabs>
                    <w:rPr>
                      <w:rFonts w:cs="Microsoft Sans Serif"/>
                      <w:sz w:val="20"/>
                    </w:rPr>
                  </w:pPr>
                </w:p>
              </w:tc>
              <w:tc>
                <w:tcPr>
                  <w:tcW w:w="1634" w:type="pct"/>
                  <w:tcMar>
                    <w:left w:w="0" w:type="dxa"/>
                  </w:tcMar>
                  <w:vAlign w:val="bottom"/>
                </w:tcPr>
                <w:p w14:paraId="25885F63" w14:textId="77777777" w:rsidR="009B06A8" w:rsidRDefault="009B06A8" w:rsidP="00B71009">
                  <w:pPr>
                    <w:tabs>
                      <w:tab w:val="left" w:pos="8931"/>
                    </w:tabs>
                    <w:rPr>
                      <w:rFonts w:cs="Microsoft Sans Serif"/>
                      <w:sz w:val="20"/>
                    </w:rPr>
                  </w:pPr>
                  <w:r>
                    <w:rPr>
                      <w:rFonts w:cs="Microsoft Sans Serif"/>
                      <w:sz w:val="20"/>
                    </w:rPr>
                    <w:t>Faxnr. Betriebsstätte</w:t>
                  </w:r>
                  <w:r w:rsidR="00CC1B80">
                    <w:rPr>
                      <w:rFonts w:cs="Microsoft Sans Serif"/>
                      <w:sz w:val="20"/>
                    </w:rPr>
                    <w:t>*</w:t>
                  </w:r>
                </w:p>
              </w:tc>
              <w:tc>
                <w:tcPr>
                  <w:tcW w:w="132" w:type="pct"/>
                  <w:vAlign w:val="bottom"/>
                </w:tcPr>
                <w:p w14:paraId="7BC020AB" w14:textId="77777777" w:rsidR="009B06A8" w:rsidRDefault="009B06A8" w:rsidP="00B71009">
                  <w:pPr>
                    <w:tabs>
                      <w:tab w:val="left" w:pos="8931"/>
                    </w:tabs>
                    <w:rPr>
                      <w:rFonts w:cs="Microsoft Sans Serif"/>
                      <w:sz w:val="20"/>
                    </w:rPr>
                  </w:pPr>
                </w:p>
              </w:tc>
              <w:tc>
                <w:tcPr>
                  <w:tcW w:w="1735" w:type="pct"/>
                  <w:tcMar>
                    <w:left w:w="0" w:type="dxa"/>
                  </w:tcMar>
                  <w:vAlign w:val="bottom"/>
                </w:tcPr>
                <w:p w14:paraId="14B239CF" w14:textId="77777777" w:rsidR="009B06A8" w:rsidRDefault="009B06A8" w:rsidP="00B71009">
                  <w:pPr>
                    <w:tabs>
                      <w:tab w:val="left" w:pos="8931"/>
                    </w:tabs>
                    <w:rPr>
                      <w:rFonts w:cs="Microsoft Sans Serif"/>
                      <w:sz w:val="20"/>
                    </w:rPr>
                  </w:pPr>
                  <w:r>
                    <w:rPr>
                      <w:rFonts w:cs="Microsoft Sans Serif"/>
                      <w:sz w:val="20"/>
                    </w:rPr>
                    <w:t>E-Mail Betriebsstätte</w:t>
                  </w:r>
                  <w:r w:rsidR="00CC1B80">
                    <w:rPr>
                      <w:rFonts w:cs="Microsoft Sans Serif"/>
                      <w:sz w:val="20"/>
                    </w:rPr>
                    <w:t>*</w:t>
                  </w:r>
                </w:p>
              </w:tc>
            </w:tr>
            <w:tr w:rsidR="009B06A8" w14:paraId="00982CC8" w14:textId="77777777" w:rsidTr="00B71009">
              <w:trPr>
                <w:trHeight w:val="340"/>
              </w:trPr>
              <w:tc>
                <w:tcPr>
                  <w:tcW w:w="1344" w:type="pct"/>
                  <w:shd w:val="clear" w:color="auto" w:fill="C2C2C2"/>
                  <w:vAlign w:val="center"/>
                </w:tcPr>
                <w:p w14:paraId="5245588E" w14:textId="77777777" w:rsidR="009B06A8" w:rsidRDefault="009B06A8" w:rsidP="009B06A8">
                  <w:pPr>
                    <w:tabs>
                      <w:tab w:val="left" w:pos="8931"/>
                    </w:tabs>
                    <w:ind w:left="-108"/>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5" w:type="pct"/>
                  <w:vAlign w:val="center"/>
                </w:tcPr>
                <w:p w14:paraId="49631395" w14:textId="77777777" w:rsidR="009B06A8" w:rsidRDefault="009B06A8" w:rsidP="009B06A8">
                  <w:pPr>
                    <w:tabs>
                      <w:tab w:val="left" w:pos="8931"/>
                    </w:tabs>
                  </w:pPr>
                </w:p>
              </w:tc>
              <w:tc>
                <w:tcPr>
                  <w:tcW w:w="1634" w:type="pct"/>
                  <w:shd w:val="clear" w:color="auto" w:fill="C2C2C2"/>
                  <w:tcMar>
                    <w:left w:w="0" w:type="dxa"/>
                  </w:tcMar>
                  <w:vAlign w:val="center"/>
                </w:tcPr>
                <w:p w14:paraId="78F3065B" w14:textId="77777777" w:rsidR="009B06A8" w:rsidRDefault="009B06A8" w:rsidP="009B06A8">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2" w:type="pct"/>
                  <w:vAlign w:val="center"/>
                </w:tcPr>
                <w:p w14:paraId="1E47B8FD" w14:textId="77777777" w:rsidR="009B06A8" w:rsidRDefault="009B06A8" w:rsidP="009B06A8">
                  <w:pPr>
                    <w:tabs>
                      <w:tab w:val="left" w:pos="8931"/>
                    </w:tabs>
                  </w:pPr>
                </w:p>
              </w:tc>
              <w:tc>
                <w:tcPr>
                  <w:tcW w:w="1735" w:type="pct"/>
                  <w:shd w:val="clear" w:color="auto" w:fill="C2C2C2"/>
                  <w:tcMar>
                    <w:left w:w="0" w:type="dxa"/>
                  </w:tcMar>
                  <w:vAlign w:val="center"/>
                </w:tcPr>
                <w:p w14:paraId="409072FD" w14:textId="77777777" w:rsidR="009B06A8" w:rsidRDefault="009B06A8" w:rsidP="009B06A8">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8FA921A" w14:textId="77777777" w:rsidR="00876D0B" w:rsidRDefault="00876D0B" w:rsidP="00876D0B">
            <w:pPr>
              <w:tabs>
                <w:tab w:val="left" w:pos="8931"/>
              </w:tabs>
              <w:rPr>
                <w:rFonts w:cs="Microsoft Sans Serif"/>
                <w:sz w:val="20"/>
              </w:rPr>
            </w:pPr>
          </w:p>
        </w:tc>
      </w:tr>
      <w:tr w:rsidR="00F811DE" w14:paraId="3D4843D0" w14:textId="77777777" w:rsidTr="0086298B">
        <w:tc>
          <w:tcPr>
            <w:tcW w:w="9286" w:type="dxa"/>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951"/>
              <w:gridCol w:w="124"/>
            </w:tblGrid>
            <w:tr w:rsidR="004258BB" w14:paraId="1A86C4DE" w14:textId="77777777" w:rsidTr="00B71009">
              <w:trPr>
                <w:gridAfter w:val="1"/>
                <w:wAfter w:w="124" w:type="dxa"/>
                <w:trHeight w:val="340"/>
              </w:trPr>
              <w:tc>
                <w:tcPr>
                  <w:tcW w:w="8931" w:type="dxa"/>
                  <w:gridSpan w:val="2"/>
                  <w:vAlign w:val="bottom"/>
                </w:tcPr>
                <w:p w14:paraId="4744192E" w14:textId="77777777" w:rsidR="004258BB" w:rsidRPr="009B06A8" w:rsidRDefault="004258BB" w:rsidP="00B71009">
                  <w:pPr>
                    <w:ind w:left="-113"/>
                    <w:rPr>
                      <w:sz w:val="20"/>
                    </w:rPr>
                  </w:pPr>
                  <w:r w:rsidRPr="004258BB">
                    <w:rPr>
                      <w:sz w:val="20"/>
                    </w:rPr>
                    <w:t>Ggf. zusätzliche Angaben zur Erreichbarkeit (Beschriftung Klingelschild etc.)</w:t>
                  </w:r>
                </w:p>
              </w:tc>
            </w:tr>
            <w:tr w:rsidR="009B06A8" w14:paraId="5D29AD02" w14:textId="77777777" w:rsidTr="00B71009">
              <w:trPr>
                <w:gridAfter w:val="1"/>
                <w:wAfter w:w="124" w:type="dxa"/>
                <w:trHeight w:val="340"/>
              </w:trPr>
              <w:tc>
                <w:tcPr>
                  <w:tcW w:w="8931" w:type="dxa"/>
                  <w:gridSpan w:val="2"/>
                  <w:shd w:val="clear" w:color="auto" w:fill="C2C2C2"/>
                  <w:vAlign w:val="center"/>
                </w:tcPr>
                <w:p w14:paraId="3F3B333E" w14:textId="77777777" w:rsidR="009B06A8" w:rsidRPr="004258BB" w:rsidRDefault="009B06A8" w:rsidP="009B06A8">
                  <w:pPr>
                    <w:ind w:left="-113"/>
                    <w:rPr>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811DE" w14:paraId="23372BC6" w14:textId="77777777" w:rsidTr="00547CF4">
              <w:trPr>
                <w:trHeight w:val="680"/>
              </w:trPr>
              <w:tc>
                <w:tcPr>
                  <w:tcW w:w="1980" w:type="dxa"/>
                  <w:vAlign w:val="bottom"/>
                </w:tcPr>
                <w:p w14:paraId="22DF1D9D" w14:textId="77777777" w:rsidR="00F811DE" w:rsidRDefault="00F811DE" w:rsidP="00547CF4">
                  <w:pPr>
                    <w:tabs>
                      <w:tab w:val="left" w:pos="2127"/>
                      <w:tab w:val="left" w:pos="8931"/>
                    </w:tabs>
                    <w:ind w:left="-108"/>
                    <w:rPr>
                      <w:rFonts w:cs="Microsoft Sans Serif"/>
                      <w:sz w:val="20"/>
                    </w:rPr>
                  </w:pPr>
                  <w:r>
                    <w:rPr>
                      <w:rFonts w:cs="Microsoft Sans Serif"/>
                      <w:sz w:val="20"/>
                    </w:rPr>
                    <w:t>Neuerrichtung</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8"/>
                    <w:gridCol w:w="956"/>
                  </w:tblGrid>
                  <w:tr w:rsidR="00F811DE" w14:paraId="573E22BE" w14:textId="77777777" w:rsidTr="00C46733">
                    <w:tc>
                      <w:tcPr>
                        <w:tcW w:w="798" w:type="dxa"/>
                        <w:vAlign w:val="center"/>
                      </w:tcPr>
                      <w:p w14:paraId="647FDB7C" w14:textId="77777777" w:rsidR="00F811DE" w:rsidRDefault="005539A9" w:rsidP="00547CF4">
                        <w:pPr>
                          <w:tabs>
                            <w:tab w:val="left" w:pos="2127"/>
                          </w:tabs>
                          <w:ind w:left="-84"/>
                          <w:rPr>
                            <w:rFonts w:cs="Microsoft Sans Serif"/>
                            <w:sz w:val="20"/>
                          </w:rPr>
                        </w:pPr>
                        <w:sdt>
                          <w:sdtPr>
                            <w:rPr>
                              <w:rFonts w:cs="Microsoft Sans Serif"/>
                              <w:szCs w:val="22"/>
                            </w:rPr>
                            <w:id w:val="-1865271645"/>
                            <w14:checkbox>
                              <w14:checked w14:val="0"/>
                              <w14:checkedState w14:val="2612" w14:font="MS Gothic"/>
                              <w14:uncheckedState w14:val="2610" w14:font="MS Gothic"/>
                            </w14:checkbox>
                          </w:sdtPr>
                          <w:sdtEndPr/>
                          <w:sdtContent>
                            <w:r w:rsidR="00196E3E">
                              <w:rPr>
                                <w:rFonts w:ascii="MS Gothic" w:eastAsia="MS Gothic" w:hAnsi="MS Gothic" w:cs="Microsoft Sans Serif" w:hint="eastAsia"/>
                                <w:szCs w:val="22"/>
                              </w:rPr>
                              <w:t>☐</w:t>
                            </w:r>
                          </w:sdtContent>
                        </w:sdt>
                        <w:r w:rsidR="00F811DE">
                          <w:rPr>
                            <w:rFonts w:cs="Microsoft Sans Serif"/>
                            <w:sz w:val="20"/>
                          </w:rPr>
                          <w:t xml:space="preserve"> Ja</w:t>
                        </w:r>
                      </w:p>
                    </w:tc>
                    <w:tc>
                      <w:tcPr>
                        <w:tcW w:w="956" w:type="dxa"/>
                        <w:vAlign w:val="center"/>
                      </w:tcPr>
                      <w:p w14:paraId="181420E1" w14:textId="77777777" w:rsidR="00F811DE" w:rsidRDefault="005539A9" w:rsidP="00547CF4">
                        <w:pPr>
                          <w:tabs>
                            <w:tab w:val="left" w:pos="2127"/>
                          </w:tabs>
                          <w:rPr>
                            <w:rFonts w:cs="Microsoft Sans Serif"/>
                            <w:sz w:val="20"/>
                          </w:rPr>
                        </w:pPr>
                        <w:sdt>
                          <w:sdtPr>
                            <w:rPr>
                              <w:rFonts w:cs="Microsoft Sans Serif"/>
                              <w:szCs w:val="22"/>
                            </w:rPr>
                            <w:id w:val="1319386420"/>
                            <w14:checkbox>
                              <w14:checked w14:val="0"/>
                              <w14:checkedState w14:val="2612" w14:font="MS Gothic"/>
                              <w14:uncheckedState w14:val="2610" w14:font="MS Gothic"/>
                            </w14:checkbox>
                          </w:sdtPr>
                          <w:sdtEndPr/>
                          <w:sdtContent>
                            <w:r w:rsidR="00F811DE">
                              <w:rPr>
                                <w:rFonts w:ascii="MS Gothic" w:eastAsia="MS Gothic" w:hAnsi="MS Gothic" w:cs="Microsoft Sans Serif" w:hint="eastAsia"/>
                                <w:szCs w:val="22"/>
                              </w:rPr>
                              <w:t>☐</w:t>
                            </w:r>
                          </w:sdtContent>
                        </w:sdt>
                        <w:r w:rsidR="00F811DE">
                          <w:rPr>
                            <w:rFonts w:cs="Microsoft Sans Serif"/>
                            <w:sz w:val="20"/>
                          </w:rPr>
                          <w:t xml:space="preserve"> Nein</w:t>
                        </w:r>
                      </w:p>
                    </w:tc>
                  </w:tr>
                </w:tbl>
                <w:p w14:paraId="05C7A60C" w14:textId="77777777" w:rsidR="00F811DE" w:rsidRDefault="00F811DE" w:rsidP="00547CF4">
                  <w:pPr>
                    <w:tabs>
                      <w:tab w:val="left" w:pos="2127"/>
                      <w:tab w:val="left" w:pos="8931"/>
                    </w:tabs>
                    <w:rPr>
                      <w:rFonts w:cs="Microsoft Sans Serif"/>
                      <w:sz w:val="20"/>
                    </w:rPr>
                  </w:pPr>
                </w:p>
              </w:tc>
              <w:tc>
                <w:tcPr>
                  <w:tcW w:w="7075" w:type="dxa"/>
                  <w:gridSpan w:val="2"/>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1"/>
                  </w:tblGrid>
                  <w:tr w:rsidR="00B71009" w14:paraId="6115CB57" w14:textId="77777777" w:rsidTr="006926CA">
                    <w:trPr>
                      <w:trHeight w:val="340"/>
                    </w:trPr>
                    <w:tc>
                      <w:tcPr>
                        <w:tcW w:w="6831" w:type="dxa"/>
                        <w:tcMar>
                          <w:left w:w="0" w:type="dxa"/>
                        </w:tcMar>
                        <w:vAlign w:val="bottom"/>
                      </w:tcPr>
                      <w:p w14:paraId="5739D7B9" w14:textId="77777777" w:rsidR="00B71009" w:rsidRDefault="00B71009" w:rsidP="00547CF4">
                        <w:pPr>
                          <w:tabs>
                            <w:tab w:val="left" w:pos="2127"/>
                            <w:tab w:val="left" w:pos="8931"/>
                          </w:tabs>
                          <w:rPr>
                            <w:rFonts w:cs="Microsoft Sans Serif"/>
                            <w:sz w:val="20"/>
                          </w:rPr>
                        </w:pPr>
                        <w:r>
                          <w:rPr>
                            <w:rFonts w:cs="Microsoft Sans Serif"/>
                            <w:sz w:val="20"/>
                          </w:rPr>
                          <w:t>Bei Übernahme: bisheriger Name des Betriebes und des Betriebsinhabers</w:t>
                        </w:r>
                      </w:p>
                    </w:tc>
                  </w:tr>
                  <w:tr w:rsidR="00B71009" w14:paraId="15D8CB8C" w14:textId="77777777" w:rsidTr="005F7AF8">
                    <w:trPr>
                      <w:trHeight w:val="340"/>
                    </w:trPr>
                    <w:tc>
                      <w:tcPr>
                        <w:tcW w:w="6831" w:type="dxa"/>
                        <w:shd w:val="clear" w:color="auto" w:fill="C2C2C2"/>
                      </w:tcPr>
                      <w:p w14:paraId="1C26C178" w14:textId="77777777" w:rsidR="00B71009" w:rsidRDefault="00B71009" w:rsidP="005B7752">
                        <w:pPr>
                          <w:tabs>
                            <w:tab w:val="left" w:pos="2127"/>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905811E" w14:textId="77777777" w:rsidR="005B7752" w:rsidRDefault="005B7752" w:rsidP="005B7752">
                  <w:pPr>
                    <w:tabs>
                      <w:tab w:val="left" w:pos="2127"/>
                      <w:tab w:val="left" w:pos="8931"/>
                    </w:tabs>
                    <w:rPr>
                      <w:rFonts w:cs="Microsoft Sans Serif"/>
                      <w:sz w:val="20"/>
                    </w:rPr>
                  </w:pPr>
                </w:p>
              </w:tc>
            </w:tr>
          </w:tbl>
          <w:p w14:paraId="16971689" w14:textId="77777777" w:rsidR="00F811DE" w:rsidRDefault="00F811DE" w:rsidP="00630094">
            <w:pPr>
              <w:tabs>
                <w:tab w:val="left" w:pos="8931"/>
              </w:tabs>
              <w:rPr>
                <w:rFonts w:cs="Microsoft Sans Serif"/>
                <w:sz w:val="20"/>
              </w:rPr>
            </w:pPr>
          </w:p>
        </w:tc>
      </w:tr>
    </w:tbl>
    <w:p w14:paraId="185E4554" w14:textId="77777777" w:rsidR="00547CF4" w:rsidRDefault="00547CF4" w:rsidP="00C46733">
      <w:pPr>
        <w:tabs>
          <w:tab w:val="left" w:pos="142"/>
          <w:tab w:val="left" w:pos="8931"/>
        </w:tabs>
        <w:rPr>
          <w:rFonts w:cs="Microsoft Sans Serif"/>
          <w:sz w:val="20"/>
        </w:rPr>
      </w:pPr>
    </w:p>
    <w:p w14:paraId="739654EB" w14:textId="77777777" w:rsidR="00C27353" w:rsidRPr="00C27353" w:rsidRDefault="000E3F34" w:rsidP="00685546">
      <w:pPr>
        <w:spacing w:line="276" w:lineRule="auto"/>
        <w:rPr>
          <w:rFonts w:cs="Microsoft Sans Serif"/>
          <w:b/>
          <w:sz w:val="20"/>
        </w:rPr>
      </w:pPr>
      <w:r>
        <w:rPr>
          <w:rFonts w:cs="Microsoft Sans Serif"/>
          <w:b/>
          <w:sz w:val="20"/>
        </w:rPr>
        <w:t>Angaben zu</w:t>
      </w:r>
      <w:r w:rsidR="00C27353" w:rsidRPr="00C27353">
        <w:rPr>
          <w:rFonts w:cs="Microsoft Sans Serif"/>
          <w:b/>
          <w:sz w:val="20"/>
        </w:rPr>
        <w:t xml:space="preserve"> Vorhandensein </w:t>
      </w:r>
      <w:r>
        <w:rPr>
          <w:rFonts w:cs="Microsoft Sans Serif"/>
          <w:b/>
          <w:sz w:val="20"/>
        </w:rPr>
        <w:t xml:space="preserve">&amp; Anzahl </w:t>
      </w:r>
      <w:r w:rsidR="00C27353" w:rsidRPr="00C27353">
        <w:rPr>
          <w:rFonts w:cs="Microsoft Sans Serif"/>
          <w:b/>
          <w:sz w:val="20"/>
        </w:rPr>
        <w:t>von Stellvertreter / Betriebsleiter / Aufsichtsperson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567"/>
        <w:gridCol w:w="283"/>
        <w:gridCol w:w="1701"/>
        <w:gridCol w:w="567"/>
        <w:gridCol w:w="284"/>
        <w:gridCol w:w="2247"/>
        <w:gridCol w:w="588"/>
      </w:tblGrid>
      <w:tr w:rsidR="00685546" w14:paraId="7B33ADC0" w14:textId="77777777" w:rsidTr="00685546">
        <w:trPr>
          <w:trHeight w:val="340"/>
        </w:trPr>
        <w:tc>
          <w:tcPr>
            <w:tcW w:w="1668" w:type="dxa"/>
            <w:vAlign w:val="center"/>
          </w:tcPr>
          <w:p w14:paraId="6944BE6B" w14:textId="77777777" w:rsidR="00685546" w:rsidRDefault="005539A9" w:rsidP="00685546">
            <w:pPr>
              <w:tabs>
                <w:tab w:val="left" w:pos="8931"/>
              </w:tabs>
              <w:rPr>
                <w:rFonts w:cs="Microsoft Sans Serif"/>
                <w:sz w:val="20"/>
              </w:rPr>
            </w:pPr>
            <w:sdt>
              <w:sdtPr>
                <w:rPr>
                  <w:rFonts w:cs="Microsoft Sans Serif"/>
                  <w:szCs w:val="22"/>
                </w:rPr>
                <w:id w:val="-171337685"/>
                <w14:checkbox>
                  <w14:checked w14:val="0"/>
                  <w14:checkedState w14:val="2612" w14:font="MS Gothic"/>
                  <w14:uncheckedState w14:val="2610" w14:font="MS Gothic"/>
                </w14:checkbox>
              </w:sdtPr>
              <w:sdtEndPr/>
              <w:sdtContent>
                <w:r w:rsidR="00685546">
                  <w:rPr>
                    <w:rFonts w:ascii="MS Gothic" w:eastAsia="MS Gothic" w:hAnsi="MS Gothic" w:cs="Microsoft Sans Serif" w:hint="eastAsia"/>
                    <w:szCs w:val="22"/>
                  </w:rPr>
                  <w:t>☐</w:t>
                </w:r>
              </w:sdtContent>
            </w:sdt>
            <w:r w:rsidR="00685546">
              <w:rPr>
                <w:rFonts w:cs="Microsoft Sans Serif"/>
                <w:szCs w:val="22"/>
              </w:rPr>
              <w:t xml:space="preserve"> </w:t>
            </w:r>
            <w:r w:rsidR="00685546" w:rsidRPr="004258BB">
              <w:rPr>
                <w:rFonts w:cs="Microsoft Sans Serif"/>
                <w:sz w:val="20"/>
              </w:rPr>
              <w:t>Stellvertreter</w:t>
            </w:r>
            <w:r w:rsidR="00685546">
              <w:rPr>
                <w:rFonts w:cs="Microsoft Sans Serif"/>
                <w:sz w:val="20"/>
              </w:rPr>
              <w:t xml:space="preserve"> </w:t>
            </w:r>
          </w:p>
        </w:tc>
        <w:tc>
          <w:tcPr>
            <w:tcW w:w="567" w:type="dxa"/>
            <w:shd w:val="clear" w:color="auto" w:fill="BFBFBF" w:themeFill="background1" w:themeFillShade="BF"/>
            <w:vAlign w:val="center"/>
          </w:tcPr>
          <w:p w14:paraId="0D4A033D" w14:textId="77777777" w:rsidR="00685546" w:rsidRDefault="00685546" w:rsidP="00685546">
            <w:pPr>
              <w:tabs>
                <w:tab w:val="left" w:pos="8931"/>
              </w:tabs>
              <w:rPr>
                <w:rFonts w:cs="Microsoft Sans Serif"/>
                <w:szCs w:val="22"/>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3" w:type="dxa"/>
            <w:vAlign w:val="center"/>
          </w:tcPr>
          <w:p w14:paraId="6B6AF201" w14:textId="77777777" w:rsidR="00685546" w:rsidRDefault="00685546" w:rsidP="00685546">
            <w:pPr>
              <w:tabs>
                <w:tab w:val="left" w:pos="8931"/>
              </w:tabs>
              <w:rPr>
                <w:rFonts w:cs="Microsoft Sans Serif"/>
                <w:szCs w:val="22"/>
              </w:rPr>
            </w:pPr>
          </w:p>
        </w:tc>
        <w:tc>
          <w:tcPr>
            <w:tcW w:w="1701" w:type="dxa"/>
            <w:vAlign w:val="center"/>
          </w:tcPr>
          <w:p w14:paraId="00D30F12" w14:textId="77777777" w:rsidR="00685546" w:rsidRDefault="005539A9" w:rsidP="00685546">
            <w:pPr>
              <w:tabs>
                <w:tab w:val="left" w:pos="8931"/>
              </w:tabs>
              <w:rPr>
                <w:rFonts w:cs="Microsoft Sans Serif"/>
                <w:sz w:val="20"/>
              </w:rPr>
            </w:pPr>
            <w:sdt>
              <w:sdtPr>
                <w:rPr>
                  <w:rFonts w:cs="Microsoft Sans Serif"/>
                  <w:szCs w:val="22"/>
                </w:rPr>
                <w:id w:val="-1182506060"/>
                <w14:checkbox>
                  <w14:checked w14:val="0"/>
                  <w14:checkedState w14:val="2612" w14:font="MS Gothic"/>
                  <w14:uncheckedState w14:val="2610" w14:font="MS Gothic"/>
                </w14:checkbox>
              </w:sdtPr>
              <w:sdtEndPr/>
              <w:sdtContent>
                <w:r w:rsidR="00685546">
                  <w:rPr>
                    <w:rFonts w:ascii="MS Gothic" w:eastAsia="MS Gothic" w:hAnsi="MS Gothic" w:cs="Microsoft Sans Serif" w:hint="eastAsia"/>
                    <w:szCs w:val="22"/>
                  </w:rPr>
                  <w:t>☐</w:t>
                </w:r>
              </w:sdtContent>
            </w:sdt>
            <w:r w:rsidR="00685546">
              <w:rPr>
                <w:rFonts w:cs="Microsoft Sans Serif"/>
                <w:szCs w:val="22"/>
              </w:rPr>
              <w:t xml:space="preserve"> </w:t>
            </w:r>
            <w:r w:rsidR="00685546" w:rsidRPr="004258BB">
              <w:rPr>
                <w:rFonts w:cs="Microsoft Sans Serif"/>
                <w:sz w:val="20"/>
              </w:rPr>
              <w:t>Betriebsleiter</w:t>
            </w:r>
            <w:r w:rsidR="00685546">
              <w:rPr>
                <w:rFonts w:cs="Microsoft Sans Serif"/>
                <w:sz w:val="20"/>
              </w:rPr>
              <w:t xml:space="preserve"> </w:t>
            </w:r>
          </w:p>
        </w:tc>
        <w:tc>
          <w:tcPr>
            <w:tcW w:w="567" w:type="dxa"/>
            <w:shd w:val="clear" w:color="auto" w:fill="BFBFBF" w:themeFill="background1" w:themeFillShade="BF"/>
            <w:vAlign w:val="center"/>
          </w:tcPr>
          <w:p w14:paraId="3BF5DF02" w14:textId="77777777" w:rsidR="00685546" w:rsidRDefault="00685546" w:rsidP="00685546">
            <w:pPr>
              <w:tabs>
                <w:tab w:val="left" w:pos="8931"/>
              </w:tabs>
              <w:rPr>
                <w:rFonts w:cs="Microsoft Sans Serif"/>
                <w:szCs w:val="22"/>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4" w:type="dxa"/>
            <w:vAlign w:val="center"/>
          </w:tcPr>
          <w:p w14:paraId="627935C7" w14:textId="77777777" w:rsidR="00685546" w:rsidRDefault="00685546" w:rsidP="00685546">
            <w:pPr>
              <w:tabs>
                <w:tab w:val="left" w:pos="8931"/>
              </w:tabs>
              <w:rPr>
                <w:rFonts w:cs="Microsoft Sans Serif"/>
                <w:szCs w:val="22"/>
              </w:rPr>
            </w:pPr>
          </w:p>
        </w:tc>
        <w:tc>
          <w:tcPr>
            <w:tcW w:w="2247" w:type="dxa"/>
            <w:vAlign w:val="center"/>
          </w:tcPr>
          <w:p w14:paraId="5F1107BB" w14:textId="77777777" w:rsidR="00685546" w:rsidRDefault="005539A9" w:rsidP="00685546">
            <w:pPr>
              <w:tabs>
                <w:tab w:val="left" w:pos="8931"/>
              </w:tabs>
              <w:rPr>
                <w:rFonts w:cs="Microsoft Sans Serif"/>
                <w:sz w:val="20"/>
              </w:rPr>
            </w:pPr>
            <w:sdt>
              <w:sdtPr>
                <w:rPr>
                  <w:rFonts w:cs="Microsoft Sans Serif"/>
                  <w:szCs w:val="22"/>
                </w:rPr>
                <w:id w:val="1032074797"/>
                <w14:checkbox>
                  <w14:checked w14:val="0"/>
                  <w14:checkedState w14:val="2612" w14:font="MS Gothic"/>
                  <w14:uncheckedState w14:val="2610" w14:font="MS Gothic"/>
                </w14:checkbox>
              </w:sdtPr>
              <w:sdtEndPr/>
              <w:sdtContent>
                <w:r w:rsidR="00685546">
                  <w:rPr>
                    <w:rFonts w:ascii="MS Gothic" w:eastAsia="MS Gothic" w:hAnsi="MS Gothic" w:cs="Microsoft Sans Serif" w:hint="eastAsia"/>
                    <w:szCs w:val="22"/>
                  </w:rPr>
                  <w:t>☐</w:t>
                </w:r>
              </w:sdtContent>
            </w:sdt>
            <w:r w:rsidR="00685546">
              <w:rPr>
                <w:rFonts w:cs="Microsoft Sans Serif"/>
                <w:szCs w:val="22"/>
              </w:rPr>
              <w:t xml:space="preserve"> </w:t>
            </w:r>
            <w:r w:rsidR="00685546" w:rsidRPr="004258BB">
              <w:rPr>
                <w:rFonts w:cs="Microsoft Sans Serif"/>
                <w:sz w:val="20"/>
              </w:rPr>
              <w:t>Aufsichtsperson</w:t>
            </w:r>
            <w:r w:rsidR="00685546">
              <w:rPr>
                <w:rFonts w:cs="Microsoft Sans Serif"/>
                <w:sz w:val="20"/>
              </w:rPr>
              <w:t xml:space="preserve">/en </w:t>
            </w:r>
          </w:p>
        </w:tc>
        <w:tc>
          <w:tcPr>
            <w:tcW w:w="588" w:type="dxa"/>
            <w:shd w:val="clear" w:color="auto" w:fill="BFBFBF" w:themeFill="background1" w:themeFillShade="BF"/>
            <w:vAlign w:val="center"/>
          </w:tcPr>
          <w:p w14:paraId="2B62751D" w14:textId="77777777" w:rsidR="00685546" w:rsidRDefault="00685546" w:rsidP="00685546">
            <w:pPr>
              <w:tabs>
                <w:tab w:val="left" w:pos="8931"/>
              </w:tabs>
              <w:rPr>
                <w:rFonts w:cs="Microsoft Sans Serif"/>
                <w:szCs w:val="22"/>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5546" w14:paraId="40B9B1D9" w14:textId="77777777" w:rsidTr="00685546">
        <w:tc>
          <w:tcPr>
            <w:tcW w:w="1668" w:type="dxa"/>
          </w:tcPr>
          <w:p w14:paraId="089DA540" w14:textId="77777777" w:rsidR="00685546" w:rsidRDefault="00685546" w:rsidP="00876D0B">
            <w:pPr>
              <w:tabs>
                <w:tab w:val="left" w:pos="8931"/>
              </w:tabs>
              <w:rPr>
                <w:rFonts w:cs="Microsoft Sans Serif"/>
                <w:szCs w:val="22"/>
              </w:rPr>
            </w:pPr>
          </w:p>
        </w:tc>
        <w:tc>
          <w:tcPr>
            <w:tcW w:w="567" w:type="dxa"/>
          </w:tcPr>
          <w:p w14:paraId="22D93D87" w14:textId="77777777" w:rsidR="00685546" w:rsidRDefault="00685546" w:rsidP="00C27353">
            <w:pPr>
              <w:tabs>
                <w:tab w:val="left" w:pos="8931"/>
              </w:tabs>
              <w:rPr>
                <w:rFonts w:cs="Microsoft Sans Serif"/>
                <w:szCs w:val="22"/>
              </w:rPr>
            </w:pPr>
          </w:p>
        </w:tc>
        <w:tc>
          <w:tcPr>
            <w:tcW w:w="283" w:type="dxa"/>
          </w:tcPr>
          <w:p w14:paraId="031A1D24" w14:textId="77777777" w:rsidR="00685546" w:rsidRDefault="00685546" w:rsidP="00C27353">
            <w:pPr>
              <w:tabs>
                <w:tab w:val="left" w:pos="8931"/>
              </w:tabs>
              <w:rPr>
                <w:rFonts w:cs="Microsoft Sans Serif"/>
                <w:szCs w:val="22"/>
              </w:rPr>
            </w:pPr>
          </w:p>
        </w:tc>
        <w:tc>
          <w:tcPr>
            <w:tcW w:w="1701" w:type="dxa"/>
          </w:tcPr>
          <w:p w14:paraId="1BDCB14B" w14:textId="77777777" w:rsidR="00685546" w:rsidRDefault="00685546" w:rsidP="00C27353">
            <w:pPr>
              <w:tabs>
                <w:tab w:val="left" w:pos="8931"/>
              </w:tabs>
              <w:rPr>
                <w:rFonts w:cs="Microsoft Sans Serif"/>
                <w:szCs w:val="22"/>
              </w:rPr>
            </w:pPr>
          </w:p>
        </w:tc>
        <w:tc>
          <w:tcPr>
            <w:tcW w:w="567" w:type="dxa"/>
          </w:tcPr>
          <w:p w14:paraId="7C8A3B19" w14:textId="77777777" w:rsidR="00685546" w:rsidRDefault="00685546" w:rsidP="00C27353">
            <w:pPr>
              <w:tabs>
                <w:tab w:val="left" w:pos="8931"/>
              </w:tabs>
              <w:rPr>
                <w:rFonts w:cs="Microsoft Sans Serif"/>
                <w:szCs w:val="22"/>
              </w:rPr>
            </w:pPr>
          </w:p>
        </w:tc>
        <w:tc>
          <w:tcPr>
            <w:tcW w:w="284" w:type="dxa"/>
          </w:tcPr>
          <w:p w14:paraId="5E0A2F68" w14:textId="77777777" w:rsidR="00685546" w:rsidRDefault="00685546" w:rsidP="00C27353">
            <w:pPr>
              <w:tabs>
                <w:tab w:val="left" w:pos="8931"/>
              </w:tabs>
              <w:rPr>
                <w:rFonts w:cs="Microsoft Sans Serif"/>
                <w:szCs w:val="22"/>
              </w:rPr>
            </w:pPr>
          </w:p>
        </w:tc>
        <w:tc>
          <w:tcPr>
            <w:tcW w:w="2247" w:type="dxa"/>
          </w:tcPr>
          <w:p w14:paraId="47C99667" w14:textId="77777777" w:rsidR="00685546" w:rsidRDefault="00685546" w:rsidP="00C27353">
            <w:pPr>
              <w:tabs>
                <w:tab w:val="left" w:pos="8931"/>
              </w:tabs>
              <w:rPr>
                <w:rFonts w:cs="Microsoft Sans Serif"/>
                <w:szCs w:val="22"/>
              </w:rPr>
            </w:pPr>
          </w:p>
        </w:tc>
        <w:tc>
          <w:tcPr>
            <w:tcW w:w="588" w:type="dxa"/>
          </w:tcPr>
          <w:p w14:paraId="1B9BBD4B" w14:textId="77777777" w:rsidR="00685546" w:rsidRDefault="00685546" w:rsidP="00C27353">
            <w:pPr>
              <w:tabs>
                <w:tab w:val="left" w:pos="8931"/>
              </w:tabs>
              <w:rPr>
                <w:rFonts w:cs="Microsoft Sans Serif"/>
                <w:szCs w:val="22"/>
              </w:rPr>
            </w:pPr>
          </w:p>
        </w:tc>
      </w:tr>
    </w:tbl>
    <w:p w14:paraId="2EE8B63D" w14:textId="77777777" w:rsidR="00547CF4" w:rsidRDefault="00F71968" w:rsidP="00547CF4">
      <w:pPr>
        <w:tabs>
          <w:tab w:val="left" w:pos="8931"/>
        </w:tabs>
        <w:rPr>
          <w:rFonts w:cs="Microsoft Sans Serif"/>
          <w:sz w:val="20"/>
        </w:rPr>
      </w:pPr>
      <w:r w:rsidRPr="00F71968">
        <w:rPr>
          <w:rFonts w:cs="Microsoft Sans Serif"/>
          <w:sz w:val="20"/>
        </w:rPr>
        <w:t>Für jede einzelne Person muss ein Antrag auf Überprüfung der Zuverlässigkeit gestellt werden.</w:t>
      </w:r>
    </w:p>
    <w:p w14:paraId="30A404EC" w14:textId="77777777" w:rsidR="00547CF4" w:rsidRDefault="00547CF4" w:rsidP="00547CF4">
      <w:pPr>
        <w:tabs>
          <w:tab w:val="left" w:pos="8931"/>
        </w:tabs>
        <w:rPr>
          <w:rFonts w:cs="Microsoft Sans Serif"/>
          <w:sz w:val="20"/>
        </w:rPr>
      </w:pPr>
    </w:p>
    <w:p w14:paraId="1F5DA582" w14:textId="77777777" w:rsidR="00547CF4" w:rsidRDefault="00547CF4" w:rsidP="00547CF4">
      <w:pPr>
        <w:tabs>
          <w:tab w:val="left" w:pos="8931"/>
        </w:tabs>
        <w:rPr>
          <w:rFonts w:cs="Microsoft Sans Serif"/>
          <w:sz w:val="20"/>
        </w:rPr>
      </w:pPr>
    </w:p>
    <w:p w14:paraId="66A3228C" w14:textId="77777777" w:rsidR="00C27353" w:rsidRPr="009B52CD" w:rsidRDefault="00C27353" w:rsidP="00547CF4">
      <w:pPr>
        <w:pStyle w:val="Subhead"/>
      </w:pPr>
      <w:r w:rsidRPr="009B52CD">
        <w:t>3. Ggf. Angaben zum Prostitutionsfahrzeug</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5"/>
        <w:gridCol w:w="1447"/>
        <w:gridCol w:w="1608"/>
        <w:gridCol w:w="715"/>
        <w:gridCol w:w="2355"/>
      </w:tblGrid>
      <w:tr w:rsidR="009B52CD" w14:paraId="0CBFB0F3" w14:textId="77777777" w:rsidTr="00685546">
        <w:tc>
          <w:tcPr>
            <w:tcW w:w="3085" w:type="dxa"/>
          </w:tcPr>
          <w:p w14:paraId="1B714927" w14:textId="77777777" w:rsidR="009B52CD" w:rsidRDefault="009B52CD" w:rsidP="00876D0B">
            <w:pPr>
              <w:tabs>
                <w:tab w:val="left" w:pos="8931"/>
              </w:tabs>
              <w:rPr>
                <w:rFonts w:cs="Microsoft Sans Serif"/>
                <w:sz w:val="20"/>
              </w:rPr>
            </w:pPr>
            <w:r>
              <w:rPr>
                <w:rFonts w:cs="Microsoft Sans Serif"/>
                <w:sz w:val="20"/>
              </w:rPr>
              <w:t>Amtliches Kennzeichen</w:t>
            </w:r>
          </w:p>
          <w:p w14:paraId="64100D0C" w14:textId="77777777" w:rsidR="009B52CD" w:rsidRDefault="005539A9" w:rsidP="00876D0B">
            <w:pPr>
              <w:tabs>
                <w:tab w:val="left" w:pos="8931"/>
              </w:tabs>
              <w:rPr>
                <w:rFonts w:cs="Microsoft Sans Serif"/>
                <w:sz w:val="20"/>
              </w:rPr>
            </w:pPr>
            <w:r>
              <w:rPr>
                <w:rFonts w:cs="Microsoft Sans Serif"/>
                <w:sz w:val="20"/>
              </w:rPr>
              <w:pict w14:anchorId="506FAEF7">
                <v:shape id="_x0000_i1034" type="#_x0000_t75" style="width:138.75pt;height:15.75pt">
                  <v:imagedata r:id="rId11" o:title=""/>
                </v:shape>
              </w:pict>
            </w:r>
          </w:p>
        </w:tc>
        <w:tc>
          <w:tcPr>
            <w:tcW w:w="3055" w:type="dxa"/>
            <w:gridSpan w:val="2"/>
          </w:tcPr>
          <w:p w14:paraId="56D161D2" w14:textId="77777777" w:rsidR="009B52CD" w:rsidRDefault="009B52CD" w:rsidP="00876D0B">
            <w:pPr>
              <w:tabs>
                <w:tab w:val="left" w:pos="8931"/>
              </w:tabs>
              <w:rPr>
                <w:rFonts w:cs="Microsoft Sans Serif"/>
                <w:sz w:val="20"/>
              </w:rPr>
            </w:pPr>
            <w:r>
              <w:rPr>
                <w:rFonts w:cs="Microsoft Sans Serif"/>
                <w:sz w:val="20"/>
              </w:rPr>
              <w:t>Fahrzeughersteller</w:t>
            </w:r>
          </w:p>
          <w:p w14:paraId="39A294AC" w14:textId="77777777" w:rsidR="009B52CD" w:rsidRDefault="005539A9" w:rsidP="00876D0B">
            <w:pPr>
              <w:tabs>
                <w:tab w:val="left" w:pos="8931"/>
              </w:tabs>
              <w:rPr>
                <w:rFonts w:cs="Microsoft Sans Serif"/>
                <w:sz w:val="20"/>
              </w:rPr>
            </w:pPr>
            <w:r>
              <w:rPr>
                <w:rFonts w:cs="Microsoft Sans Serif"/>
                <w:sz w:val="20"/>
              </w:rPr>
              <w:pict w14:anchorId="679814D7">
                <v:shape id="_x0000_i1035" type="#_x0000_t75" style="width:138.75pt;height:15.75pt">
                  <v:imagedata r:id="rId11" o:title=""/>
                </v:shape>
              </w:pict>
            </w:r>
          </w:p>
        </w:tc>
        <w:tc>
          <w:tcPr>
            <w:tcW w:w="3070" w:type="dxa"/>
            <w:gridSpan w:val="2"/>
          </w:tcPr>
          <w:p w14:paraId="2D2E6D17" w14:textId="77777777" w:rsidR="009B52CD" w:rsidRDefault="009B52CD" w:rsidP="00876D0B">
            <w:pPr>
              <w:tabs>
                <w:tab w:val="left" w:pos="8931"/>
              </w:tabs>
              <w:rPr>
                <w:rFonts w:cs="Microsoft Sans Serif"/>
                <w:sz w:val="20"/>
              </w:rPr>
            </w:pPr>
            <w:r>
              <w:rPr>
                <w:rFonts w:cs="Microsoft Sans Serif"/>
                <w:sz w:val="20"/>
              </w:rPr>
              <w:t>Fahrzeugtyp</w:t>
            </w:r>
          </w:p>
          <w:p w14:paraId="691BE6B1" w14:textId="77777777" w:rsidR="009B52CD" w:rsidRDefault="005539A9" w:rsidP="002322F3">
            <w:pPr>
              <w:tabs>
                <w:tab w:val="left" w:pos="8931"/>
              </w:tabs>
              <w:ind w:right="-309"/>
              <w:rPr>
                <w:rFonts w:cs="Microsoft Sans Serif"/>
                <w:sz w:val="20"/>
              </w:rPr>
            </w:pPr>
            <w:r>
              <w:rPr>
                <w:rFonts w:cs="Microsoft Sans Serif"/>
                <w:sz w:val="20"/>
              </w:rPr>
              <w:pict w14:anchorId="50647783">
                <v:shape id="_x0000_i1036" type="#_x0000_t75" style="width:138.75pt;height:15.75pt">
                  <v:imagedata r:id="rId11" o:title=""/>
                </v:shape>
              </w:pict>
            </w:r>
          </w:p>
          <w:p w14:paraId="6E6DFE3F" w14:textId="77777777" w:rsidR="004258BB" w:rsidRDefault="004258BB" w:rsidP="002322F3">
            <w:pPr>
              <w:tabs>
                <w:tab w:val="left" w:pos="8931"/>
              </w:tabs>
              <w:ind w:right="-309"/>
              <w:rPr>
                <w:rFonts w:cs="Microsoft Sans Serif"/>
                <w:sz w:val="20"/>
              </w:rPr>
            </w:pPr>
          </w:p>
        </w:tc>
      </w:tr>
      <w:tr w:rsidR="00B71009" w14:paraId="39B9A7C1" w14:textId="77777777" w:rsidTr="00685546">
        <w:trPr>
          <w:trHeight w:val="510"/>
        </w:trPr>
        <w:tc>
          <w:tcPr>
            <w:tcW w:w="4532" w:type="dxa"/>
            <w:gridSpan w:val="2"/>
            <w:vAlign w:val="bottom"/>
          </w:tcPr>
          <w:p w14:paraId="30F409B5" w14:textId="77777777" w:rsidR="009B52CD" w:rsidRDefault="009B52CD" w:rsidP="004258BB">
            <w:pPr>
              <w:tabs>
                <w:tab w:val="left" w:pos="8931"/>
              </w:tabs>
              <w:rPr>
                <w:rFonts w:cs="Microsoft Sans Serif"/>
                <w:sz w:val="20"/>
              </w:rPr>
            </w:pPr>
            <w:r>
              <w:rPr>
                <w:rFonts w:cs="Microsoft Sans Serif"/>
                <w:sz w:val="20"/>
              </w:rPr>
              <w:t>Fahrzeughalter</w:t>
            </w:r>
          </w:p>
          <w:p w14:paraId="1D253DC5" w14:textId="77777777" w:rsidR="009B52CD" w:rsidRDefault="005539A9" w:rsidP="004258BB">
            <w:pPr>
              <w:tabs>
                <w:tab w:val="left" w:pos="8931"/>
              </w:tabs>
              <w:rPr>
                <w:rFonts w:cs="Microsoft Sans Serif"/>
                <w:sz w:val="20"/>
              </w:rPr>
            </w:pPr>
            <w:r>
              <w:rPr>
                <w:rFonts w:cs="Microsoft Sans Serif"/>
                <w:sz w:val="20"/>
              </w:rPr>
              <w:pict w14:anchorId="3949BCA6">
                <v:shape id="_x0000_i1037" type="#_x0000_t75" style="width:214.5pt;height:15.75pt">
                  <v:imagedata r:id="rId12" o:title=""/>
                </v:shape>
              </w:pict>
            </w:r>
          </w:p>
        </w:tc>
        <w:tc>
          <w:tcPr>
            <w:tcW w:w="2323" w:type="dxa"/>
            <w:gridSpan w:val="2"/>
            <w:vAlign w:val="bottom"/>
          </w:tcPr>
          <w:p w14:paraId="38BF8050" w14:textId="77777777" w:rsidR="009B52CD" w:rsidRDefault="009B52CD" w:rsidP="004258BB">
            <w:pPr>
              <w:tabs>
                <w:tab w:val="left" w:pos="8931"/>
              </w:tabs>
              <w:rPr>
                <w:rFonts w:cs="Microsoft Sans Serif"/>
                <w:sz w:val="20"/>
              </w:rPr>
            </w:pPr>
            <w:r>
              <w:rPr>
                <w:rFonts w:cs="Microsoft Sans Serif"/>
                <w:sz w:val="20"/>
              </w:rPr>
              <w:t>TÜV bis</w:t>
            </w:r>
          </w:p>
          <w:p w14:paraId="25AA5D6C" w14:textId="77777777" w:rsidR="009B52CD" w:rsidRDefault="005539A9" w:rsidP="004258BB">
            <w:pPr>
              <w:tabs>
                <w:tab w:val="left" w:pos="8931"/>
              </w:tabs>
              <w:rPr>
                <w:rFonts w:cs="Microsoft Sans Serif"/>
                <w:sz w:val="20"/>
              </w:rPr>
            </w:pPr>
            <w:r>
              <w:rPr>
                <w:rFonts w:cs="Microsoft Sans Serif"/>
                <w:sz w:val="20"/>
              </w:rPr>
              <w:pict w14:anchorId="5CD700E6">
                <v:shape id="_x0000_i1038" type="#_x0000_t75" style="width:105pt;height:15.75pt">
                  <v:imagedata r:id="rId13" o:title=""/>
                </v:shape>
              </w:pict>
            </w:r>
          </w:p>
        </w:tc>
        <w:tc>
          <w:tcPr>
            <w:tcW w:w="2355" w:type="dxa"/>
            <w:vAlign w:val="bottom"/>
          </w:tcPr>
          <w:p w14:paraId="13CEC257" w14:textId="77777777" w:rsidR="009B52CD" w:rsidRDefault="009B52CD" w:rsidP="004258BB">
            <w:pPr>
              <w:tabs>
                <w:tab w:val="left" w:pos="8931"/>
              </w:tabs>
              <w:rPr>
                <w:rFonts w:cs="Microsoft Sans Serif"/>
                <w:sz w:val="20"/>
              </w:rPr>
            </w:pPr>
            <w:r>
              <w:rPr>
                <w:rFonts w:cs="Microsoft Sans Serif"/>
                <w:sz w:val="20"/>
              </w:rPr>
              <w:t>Baujahr</w:t>
            </w:r>
          </w:p>
          <w:p w14:paraId="7E024FBB" w14:textId="77777777" w:rsidR="009B52CD" w:rsidRDefault="005539A9" w:rsidP="004258BB">
            <w:pPr>
              <w:tabs>
                <w:tab w:val="left" w:pos="8931"/>
              </w:tabs>
              <w:rPr>
                <w:rFonts w:cs="Microsoft Sans Serif"/>
                <w:sz w:val="20"/>
              </w:rPr>
            </w:pPr>
            <w:r>
              <w:rPr>
                <w:rFonts w:cs="Microsoft Sans Serif"/>
                <w:sz w:val="20"/>
              </w:rPr>
              <w:pict w14:anchorId="3F4A542B">
                <v:shape id="_x0000_i1039" type="#_x0000_t75" style="width:105pt;height:15.75pt">
                  <v:imagedata r:id="rId13" o:title=""/>
                </v:shape>
              </w:pict>
            </w:r>
          </w:p>
        </w:tc>
      </w:tr>
    </w:tbl>
    <w:p w14:paraId="22656378" w14:textId="77777777" w:rsidR="00982A80" w:rsidRDefault="00982A80" w:rsidP="00E732B4">
      <w:pPr>
        <w:pStyle w:val="Subhead"/>
        <w:ind w:right="153"/>
      </w:pPr>
    </w:p>
    <w:p w14:paraId="26A5A998" w14:textId="77777777" w:rsidR="00C27353" w:rsidRPr="00D42527" w:rsidRDefault="009B52CD" w:rsidP="00E732B4">
      <w:pPr>
        <w:pStyle w:val="Subhead"/>
        <w:ind w:right="153"/>
      </w:pPr>
      <w:r w:rsidRPr="00D42527">
        <w:t>4. Ggf. zur Prostitutionsveranstaltung</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700"/>
      </w:tblGrid>
      <w:tr w:rsidR="009B52CD" w14:paraId="5500437B" w14:textId="77777777" w:rsidTr="00611D56">
        <w:tc>
          <w:tcPr>
            <w:tcW w:w="3510" w:type="dxa"/>
          </w:tcPr>
          <w:p w14:paraId="3C67EC22" w14:textId="77777777" w:rsidR="009B52CD" w:rsidRDefault="005539A9" w:rsidP="00876D0B">
            <w:pPr>
              <w:tabs>
                <w:tab w:val="left" w:pos="8931"/>
              </w:tabs>
              <w:rPr>
                <w:rFonts w:cs="Microsoft Sans Serif"/>
                <w:sz w:val="20"/>
              </w:rPr>
            </w:pPr>
            <w:sdt>
              <w:sdtPr>
                <w:rPr>
                  <w:rFonts w:cs="Microsoft Sans Serif"/>
                  <w:szCs w:val="22"/>
                </w:rPr>
                <w:id w:val="1884758552"/>
                <w14:checkbox>
                  <w14:checked w14:val="0"/>
                  <w14:checkedState w14:val="2612" w14:font="MS Gothic"/>
                  <w14:uncheckedState w14:val="2610" w14:font="MS Gothic"/>
                </w14:checkbox>
              </w:sdtPr>
              <w:sdtEndPr/>
              <w:sdtContent>
                <w:r w:rsidR="009B52CD">
                  <w:rPr>
                    <w:rFonts w:ascii="MS Gothic" w:eastAsia="MS Gothic" w:hAnsi="MS Gothic" w:cs="Microsoft Sans Serif" w:hint="eastAsia"/>
                    <w:szCs w:val="22"/>
                  </w:rPr>
                  <w:t>☐</w:t>
                </w:r>
              </w:sdtContent>
            </w:sdt>
            <w:r w:rsidR="009B52CD">
              <w:rPr>
                <w:rFonts w:cs="Microsoft Sans Serif"/>
                <w:szCs w:val="22"/>
              </w:rPr>
              <w:t xml:space="preserve"> </w:t>
            </w:r>
            <w:r w:rsidR="009B52CD" w:rsidRPr="00196E3E">
              <w:rPr>
                <w:rFonts w:cs="Microsoft Sans Serif"/>
                <w:sz w:val="20"/>
              </w:rPr>
              <w:t>einmalige Veranstaltung</w:t>
            </w:r>
          </w:p>
        </w:tc>
        <w:tc>
          <w:tcPr>
            <w:tcW w:w="5700" w:type="dxa"/>
          </w:tcPr>
          <w:p w14:paraId="79DAABDD" w14:textId="77777777" w:rsidR="009B52CD" w:rsidRDefault="005539A9" w:rsidP="00876D0B">
            <w:pPr>
              <w:tabs>
                <w:tab w:val="left" w:pos="8931"/>
              </w:tabs>
              <w:rPr>
                <w:rFonts w:cs="Microsoft Sans Serif"/>
                <w:sz w:val="20"/>
              </w:rPr>
            </w:pPr>
            <w:sdt>
              <w:sdtPr>
                <w:rPr>
                  <w:rFonts w:cs="Microsoft Sans Serif"/>
                  <w:szCs w:val="22"/>
                </w:rPr>
                <w:id w:val="-90619877"/>
                <w14:checkbox>
                  <w14:checked w14:val="0"/>
                  <w14:checkedState w14:val="2612" w14:font="MS Gothic"/>
                  <w14:uncheckedState w14:val="2610" w14:font="MS Gothic"/>
                </w14:checkbox>
              </w:sdtPr>
              <w:sdtEndPr/>
              <w:sdtContent>
                <w:r w:rsidR="009B52CD">
                  <w:rPr>
                    <w:rFonts w:ascii="MS Gothic" w:eastAsia="MS Gothic" w:hAnsi="MS Gothic" w:cs="Microsoft Sans Serif" w:hint="eastAsia"/>
                    <w:szCs w:val="22"/>
                  </w:rPr>
                  <w:t>☐</w:t>
                </w:r>
              </w:sdtContent>
            </w:sdt>
            <w:r w:rsidR="009B52CD">
              <w:rPr>
                <w:rFonts w:cs="Microsoft Sans Serif"/>
                <w:szCs w:val="22"/>
              </w:rPr>
              <w:t xml:space="preserve"> </w:t>
            </w:r>
            <w:r w:rsidR="009B52CD" w:rsidRPr="00196E3E">
              <w:rPr>
                <w:rFonts w:cs="Microsoft Sans Serif"/>
                <w:sz w:val="20"/>
              </w:rPr>
              <w:t>mehrere gleichartige Veranstaltungen</w:t>
            </w:r>
          </w:p>
        </w:tc>
      </w:tr>
    </w:tbl>
    <w:p w14:paraId="0629ABD1" w14:textId="77777777" w:rsidR="00611D56" w:rsidRDefault="00611D56" w:rsidP="00876D0B">
      <w:pPr>
        <w:tabs>
          <w:tab w:val="left" w:pos="8931"/>
        </w:tabs>
        <w:rPr>
          <w:rFonts w:cs="Microsoft Sans Serif"/>
          <w:sz w:val="20"/>
        </w:rPr>
      </w:pPr>
    </w:p>
    <w:tbl>
      <w:tblPr>
        <w:tblStyle w:val="Tabellenraster"/>
        <w:tblW w:w="91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3"/>
      </w:tblGrid>
      <w:tr w:rsidR="00CB23A7" w14:paraId="2F5E9128" w14:textId="77777777" w:rsidTr="00CB23A7">
        <w:trPr>
          <w:trHeight w:val="340"/>
        </w:trPr>
        <w:tc>
          <w:tcPr>
            <w:tcW w:w="9193" w:type="dxa"/>
            <w:tcMar>
              <w:left w:w="0" w:type="dxa"/>
            </w:tcMar>
            <w:vAlign w:val="bottom"/>
          </w:tcPr>
          <w:p w14:paraId="07B11425" w14:textId="77777777" w:rsidR="00CB23A7" w:rsidRDefault="00CB23A7" w:rsidP="00277B6C">
            <w:pPr>
              <w:tabs>
                <w:tab w:val="left" w:pos="8931"/>
              </w:tabs>
              <w:rPr>
                <w:rFonts w:cs="Microsoft Sans Serif"/>
                <w:sz w:val="20"/>
              </w:rPr>
            </w:pPr>
            <w:r>
              <w:rPr>
                <w:rFonts w:cs="Microsoft Sans Serif"/>
                <w:sz w:val="20"/>
              </w:rPr>
              <w:t>Name der Veranstaltung</w:t>
            </w:r>
          </w:p>
        </w:tc>
      </w:tr>
      <w:tr w:rsidR="00CB23A7" w14:paraId="6A486D9C" w14:textId="77777777" w:rsidTr="00CB23A7">
        <w:trPr>
          <w:trHeight w:val="340"/>
        </w:trPr>
        <w:tc>
          <w:tcPr>
            <w:tcW w:w="9193" w:type="dxa"/>
            <w:shd w:val="clear" w:color="auto" w:fill="C2C2C2"/>
          </w:tcPr>
          <w:p w14:paraId="59F36A78" w14:textId="77777777" w:rsidR="00CB23A7" w:rsidRDefault="00CB23A7" w:rsidP="00277B6C">
            <w:pPr>
              <w:tabs>
                <w:tab w:val="left" w:pos="8931"/>
              </w:tabs>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7A1E8B6" w14:textId="77777777" w:rsidR="00611D56" w:rsidRDefault="00611D56" w:rsidP="00876D0B">
      <w:pPr>
        <w:tabs>
          <w:tab w:val="left" w:pos="8931"/>
        </w:tabs>
        <w:rPr>
          <w:rFonts w:cs="Microsoft Sans Serif"/>
          <w:sz w:val="20"/>
        </w:rPr>
      </w:pPr>
    </w:p>
    <w:p w14:paraId="196995AA" w14:textId="77777777" w:rsidR="00BD4C4A" w:rsidRDefault="00BD4C4A" w:rsidP="00876D0B">
      <w:pPr>
        <w:tabs>
          <w:tab w:val="left" w:pos="8931"/>
        </w:tabs>
        <w:rPr>
          <w:rFonts w:cs="Microsoft Sans Serif"/>
          <w:sz w:val="20"/>
        </w:rPr>
      </w:pPr>
    </w:p>
    <w:p w14:paraId="029F64DE" w14:textId="77777777" w:rsidR="0080203D" w:rsidRPr="0080203D" w:rsidRDefault="0080203D" w:rsidP="0080203D">
      <w:pPr>
        <w:pStyle w:val="Subhead"/>
      </w:pPr>
      <w:r w:rsidRPr="0080203D">
        <w:t>5. Erforderliche Unterlagen</w:t>
      </w:r>
    </w:p>
    <w:p w14:paraId="37ED3E6A" w14:textId="77777777" w:rsidR="0080203D" w:rsidRPr="0080203D" w:rsidRDefault="0080203D" w:rsidP="003B7AAF">
      <w:pPr>
        <w:spacing w:line="360" w:lineRule="auto"/>
        <w:rPr>
          <w:b/>
          <w:sz w:val="20"/>
        </w:rPr>
      </w:pPr>
      <w:r w:rsidRPr="0080203D">
        <w:rPr>
          <w:b/>
          <w:sz w:val="20"/>
        </w:rPr>
        <w:t>Für die Prüfung der Zuverlässigkeit von natürlichen Personen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8774"/>
      </w:tblGrid>
      <w:tr w:rsidR="003B7AAF" w14:paraId="378DDB6B" w14:textId="77777777" w:rsidTr="003B7AAF">
        <w:trPr>
          <w:trHeight w:val="482"/>
        </w:trPr>
        <w:tc>
          <w:tcPr>
            <w:tcW w:w="436" w:type="dxa"/>
          </w:tcPr>
          <w:p w14:paraId="238030F8" w14:textId="77777777" w:rsidR="003B7AAF" w:rsidRDefault="005539A9" w:rsidP="003B7AAF">
            <w:pPr>
              <w:tabs>
                <w:tab w:val="left" w:pos="8931"/>
              </w:tabs>
              <w:rPr>
                <w:sz w:val="20"/>
              </w:rPr>
            </w:pPr>
            <w:sdt>
              <w:sdtPr>
                <w:rPr>
                  <w:rFonts w:cs="Microsoft Sans Serif"/>
                  <w:szCs w:val="22"/>
                </w:rPr>
                <w:id w:val="604084706"/>
                <w14:checkbox>
                  <w14:checked w14:val="0"/>
                  <w14:checkedState w14:val="2612" w14:font="MS Gothic"/>
                  <w14:uncheckedState w14:val="2610" w14:font="MS Gothic"/>
                </w14:checkbox>
              </w:sdtPr>
              <w:sdtEndPr/>
              <w:sdtContent>
                <w:r w:rsidR="007664F6">
                  <w:rPr>
                    <w:rFonts w:ascii="MS Gothic" w:eastAsia="MS Gothic" w:hAnsi="MS Gothic" w:cs="Microsoft Sans Serif" w:hint="eastAsia"/>
                    <w:szCs w:val="22"/>
                  </w:rPr>
                  <w:t>☐</w:t>
                </w:r>
              </w:sdtContent>
            </w:sdt>
          </w:p>
        </w:tc>
        <w:tc>
          <w:tcPr>
            <w:tcW w:w="8774" w:type="dxa"/>
          </w:tcPr>
          <w:p w14:paraId="07E35704" w14:textId="77777777" w:rsidR="003B7AAF" w:rsidRDefault="003B7AAF" w:rsidP="003B7AAF">
            <w:pPr>
              <w:tabs>
                <w:tab w:val="left" w:pos="8931"/>
              </w:tabs>
              <w:rPr>
                <w:sz w:val="20"/>
              </w:rPr>
            </w:pPr>
            <w:r w:rsidRPr="003B7AAF">
              <w:rPr>
                <w:sz w:val="20"/>
              </w:rPr>
              <w:t>Kopie Personalausweis oder Reisepass mit Meldebescheinigung bzw. Nationalpass mit Aufenthaltstitel und Meldebescheinigung</w:t>
            </w:r>
          </w:p>
        </w:tc>
      </w:tr>
      <w:tr w:rsidR="007664F6" w14:paraId="73866162" w14:textId="77777777" w:rsidTr="003B7AAF">
        <w:trPr>
          <w:trHeight w:val="482"/>
        </w:trPr>
        <w:tc>
          <w:tcPr>
            <w:tcW w:w="436" w:type="dxa"/>
          </w:tcPr>
          <w:p w14:paraId="58275CBB" w14:textId="77777777" w:rsidR="007664F6" w:rsidRDefault="005539A9" w:rsidP="003B7AAF">
            <w:pPr>
              <w:tabs>
                <w:tab w:val="left" w:pos="8931"/>
              </w:tabs>
              <w:rPr>
                <w:rFonts w:cs="Microsoft Sans Serif"/>
                <w:szCs w:val="22"/>
              </w:rPr>
            </w:pPr>
            <w:sdt>
              <w:sdtPr>
                <w:rPr>
                  <w:rFonts w:cs="Microsoft Sans Serif"/>
                  <w:szCs w:val="22"/>
                </w:rPr>
                <w:id w:val="1428002305"/>
                <w14:checkbox>
                  <w14:checked w14:val="0"/>
                  <w14:checkedState w14:val="2612" w14:font="MS Gothic"/>
                  <w14:uncheckedState w14:val="2610" w14:font="MS Gothic"/>
                </w14:checkbox>
              </w:sdtPr>
              <w:sdtEndPr/>
              <w:sdtContent>
                <w:r w:rsidR="007664F6">
                  <w:rPr>
                    <w:rFonts w:ascii="MS Gothic" w:eastAsia="MS Gothic" w:hAnsi="MS Gothic" w:cs="Microsoft Sans Serif" w:hint="eastAsia"/>
                    <w:szCs w:val="22"/>
                  </w:rPr>
                  <w:t>☐</w:t>
                </w:r>
              </w:sdtContent>
            </w:sdt>
          </w:p>
        </w:tc>
        <w:tc>
          <w:tcPr>
            <w:tcW w:w="8774" w:type="dxa"/>
          </w:tcPr>
          <w:p w14:paraId="791D48FF" w14:textId="77777777" w:rsidR="007664F6" w:rsidRPr="003B7AAF" w:rsidRDefault="007664F6" w:rsidP="007664F6">
            <w:pPr>
              <w:tabs>
                <w:tab w:val="left" w:pos="8931"/>
              </w:tabs>
              <w:rPr>
                <w:sz w:val="20"/>
              </w:rPr>
            </w:pPr>
            <w:r>
              <w:rPr>
                <w:sz w:val="20"/>
              </w:rPr>
              <w:t xml:space="preserve">Führungszeugnis </w:t>
            </w:r>
            <w:r w:rsidRPr="00304645">
              <w:rPr>
                <w:rFonts w:ascii="Arial" w:eastAsia="Times New Roman" w:hAnsi="Arial" w:cs="Arial"/>
                <w:sz w:val="20"/>
                <w:szCs w:val="24"/>
              </w:rPr>
              <w:t>zur Vorlage bei einer Behörde nach Belegart „0“, bzw. europäisches Führungszeugnis</w:t>
            </w:r>
            <w:r>
              <w:rPr>
                <w:rFonts w:ascii="Arial" w:eastAsia="Times New Roman" w:hAnsi="Arial" w:cs="Arial"/>
                <w:sz w:val="20"/>
                <w:szCs w:val="24"/>
              </w:rPr>
              <w:t xml:space="preserve"> für Antragsteller/in</w:t>
            </w:r>
            <w:r w:rsidR="00456108">
              <w:rPr>
                <w:rFonts w:ascii="Arial" w:eastAsia="Times New Roman" w:hAnsi="Arial" w:cs="Arial"/>
                <w:sz w:val="20"/>
                <w:szCs w:val="24"/>
              </w:rPr>
              <w:t xml:space="preserve"> (Bürgerbüro)</w:t>
            </w:r>
          </w:p>
        </w:tc>
      </w:tr>
      <w:tr w:rsidR="003B7AAF" w14:paraId="2F85FE75" w14:textId="77777777" w:rsidTr="003B7AAF">
        <w:trPr>
          <w:trHeight w:val="482"/>
        </w:trPr>
        <w:tc>
          <w:tcPr>
            <w:tcW w:w="436" w:type="dxa"/>
          </w:tcPr>
          <w:p w14:paraId="0552EB76" w14:textId="77777777" w:rsidR="003B7AAF" w:rsidRDefault="005539A9" w:rsidP="003B7AAF">
            <w:pPr>
              <w:tabs>
                <w:tab w:val="left" w:pos="8931"/>
              </w:tabs>
              <w:rPr>
                <w:sz w:val="20"/>
              </w:rPr>
            </w:pPr>
            <w:sdt>
              <w:sdtPr>
                <w:rPr>
                  <w:rFonts w:cs="Microsoft Sans Serif"/>
                  <w:szCs w:val="22"/>
                </w:rPr>
                <w:id w:val="640080422"/>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tcPr>
          <w:p w14:paraId="591FAEE9" w14:textId="77777777" w:rsidR="003B7AAF" w:rsidRDefault="003B7AAF" w:rsidP="00456108">
            <w:pPr>
              <w:tabs>
                <w:tab w:val="left" w:pos="8931"/>
              </w:tabs>
              <w:rPr>
                <w:sz w:val="20"/>
              </w:rPr>
            </w:pPr>
            <w:r w:rsidRPr="003B7AAF">
              <w:rPr>
                <w:sz w:val="20"/>
              </w:rPr>
              <w:t>Auskunft aus dem Gewerbezentralregister zur Vorlag</w:t>
            </w:r>
            <w:r w:rsidR="00456108">
              <w:rPr>
                <w:sz w:val="20"/>
              </w:rPr>
              <w:t xml:space="preserve">e bei einer Behörde nach </w:t>
            </w:r>
            <w:r w:rsidRPr="003B7AAF">
              <w:rPr>
                <w:sz w:val="20"/>
              </w:rPr>
              <w:t xml:space="preserve">Belegart </w:t>
            </w:r>
            <w:r w:rsidR="00456108">
              <w:rPr>
                <w:sz w:val="20"/>
              </w:rPr>
              <w:t>„</w:t>
            </w:r>
            <w:r w:rsidRPr="003B7AAF">
              <w:rPr>
                <w:sz w:val="20"/>
              </w:rPr>
              <w:t>9</w:t>
            </w:r>
            <w:r w:rsidR="00456108">
              <w:rPr>
                <w:sz w:val="20"/>
              </w:rPr>
              <w:t>“</w:t>
            </w:r>
            <w:r w:rsidRPr="003B7AAF">
              <w:rPr>
                <w:sz w:val="20"/>
              </w:rPr>
              <w:t xml:space="preserve"> (Einwohnermeldeamt der Wohnsitzgemeinde)</w:t>
            </w:r>
          </w:p>
        </w:tc>
      </w:tr>
      <w:tr w:rsidR="003B7AAF" w14:paraId="627C9AC4" w14:textId="77777777" w:rsidTr="003B7AAF">
        <w:trPr>
          <w:trHeight w:val="283"/>
        </w:trPr>
        <w:tc>
          <w:tcPr>
            <w:tcW w:w="436" w:type="dxa"/>
            <w:vAlign w:val="center"/>
          </w:tcPr>
          <w:p w14:paraId="427F91DD" w14:textId="77777777" w:rsidR="003B7AAF" w:rsidRDefault="005539A9" w:rsidP="003B7AAF">
            <w:pPr>
              <w:tabs>
                <w:tab w:val="left" w:pos="8931"/>
              </w:tabs>
              <w:rPr>
                <w:sz w:val="20"/>
              </w:rPr>
            </w:pPr>
            <w:sdt>
              <w:sdtPr>
                <w:rPr>
                  <w:rFonts w:cs="Microsoft Sans Serif"/>
                  <w:szCs w:val="22"/>
                </w:rPr>
                <w:id w:val="1495453059"/>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vAlign w:val="center"/>
          </w:tcPr>
          <w:p w14:paraId="330BB071" w14:textId="77777777" w:rsidR="003B7AAF" w:rsidRDefault="003B7AAF" w:rsidP="003B7AAF">
            <w:pPr>
              <w:tabs>
                <w:tab w:val="left" w:pos="8931"/>
              </w:tabs>
              <w:rPr>
                <w:sz w:val="20"/>
              </w:rPr>
            </w:pPr>
            <w:r w:rsidRPr="003B7AAF">
              <w:rPr>
                <w:sz w:val="20"/>
              </w:rPr>
              <w:t>Bescheinigung in Steuersachen (Finanzamt)</w:t>
            </w:r>
          </w:p>
        </w:tc>
      </w:tr>
    </w:tbl>
    <w:p w14:paraId="614A487D" w14:textId="77777777" w:rsidR="003B7AAF" w:rsidRDefault="003B7AAF" w:rsidP="003B7AAF">
      <w:pPr>
        <w:rPr>
          <w:b/>
          <w:sz w:val="20"/>
        </w:rPr>
      </w:pPr>
    </w:p>
    <w:p w14:paraId="79CBC3D7" w14:textId="77777777" w:rsidR="0080203D" w:rsidRPr="003B7AAF" w:rsidRDefault="0080203D" w:rsidP="003B7AAF">
      <w:pPr>
        <w:spacing w:line="360" w:lineRule="auto"/>
        <w:rPr>
          <w:b/>
          <w:sz w:val="20"/>
        </w:rPr>
      </w:pPr>
      <w:r w:rsidRPr="003B7AAF">
        <w:rPr>
          <w:b/>
          <w:sz w:val="20"/>
        </w:rPr>
        <w:t>Für die Prüfung der Zuverlässigkeit von juristischen Personen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8774"/>
      </w:tblGrid>
      <w:tr w:rsidR="003B7AAF" w14:paraId="01033F70" w14:textId="77777777" w:rsidTr="003B7AAF">
        <w:trPr>
          <w:trHeight w:val="482"/>
        </w:trPr>
        <w:tc>
          <w:tcPr>
            <w:tcW w:w="436" w:type="dxa"/>
          </w:tcPr>
          <w:p w14:paraId="1925068B" w14:textId="77777777" w:rsidR="003B7AAF" w:rsidRDefault="005539A9" w:rsidP="0028437F">
            <w:pPr>
              <w:tabs>
                <w:tab w:val="left" w:pos="8931"/>
              </w:tabs>
              <w:rPr>
                <w:sz w:val="20"/>
              </w:rPr>
            </w:pPr>
            <w:sdt>
              <w:sdtPr>
                <w:rPr>
                  <w:rFonts w:cs="Microsoft Sans Serif"/>
                  <w:szCs w:val="22"/>
                </w:rPr>
                <w:id w:val="1910104897"/>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tcPr>
          <w:p w14:paraId="3C78CAA7" w14:textId="77777777" w:rsidR="003B7AAF" w:rsidRDefault="003B7AAF" w:rsidP="0028437F">
            <w:pPr>
              <w:tabs>
                <w:tab w:val="left" w:pos="8931"/>
              </w:tabs>
              <w:rPr>
                <w:sz w:val="20"/>
              </w:rPr>
            </w:pPr>
            <w:r w:rsidRPr="003B7AAF">
              <w:rPr>
                <w:sz w:val="20"/>
              </w:rPr>
              <w:t>Auskunft aus dem Gewerbezentralregister zur Vorlage bei einer Behörde (Belegart 9) (Einwohnermeldeamt der Wohnsitzgemeinde)</w:t>
            </w:r>
          </w:p>
        </w:tc>
      </w:tr>
      <w:tr w:rsidR="003B7AAF" w14:paraId="49204B5D" w14:textId="77777777" w:rsidTr="003B7AAF">
        <w:tc>
          <w:tcPr>
            <w:tcW w:w="436" w:type="dxa"/>
            <w:vAlign w:val="center"/>
          </w:tcPr>
          <w:p w14:paraId="74A56C33" w14:textId="77777777" w:rsidR="003B7AAF" w:rsidRDefault="005539A9" w:rsidP="003B7AAF">
            <w:pPr>
              <w:tabs>
                <w:tab w:val="left" w:pos="8931"/>
              </w:tabs>
              <w:rPr>
                <w:sz w:val="20"/>
              </w:rPr>
            </w:pPr>
            <w:sdt>
              <w:sdtPr>
                <w:rPr>
                  <w:rFonts w:cs="Microsoft Sans Serif"/>
                  <w:szCs w:val="22"/>
                </w:rPr>
                <w:id w:val="-1867436250"/>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vAlign w:val="center"/>
          </w:tcPr>
          <w:p w14:paraId="0934C96F" w14:textId="77777777" w:rsidR="003B7AAF" w:rsidRDefault="003B7AAF" w:rsidP="003B7AAF">
            <w:pPr>
              <w:tabs>
                <w:tab w:val="left" w:pos="8931"/>
              </w:tabs>
              <w:rPr>
                <w:sz w:val="20"/>
              </w:rPr>
            </w:pPr>
            <w:r w:rsidRPr="003B7AAF">
              <w:rPr>
                <w:sz w:val="20"/>
              </w:rPr>
              <w:t>Auszug aus Handels-, Genossenschafts- oder Vereinsregister</w:t>
            </w:r>
          </w:p>
        </w:tc>
      </w:tr>
      <w:tr w:rsidR="003B7AAF" w14:paraId="564D9FE8" w14:textId="77777777" w:rsidTr="003B7AAF">
        <w:tc>
          <w:tcPr>
            <w:tcW w:w="436" w:type="dxa"/>
            <w:vAlign w:val="center"/>
          </w:tcPr>
          <w:p w14:paraId="76F816C8" w14:textId="77777777" w:rsidR="003B7AAF" w:rsidRDefault="005539A9" w:rsidP="003B7AAF">
            <w:pPr>
              <w:tabs>
                <w:tab w:val="left" w:pos="8931"/>
              </w:tabs>
              <w:rPr>
                <w:sz w:val="20"/>
              </w:rPr>
            </w:pPr>
            <w:sdt>
              <w:sdtPr>
                <w:rPr>
                  <w:rFonts w:cs="Microsoft Sans Serif"/>
                  <w:szCs w:val="22"/>
                </w:rPr>
                <w:id w:val="420379846"/>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vAlign w:val="center"/>
          </w:tcPr>
          <w:p w14:paraId="268EFB5B" w14:textId="77777777" w:rsidR="003B7AAF" w:rsidRDefault="003B7AAF" w:rsidP="003B7AAF">
            <w:pPr>
              <w:tabs>
                <w:tab w:val="left" w:pos="8931"/>
              </w:tabs>
              <w:rPr>
                <w:sz w:val="20"/>
              </w:rPr>
            </w:pPr>
            <w:r w:rsidRPr="003B7AAF">
              <w:rPr>
                <w:sz w:val="20"/>
              </w:rPr>
              <w:t>Bei Firmen in Gründung Gesellschaftervertrag und Gründungsurkunde</w:t>
            </w:r>
            <w:r>
              <w:rPr>
                <w:sz w:val="20"/>
              </w:rPr>
              <w:t xml:space="preserve"> </w:t>
            </w:r>
          </w:p>
        </w:tc>
      </w:tr>
      <w:tr w:rsidR="003B7AAF" w14:paraId="1ADD26BA" w14:textId="77777777" w:rsidTr="003B7AAF">
        <w:tc>
          <w:tcPr>
            <w:tcW w:w="436" w:type="dxa"/>
            <w:vAlign w:val="center"/>
          </w:tcPr>
          <w:p w14:paraId="7AFC7CEA" w14:textId="77777777" w:rsidR="003B7AAF" w:rsidRDefault="005539A9" w:rsidP="003B7AAF">
            <w:pPr>
              <w:tabs>
                <w:tab w:val="left" w:pos="8931"/>
              </w:tabs>
              <w:rPr>
                <w:sz w:val="20"/>
              </w:rPr>
            </w:pPr>
            <w:sdt>
              <w:sdtPr>
                <w:rPr>
                  <w:rFonts w:cs="Microsoft Sans Serif"/>
                  <w:szCs w:val="22"/>
                </w:rPr>
                <w:id w:val="108945698"/>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vAlign w:val="center"/>
          </w:tcPr>
          <w:p w14:paraId="435123F4" w14:textId="77777777" w:rsidR="003B7AAF" w:rsidRDefault="003B7AAF" w:rsidP="003B7AAF">
            <w:pPr>
              <w:tabs>
                <w:tab w:val="left" w:pos="8931"/>
              </w:tabs>
              <w:rPr>
                <w:sz w:val="20"/>
              </w:rPr>
            </w:pPr>
            <w:r w:rsidRPr="003B7AAF">
              <w:rPr>
                <w:sz w:val="20"/>
              </w:rPr>
              <w:t>Bescheinigung in Steuersachen (Finanzamt)</w:t>
            </w:r>
          </w:p>
        </w:tc>
      </w:tr>
    </w:tbl>
    <w:p w14:paraId="3123744E" w14:textId="77777777" w:rsidR="00EA0C89" w:rsidRDefault="00EA0C89" w:rsidP="00EA0C89">
      <w:pPr>
        <w:rPr>
          <w:sz w:val="20"/>
        </w:rPr>
      </w:pPr>
    </w:p>
    <w:p w14:paraId="383199CC" w14:textId="77777777" w:rsidR="0080203D" w:rsidRPr="00EA0C89" w:rsidRDefault="0080203D" w:rsidP="00EA0C89">
      <w:pPr>
        <w:rPr>
          <w:sz w:val="20"/>
        </w:rPr>
      </w:pPr>
      <w:r w:rsidRPr="003B7AAF">
        <w:rPr>
          <w:b/>
          <w:sz w:val="20"/>
        </w:rPr>
        <w:t>Bei Beantragung einer Erlaubnis für Prostitutionsstätten zusätzlich</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8774"/>
      </w:tblGrid>
      <w:tr w:rsidR="003B7AAF" w14:paraId="693A9353" w14:textId="77777777" w:rsidTr="00EA0C89">
        <w:tc>
          <w:tcPr>
            <w:tcW w:w="436" w:type="dxa"/>
            <w:vAlign w:val="center"/>
          </w:tcPr>
          <w:p w14:paraId="61E5E932" w14:textId="77777777" w:rsidR="003B7AAF" w:rsidRDefault="005539A9" w:rsidP="003B7AAF">
            <w:pPr>
              <w:rPr>
                <w:b/>
                <w:sz w:val="20"/>
              </w:rPr>
            </w:pPr>
            <w:sdt>
              <w:sdtPr>
                <w:rPr>
                  <w:rFonts w:cs="Microsoft Sans Serif"/>
                  <w:szCs w:val="22"/>
                </w:rPr>
                <w:id w:val="1301958704"/>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vAlign w:val="center"/>
          </w:tcPr>
          <w:p w14:paraId="4C3004F2" w14:textId="77777777" w:rsidR="003B7AAF" w:rsidRDefault="003B7AAF" w:rsidP="003B7AAF">
            <w:pPr>
              <w:tabs>
                <w:tab w:val="left" w:pos="8931"/>
              </w:tabs>
              <w:rPr>
                <w:b/>
                <w:sz w:val="20"/>
              </w:rPr>
            </w:pPr>
            <w:r w:rsidRPr="003B7AAF">
              <w:rPr>
                <w:sz w:val="20"/>
              </w:rPr>
              <w:t>Grundrisspläne</w:t>
            </w:r>
          </w:p>
        </w:tc>
      </w:tr>
      <w:tr w:rsidR="003B7AAF" w14:paraId="198670A1" w14:textId="77777777" w:rsidTr="00EA0C89">
        <w:tc>
          <w:tcPr>
            <w:tcW w:w="436" w:type="dxa"/>
            <w:vAlign w:val="center"/>
          </w:tcPr>
          <w:p w14:paraId="0732C813" w14:textId="77777777" w:rsidR="003B7AAF" w:rsidRDefault="005539A9" w:rsidP="003B7AAF">
            <w:pPr>
              <w:rPr>
                <w:b/>
                <w:sz w:val="20"/>
              </w:rPr>
            </w:pPr>
            <w:sdt>
              <w:sdtPr>
                <w:rPr>
                  <w:rFonts w:cs="Microsoft Sans Serif"/>
                  <w:szCs w:val="22"/>
                </w:rPr>
                <w:id w:val="2020115761"/>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vAlign w:val="center"/>
          </w:tcPr>
          <w:p w14:paraId="42322A1D" w14:textId="77777777" w:rsidR="003B7AAF" w:rsidRDefault="003B7AAF" w:rsidP="003B7AAF">
            <w:pPr>
              <w:rPr>
                <w:b/>
                <w:sz w:val="20"/>
              </w:rPr>
            </w:pPr>
            <w:r w:rsidRPr="003B7AAF">
              <w:rPr>
                <w:sz w:val="20"/>
              </w:rPr>
              <w:t>Gewerbemietvertrag/Eigentumsnachweis</w:t>
            </w:r>
          </w:p>
        </w:tc>
      </w:tr>
      <w:tr w:rsidR="003B7AAF" w14:paraId="26F0D757" w14:textId="77777777" w:rsidTr="00EA0C89">
        <w:tc>
          <w:tcPr>
            <w:tcW w:w="436" w:type="dxa"/>
            <w:vAlign w:val="center"/>
          </w:tcPr>
          <w:p w14:paraId="559B9F03" w14:textId="77777777" w:rsidR="003B7AAF" w:rsidRDefault="005539A9" w:rsidP="003B7AAF">
            <w:pPr>
              <w:rPr>
                <w:b/>
                <w:sz w:val="20"/>
              </w:rPr>
            </w:pPr>
            <w:sdt>
              <w:sdtPr>
                <w:rPr>
                  <w:rFonts w:cs="Microsoft Sans Serif"/>
                  <w:szCs w:val="22"/>
                </w:rPr>
                <w:id w:val="287940870"/>
                <w14:checkbox>
                  <w14:checked w14:val="0"/>
                  <w14:checkedState w14:val="2612" w14:font="MS Gothic"/>
                  <w14:uncheckedState w14:val="2610" w14:font="MS Gothic"/>
                </w14:checkbox>
              </w:sdtPr>
              <w:sdtEndPr/>
              <w:sdtContent>
                <w:r w:rsidR="00EA0C89">
                  <w:rPr>
                    <w:rFonts w:ascii="MS Gothic" w:eastAsia="MS Gothic" w:hAnsi="MS Gothic" w:cs="Microsoft Sans Serif" w:hint="eastAsia"/>
                    <w:szCs w:val="22"/>
                  </w:rPr>
                  <w:t>☐</w:t>
                </w:r>
              </w:sdtContent>
            </w:sdt>
          </w:p>
        </w:tc>
        <w:tc>
          <w:tcPr>
            <w:tcW w:w="8774" w:type="dxa"/>
            <w:vAlign w:val="center"/>
          </w:tcPr>
          <w:p w14:paraId="4E301DB7" w14:textId="77777777" w:rsidR="003B7AAF" w:rsidRDefault="003B7AAF" w:rsidP="003B7AAF">
            <w:pPr>
              <w:rPr>
                <w:b/>
                <w:sz w:val="20"/>
              </w:rPr>
            </w:pPr>
            <w:r w:rsidRPr="003B7AAF">
              <w:rPr>
                <w:sz w:val="20"/>
              </w:rPr>
              <w:t>Betriebskonzept</w:t>
            </w:r>
          </w:p>
        </w:tc>
      </w:tr>
      <w:tr w:rsidR="00EA0C89" w14:paraId="5454DDE6" w14:textId="77777777" w:rsidTr="00EA0C89">
        <w:tc>
          <w:tcPr>
            <w:tcW w:w="436" w:type="dxa"/>
            <w:vAlign w:val="center"/>
          </w:tcPr>
          <w:p w14:paraId="0081E0A1" w14:textId="77777777" w:rsidR="00EA0C89" w:rsidRDefault="005539A9" w:rsidP="003B7AAF">
            <w:pPr>
              <w:rPr>
                <w:rFonts w:ascii="MS Gothic" w:eastAsia="MS Gothic" w:hAnsi="MS Gothic" w:cs="Microsoft Sans Serif"/>
                <w:szCs w:val="22"/>
              </w:rPr>
            </w:pPr>
            <w:sdt>
              <w:sdtPr>
                <w:rPr>
                  <w:rFonts w:cs="Microsoft Sans Serif"/>
                  <w:szCs w:val="22"/>
                </w:rPr>
                <w:id w:val="-1297982710"/>
                <w14:checkbox>
                  <w14:checked w14:val="0"/>
                  <w14:checkedState w14:val="2612" w14:font="MS Gothic"/>
                  <w14:uncheckedState w14:val="2610" w14:font="MS Gothic"/>
                </w14:checkbox>
              </w:sdtPr>
              <w:sdtEndPr/>
              <w:sdtContent>
                <w:r w:rsidR="00EA0C89">
                  <w:rPr>
                    <w:rFonts w:ascii="MS Gothic" w:eastAsia="MS Gothic" w:hAnsi="MS Gothic" w:cs="Microsoft Sans Serif" w:hint="eastAsia"/>
                    <w:szCs w:val="22"/>
                  </w:rPr>
                  <w:t>☐</w:t>
                </w:r>
              </w:sdtContent>
            </w:sdt>
          </w:p>
        </w:tc>
        <w:tc>
          <w:tcPr>
            <w:tcW w:w="8774" w:type="dxa"/>
            <w:vAlign w:val="center"/>
          </w:tcPr>
          <w:p w14:paraId="11932090" w14:textId="77777777" w:rsidR="00EA0C89" w:rsidRPr="003B7AAF" w:rsidRDefault="00EA0C89" w:rsidP="00EA0C89">
            <w:pPr>
              <w:rPr>
                <w:sz w:val="20"/>
              </w:rPr>
            </w:pPr>
            <w:r>
              <w:rPr>
                <w:sz w:val="20"/>
              </w:rPr>
              <w:t>Genehmigung des Bauamts zur Nutzung als Prostitutionsstätte (empfohlen)</w:t>
            </w:r>
          </w:p>
        </w:tc>
      </w:tr>
    </w:tbl>
    <w:p w14:paraId="56D19EA0" w14:textId="77777777" w:rsidR="003B7AAF" w:rsidRPr="003B7AAF" w:rsidRDefault="003B7AAF" w:rsidP="003B7AAF">
      <w:pPr>
        <w:rPr>
          <w:b/>
          <w:sz w:val="20"/>
        </w:rPr>
      </w:pPr>
    </w:p>
    <w:p w14:paraId="42BF4F05" w14:textId="77777777" w:rsidR="003B7AAF" w:rsidRDefault="003B7AAF" w:rsidP="003B7AAF">
      <w:pPr>
        <w:rPr>
          <w:b/>
          <w:sz w:val="20"/>
        </w:rPr>
      </w:pPr>
    </w:p>
    <w:p w14:paraId="40474610" w14:textId="77777777" w:rsidR="0080203D" w:rsidRDefault="0080203D" w:rsidP="003B7AAF">
      <w:pPr>
        <w:spacing w:line="360" w:lineRule="auto"/>
        <w:rPr>
          <w:b/>
          <w:sz w:val="20"/>
        </w:rPr>
      </w:pPr>
      <w:r w:rsidRPr="003B7AAF">
        <w:rPr>
          <w:b/>
          <w:sz w:val="20"/>
        </w:rPr>
        <w:t>Bei Beantragung einer Erlaubnis für Prostitutionsfahrzeuge zusätzlich</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8818"/>
      </w:tblGrid>
      <w:tr w:rsidR="003B7AAF" w14:paraId="37B1690A" w14:textId="77777777" w:rsidTr="003B7AAF">
        <w:tc>
          <w:tcPr>
            <w:tcW w:w="392" w:type="dxa"/>
            <w:vAlign w:val="center"/>
          </w:tcPr>
          <w:p w14:paraId="0957A616" w14:textId="77777777" w:rsidR="003B7AAF" w:rsidRDefault="005539A9" w:rsidP="003B7AAF">
            <w:pPr>
              <w:tabs>
                <w:tab w:val="left" w:pos="8931"/>
              </w:tabs>
              <w:rPr>
                <w:b/>
                <w:sz w:val="20"/>
              </w:rPr>
            </w:pPr>
            <w:sdt>
              <w:sdtPr>
                <w:rPr>
                  <w:rFonts w:cs="Microsoft Sans Serif"/>
                  <w:szCs w:val="22"/>
                </w:rPr>
                <w:id w:val="-1619981934"/>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818" w:type="dxa"/>
            <w:vAlign w:val="center"/>
          </w:tcPr>
          <w:p w14:paraId="028B5E68" w14:textId="77777777" w:rsidR="003B7AAF" w:rsidRDefault="003B7AAF" w:rsidP="003B7AAF">
            <w:pPr>
              <w:tabs>
                <w:tab w:val="left" w:pos="8931"/>
              </w:tabs>
              <w:rPr>
                <w:b/>
                <w:sz w:val="20"/>
              </w:rPr>
            </w:pPr>
            <w:r w:rsidRPr="003B7AAF">
              <w:rPr>
                <w:sz w:val="20"/>
              </w:rPr>
              <w:t>Zulassungsunterlagen/Zulassungsbescheinigung Teil 1</w:t>
            </w:r>
          </w:p>
        </w:tc>
      </w:tr>
      <w:tr w:rsidR="003B7AAF" w14:paraId="48AA6F5B" w14:textId="77777777" w:rsidTr="003B7AAF">
        <w:tc>
          <w:tcPr>
            <w:tcW w:w="392" w:type="dxa"/>
            <w:vAlign w:val="center"/>
          </w:tcPr>
          <w:p w14:paraId="2C177363" w14:textId="77777777" w:rsidR="003B7AAF" w:rsidRDefault="005539A9" w:rsidP="003B7AAF">
            <w:pPr>
              <w:tabs>
                <w:tab w:val="left" w:pos="8931"/>
              </w:tabs>
              <w:rPr>
                <w:b/>
                <w:sz w:val="20"/>
              </w:rPr>
            </w:pPr>
            <w:sdt>
              <w:sdtPr>
                <w:rPr>
                  <w:rFonts w:cs="Microsoft Sans Serif"/>
                  <w:szCs w:val="22"/>
                </w:rPr>
                <w:id w:val="1677224382"/>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818" w:type="dxa"/>
            <w:vAlign w:val="center"/>
          </w:tcPr>
          <w:p w14:paraId="1AB263C6" w14:textId="77777777" w:rsidR="003B7AAF" w:rsidRPr="003B7AAF" w:rsidRDefault="003B7AAF" w:rsidP="003B7AAF">
            <w:pPr>
              <w:tabs>
                <w:tab w:val="left" w:pos="8931"/>
              </w:tabs>
              <w:rPr>
                <w:sz w:val="20"/>
              </w:rPr>
            </w:pPr>
            <w:r w:rsidRPr="003B7AAF">
              <w:rPr>
                <w:sz w:val="20"/>
              </w:rPr>
              <w:t>Betriebskonzept</w:t>
            </w:r>
          </w:p>
        </w:tc>
      </w:tr>
    </w:tbl>
    <w:p w14:paraId="4D7EDA63" w14:textId="77777777" w:rsidR="003B7AAF" w:rsidRDefault="003B7AAF" w:rsidP="003B7AAF">
      <w:pPr>
        <w:tabs>
          <w:tab w:val="left" w:pos="8931"/>
        </w:tabs>
        <w:rPr>
          <w:b/>
          <w:sz w:val="20"/>
        </w:rPr>
      </w:pPr>
    </w:p>
    <w:p w14:paraId="168CEA20" w14:textId="77777777" w:rsidR="0080203D" w:rsidRPr="0080203D" w:rsidRDefault="0080203D" w:rsidP="003B7AAF">
      <w:pPr>
        <w:rPr>
          <w:sz w:val="20"/>
        </w:rPr>
      </w:pPr>
    </w:p>
    <w:p w14:paraId="36FE7F27" w14:textId="77777777" w:rsidR="0080203D" w:rsidRPr="003B7AAF" w:rsidRDefault="0080203D" w:rsidP="003B7AAF">
      <w:pPr>
        <w:spacing w:line="360" w:lineRule="auto"/>
        <w:rPr>
          <w:b/>
          <w:sz w:val="20"/>
        </w:rPr>
      </w:pPr>
      <w:r w:rsidRPr="003B7AAF">
        <w:rPr>
          <w:b/>
          <w:sz w:val="20"/>
        </w:rPr>
        <w:t>Bei Beantragung einer Erlaubnis für Prostitutionsveranstaltungen zusätzlich</w:t>
      </w:r>
    </w:p>
    <w:p w14:paraId="5C60D77A" w14:textId="77777777" w:rsidR="0080203D" w:rsidRPr="003B7AAF" w:rsidRDefault="005539A9" w:rsidP="003B7AAF">
      <w:pPr>
        <w:tabs>
          <w:tab w:val="left" w:pos="8931"/>
        </w:tabs>
        <w:rPr>
          <w:sz w:val="20"/>
        </w:rPr>
      </w:pPr>
      <w:sdt>
        <w:sdtPr>
          <w:rPr>
            <w:rFonts w:cs="Microsoft Sans Serif"/>
            <w:szCs w:val="22"/>
          </w:rPr>
          <w:id w:val="251409314"/>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r w:rsidR="003B7AAF" w:rsidRPr="003B7AAF">
        <w:rPr>
          <w:sz w:val="20"/>
        </w:rPr>
        <w:t xml:space="preserve"> </w:t>
      </w:r>
      <w:r w:rsidR="003B7AAF">
        <w:rPr>
          <w:sz w:val="20"/>
        </w:rPr>
        <w:t xml:space="preserve">   </w:t>
      </w:r>
      <w:r w:rsidR="004A584C" w:rsidRPr="003B7AAF">
        <w:rPr>
          <w:sz w:val="20"/>
        </w:rPr>
        <w:t>Betriebskonzept</w:t>
      </w:r>
    </w:p>
    <w:p w14:paraId="0A375B22" w14:textId="77777777" w:rsidR="0080203D" w:rsidRDefault="0080203D" w:rsidP="0080203D"/>
    <w:p w14:paraId="08AFEBD7" w14:textId="77777777" w:rsidR="00305A75" w:rsidRDefault="00305A75" w:rsidP="00876D0B">
      <w:pPr>
        <w:tabs>
          <w:tab w:val="left" w:pos="8931"/>
        </w:tabs>
        <w:rPr>
          <w:rFonts w:cs="Microsoft Sans Serif"/>
          <w:sz w:val="20"/>
        </w:rPr>
      </w:pPr>
    </w:p>
    <w:p w14:paraId="5FF74B54" w14:textId="77777777" w:rsidR="003B7AAF" w:rsidRDefault="003B7AAF" w:rsidP="00876D0B">
      <w:pPr>
        <w:tabs>
          <w:tab w:val="left" w:pos="8931"/>
        </w:tabs>
        <w:rPr>
          <w:rFonts w:cs="Microsoft Sans Serif"/>
          <w:sz w:val="20"/>
        </w:rPr>
      </w:pPr>
    </w:p>
    <w:p w14:paraId="2D11C682" w14:textId="77777777" w:rsidR="00D20CBF" w:rsidRDefault="00D20CBF" w:rsidP="00876D0B">
      <w:pPr>
        <w:tabs>
          <w:tab w:val="left" w:pos="8931"/>
        </w:tabs>
        <w:rPr>
          <w:rFonts w:cs="Microsoft Sans Serif"/>
          <w:sz w:val="20"/>
        </w:rPr>
      </w:pPr>
      <w:r>
        <w:rPr>
          <w:rFonts w:cs="Microsoft Sans Serif"/>
          <w:sz w:val="20"/>
        </w:rPr>
        <w:t>Mit meiner Unterschrift bestätige ich die Richtigkeit der Angaben und stimme der Zuverlässigkeitsüberprüfung zu.</w:t>
      </w:r>
    </w:p>
    <w:p w14:paraId="1DF93FC5" w14:textId="77777777" w:rsidR="00D20CBF" w:rsidRDefault="00D20CBF" w:rsidP="00876D0B">
      <w:pPr>
        <w:tabs>
          <w:tab w:val="left" w:pos="8931"/>
        </w:tabs>
        <w:rPr>
          <w:rFonts w:cs="Microsoft Sans Serif"/>
          <w:sz w:val="20"/>
        </w:rPr>
      </w:pPr>
    </w:p>
    <w:p w14:paraId="7E103A89" w14:textId="77777777" w:rsidR="00D20CBF" w:rsidRDefault="00D20CBF" w:rsidP="00876D0B">
      <w:pPr>
        <w:tabs>
          <w:tab w:val="left" w:pos="8931"/>
        </w:tabs>
        <w:rPr>
          <w:rFonts w:cs="Microsoft Sans Serif"/>
          <w:sz w:val="20"/>
        </w:rPr>
      </w:pPr>
    </w:p>
    <w:p w14:paraId="4FA28F08" w14:textId="77777777" w:rsidR="003B7AAF" w:rsidRDefault="003B7AAF" w:rsidP="00876D0B">
      <w:pPr>
        <w:tabs>
          <w:tab w:val="left" w:pos="8931"/>
        </w:tabs>
        <w:rPr>
          <w:rFonts w:cs="Microsoft Sans Serif"/>
          <w:sz w:val="20"/>
        </w:rPr>
      </w:pPr>
    </w:p>
    <w:p w14:paraId="2A560A16" w14:textId="77777777" w:rsidR="00D20CBF" w:rsidRDefault="00305A75" w:rsidP="00D20CBF">
      <w:pPr>
        <w:tabs>
          <w:tab w:val="left" w:pos="3969"/>
        </w:tabs>
        <w:rPr>
          <w:rFonts w:cs="Microsoft Sans Serif"/>
          <w:sz w:val="20"/>
        </w:rPr>
      </w:pPr>
      <w:r>
        <w:rPr>
          <w:rFonts w:cs="Microsoft Sans Serif"/>
          <w:noProof/>
          <w:sz w:val="20"/>
        </w:rPr>
        <mc:AlternateContent>
          <mc:Choice Requires="wps">
            <w:drawing>
              <wp:inline distT="0" distB="0" distL="0" distR="0" wp14:anchorId="218BBC95" wp14:editId="08CE5422">
                <wp:extent cx="4400550" cy="0"/>
                <wp:effectExtent l="0" t="0" r="19050" b="19050"/>
                <wp:docPr id="2" name="Gerade Verbindung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055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E098C68" id="Gerade Verbindung 2" o:spid="_x0000_s1026" style="visibility:visible;mso-wrap-style:square;mso-left-percent:-10001;mso-top-percent:-10001;mso-position-horizontal:absolute;mso-position-horizontal-relative:char;mso-position-vertical:absolute;mso-position-vertical-relative:line;mso-left-percent:-10001;mso-top-percent:-10001" from="0,0" to="34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" strokeweight=".22136mm">
                <w10:anchorlock/>
              </v:line>
            </w:pict>
          </mc:Fallback>
        </mc:AlternateContent>
      </w:r>
    </w:p>
    <w:p w14:paraId="41CDC236" w14:textId="77777777" w:rsidR="007D5A9D" w:rsidRDefault="00305A75" w:rsidP="007D5A9D">
      <w:pPr>
        <w:tabs>
          <w:tab w:val="left" w:pos="2127"/>
        </w:tabs>
        <w:rPr>
          <w:rFonts w:cs="Microsoft Sans Serif"/>
          <w:sz w:val="18"/>
          <w:szCs w:val="18"/>
        </w:rPr>
      </w:pPr>
      <w:r w:rsidRPr="00305A75">
        <w:rPr>
          <w:rFonts w:cs="Microsoft Sans Serif"/>
          <w:sz w:val="18"/>
          <w:szCs w:val="18"/>
        </w:rPr>
        <w:t>Ort, Datum,</w:t>
      </w:r>
      <w:r w:rsidR="007D5A9D">
        <w:rPr>
          <w:rFonts w:cs="Microsoft Sans Serif"/>
          <w:sz w:val="18"/>
          <w:szCs w:val="18"/>
        </w:rPr>
        <w:tab/>
      </w:r>
      <w:r w:rsidRPr="00305A75">
        <w:rPr>
          <w:rFonts w:cs="Microsoft Sans Serif"/>
          <w:sz w:val="18"/>
          <w:szCs w:val="18"/>
        </w:rPr>
        <w:t xml:space="preserve"> Unterschrift</w:t>
      </w:r>
      <w:r w:rsidR="007D5A9D">
        <w:rPr>
          <w:rFonts w:cs="Microsoft Sans Serif"/>
          <w:sz w:val="18"/>
          <w:szCs w:val="18"/>
        </w:rPr>
        <w:t xml:space="preserve"> </w:t>
      </w:r>
      <w:r w:rsidR="007D5A9D" w:rsidRPr="007D5A9D">
        <w:rPr>
          <w:rFonts w:cs="Microsoft Sans Serif"/>
          <w:sz w:val="18"/>
          <w:szCs w:val="18"/>
        </w:rPr>
        <w:t>des A</w:t>
      </w:r>
      <w:r w:rsidR="007D5A9D">
        <w:rPr>
          <w:rFonts w:cs="Microsoft Sans Serif"/>
          <w:sz w:val="18"/>
          <w:szCs w:val="18"/>
        </w:rPr>
        <w:t xml:space="preserve">ntragstellers/ Antragstellerin, </w:t>
      </w:r>
    </w:p>
    <w:p w14:paraId="0DA071C1" w14:textId="77777777" w:rsidR="00305A75" w:rsidRDefault="007D5A9D" w:rsidP="007D5A9D">
      <w:pPr>
        <w:tabs>
          <w:tab w:val="left" w:pos="2212"/>
        </w:tabs>
        <w:rPr>
          <w:rFonts w:cs="Microsoft Sans Serif"/>
          <w:sz w:val="18"/>
          <w:szCs w:val="18"/>
        </w:rPr>
      </w:pPr>
      <w:r>
        <w:rPr>
          <w:rFonts w:cs="Microsoft Sans Serif"/>
          <w:sz w:val="18"/>
          <w:szCs w:val="18"/>
        </w:rPr>
        <w:tab/>
        <w:t>d</w:t>
      </w:r>
      <w:r w:rsidRPr="007D5A9D">
        <w:rPr>
          <w:rFonts w:cs="Microsoft Sans Serif"/>
          <w:sz w:val="18"/>
          <w:szCs w:val="18"/>
        </w:rPr>
        <w:t>er bevollm</w:t>
      </w:r>
      <w:r>
        <w:rPr>
          <w:rFonts w:cs="Microsoft Sans Serif"/>
          <w:sz w:val="18"/>
          <w:szCs w:val="18"/>
        </w:rPr>
        <w:t xml:space="preserve">ächtigten Person / gesetzliche </w:t>
      </w:r>
      <w:r w:rsidRPr="007D5A9D">
        <w:rPr>
          <w:rFonts w:cs="Microsoft Sans Serif"/>
          <w:sz w:val="18"/>
          <w:szCs w:val="18"/>
        </w:rPr>
        <w:t>Vertretung</w:t>
      </w:r>
    </w:p>
    <w:p w14:paraId="5F38AE50" w14:textId="77777777" w:rsidR="000D06BE" w:rsidRDefault="000D06BE" w:rsidP="007D5A9D">
      <w:pPr>
        <w:tabs>
          <w:tab w:val="left" w:pos="2212"/>
        </w:tabs>
        <w:rPr>
          <w:rFonts w:cs="Microsoft Sans Serif"/>
          <w:sz w:val="18"/>
          <w:szCs w:val="18"/>
        </w:rPr>
      </w:pPr>
    </w:p>
    <w:p w14:paraId="1C840B8E" w14:textId="77777777" w:rsidR="000D06BE" w:rsidRDefault="000D06BE" w:rsidP="007D5A9D">
      <w:pPr>
        <w:tabs>
          <w:tab w:val="left" w:pos="2212"/>
        </w:tabs>
        <w:rPr>
          <w:rFonts w:cs="Microsoft Sans Serif"/>
          <w:sz w:val="18"/>
          <w:szCs w:val="18"/>
        </w:rPr>
      </w:pPr>
    </w:p>
    <w:p w14:paraId="10BC0DEC" w14:textId="77777777" w:rsidR="00EA3A56" w:rsidRDefault="00EA3A56">
      <w:pPr>
        <w:rPr>
          <w:rFonts w:cs="Microsoft Sans Serif"/>
          <w:sz w:val="18"/>
          <w:szCs w:val="18"/>
        </w:rPr>
      </w:pPr>
      <w:r>
        <w:rPr>
          <w:rFonts w:cs="Microsoft Sans Serif"/>
          <w:sz w:val="18"/>
          <w:szCs w:val="18"/>
        </w:rPr>
        <w:br w:type="page"/>
      </w:r>
    </w:p>
    <w:p w14:paraId="196EC737" w14:textId="77777777" w:rsidR="00EA3A56" w:rsidRDefault="00EA3A56" w:rsidP="00EA3A56">
      <w:pPr>
        <w:rPr>
          <w:rFonts w:cs="Microsoft Sans Serif"/>
          <w:b/>
          <w:szCs w:val="22"/>
        </w:rPr>
      </w:pPr>
      <w:r>
        <w:rPr>
          <w:rFonts w:cs="Microsoft Sans Serif"/>
          <w:b/>
          <w:szCs w:val="22"/>
        </w:rPr>
        <w:lastRenderedPageBreak/>
        <w:t>Anlage 1</w:t>
      </w:r>
    </w:p>
    <w:p w14:paraId="49DD5076" w14:textId="77777777" w:rsidR="00EA3A56" w:rsidRDefault="00EA3A56" w:rsidP="00EA3A56">
      <w:pPr>
        <w:rPr>
          <w:rFonts w:cs="Microsoft Sans Serif"/>
          <w:b/>
          <w:szCs w:val="22"/>
        </w:rPr>
      </w:pPr>
    </w:p>
    <w:p w14:paraId="4A64A3A5" w14:textId="77777777" w:rsidR="00EA3A56" w:rsidRPr="00EA3A56" w:rsidRDefault="00EA3A56" w:rsidP="00EA3A56">
      <w:pPr>
        <w:rPr>
          <w:rFonts w:cs="Microsoft Sans Serif"/>
          <w:b/>
          <w:szCs w:val="22"/>
        </w:rPr>
      </w:pPr>
      <w:r w:rsidRPr="00EA3A56">
        <w:rPr>
          <w:rFonts w:cs="Microsoft Sans Serif"/>
          <w:b/>
          <w:szCs w:val="22"/>
        </w:rPr>
        <w:t xml:space="preserve">Erläuternde DATENSCHUTZINFORMATION zur Durchführung einer Zuverlässigkeitsüberprüfung </w:t>
      </w:r>
    </w:p>
    <w:p w14:paraId="11E6D68C" w14:textId="77777777" w:rsidR="00EA3A56" w:rsidRPr="005B35C9" w:rsidRDefault="00EA3A56" w:rsidP="00EA3A56">
      <w:pPr>
        <w:rPr>
          <w:rFonts w:cs="Microsoft Sans Serif"/>
        </w:rPr>
      </w:pPr>
      <w:r w:rsidRPr="005B35C9">
        <w:rPr>
          <w:rFonts w:cs="Microsoft Sans Serif"/>
        </w:rPr>
        <w:t xml:space="preserve"> </w:t>
      </w:r>
    </w:p>
    <w:p w14:paraId="5FC17806" w14:textId="77777777" w:rsidR="00EA3A56" w:rsidRPr="00EA3A56" w:rsidRDefault="00EA3A56" w:rsidP="00EA3A56">
      <w:pPr>
        <w:jc w:val="both"/>
        <w:rPr>
          <w:rFonts w:cs="Microsoft Sans Serif"/>
          <w:sz w:val="20"/>
        </w:rPr>
      </w:pPr>
      <w:r w:rsidRPr="00EA3A56">
        <w:rPr>
          <w:rFonts w:cs="Microsoft Sans Serif"/>
          <w:sz w:val="20"/>
        </w:rPr>
        <w:t xml:space="preserve">Nachfolgend erhalten Sie nähere Erläuterungen zur Durchführung der Zuverlässigkeitsüberprüfung. </w:t>
      </w:r>
    </w:p>
    <w:p w14:paraId="1C265CBE" w14:textId="77777777" w:rsidR="00EA3A56" w:rsidRPr="00EA3A56" w:rsidRDefault="00EA3A56" w:rsidP="00EA3A56">
      <w:pPr>
        <w:jc w:val="both"/>
        <w:rPr>
          <w:rFonts w:cs="Microsoft Sans Serif"/>
          <w:sz w:val="20"/>
        </w:rPr>
      </w:pPr>
    </w:p>
    <w:p w14:paraId="06C0A158" w14:textId="77777777" w:rsidR="00EA3A56" w:rsidRDefault="00EA3A56" w:rsidP="00EA3A56">
      <w:pPr>
        <w:jc w:val="both"/>
        <w:rPr>
          <w:rFonts w:cs="Microsoft Sans Serif"/>
          <w:sz w:val="20"/>
        </w:rPr>
      </w:pPr>
      <w:r w:rsidRPr="00EA3A56">
        <w:rPr>
          <w:rFonts w:cs="Microsoft Sans Serif"/>
          <w:sz w:val="20"/>
        </w:rPr>
        <w:t xml:space="preserve">Im Rahmen des Verfahrens zur Erlaubniserteilung zum Betrieb eines Prostitutionsgewerbes, einer Stellvertretungserlaubnis oder in § 25 Prostituiertenschutzgesetz (ProstSchG) genannter hervorgehobener Tätigkeiten innerhalb eines solchen Betriebes soll geprüft werden, ob den Polizei- und Strafverfolgungsbehörden Erkenntnisse vorliegen, die der Erlaubnis entgegenstehen. Dies geschieht mit ihrer Einwilligung durch die sogenannte Zuverlässigkeitsüberprüfung nach § 15 Prostituiertenschutzgesetz (ProstSchG) und § 7 Hessisches Datenschutzgesetz (HDSG).  Zu diesem Zweck werden die von Ihnen erhobenen, personenbezogenen Angaben (vgl. Anlage) dem Hessischen Landeskriminalamt (HLKA) zur Durchführung einer Zuverlässigkeitsüberprüfung zur Verfügung gestellt. Das HLKA prüft anhand von Datenbeständen der Polizeien des Bundes und der Länder, ob etwas über Sie gespeichert ist. Diese Erkenntnisse teilt das HLKA der zuständigen Gefahrenabwehrbehörde mit.  </w:t>
      </w:r>
    </w:p>
    <w:p w14:paraId="26FA68EA" w14:textId="77777777" w:rsidR="00EA3A56" w:rsidRPr="00EA3A56" w:rsidRDefault="00EA3A56" w:rsidP="00EA3A56">
      <w:pPr>
        <w:jc w:val="both"/>
        <w:rPr>
          <w:rFonts w:cs="Microsoft Sans Serif"/>
          <w:sz w:val="20"/>
        </w:rPr>
      </w:pPr>
    </w:p>
    <w:p w14:paraId="6F979878" w14:textId="77777777" w:rsidR="00EA3A56" w:rsidRPr="00EA3A56" w:rsidRDefault="00EA3A56" w:rsidP="00EA3A56">
      <w:pPr>
        <w:jc w:val="both"/>
        <w:rPr>
          <w:rFonts w:cs="Microsoft Sans Serif"/>
          <w:sz w:val="20"/>
        </w:rPr>
      </w:pPr>
      <w:r w:rsidRPr="00EA3A56">
        <w:rPr>
          <w:rFonts w:cs="Microsoft Sans Serif"/>
          <w:sz w:val="20"/>
        </w:rPr>
        <w:t xml:space="preserve">Es wird darauf hingewiesen, dass der im Rahmen der Zuverlässigkeitsüberprüfung zu Ihrer Person ermittelte Datenbestand umfangreicher sein kann als derjenige aus dem Bundeszentralregister (Führungszeugnis/erweitertes Führungszeugnis).   </w:t>
      </w:r>
    </w:p>
    <w:p w14:paraId="25C12E07" w14:textId="77777777" w:rsidR="00EA3A56" w:rsidRDefault="00EA3A56" w:rsidP="00EA3A56">
      <w:pPr>
        <w:jc w:val="both"/>
        <w:rPr>
          <w:rFonts w:cs="Microsoft Sans Serif"/>
          <w:sz w:val="20"/>
        </w:rPr>
      </w:pPr>
    </w:p>
    <w:p w14:paraId="7F0F94E3" w14:textId="77777777" w:rsidR="00EA3A56" w:rsidRPr="00EA3A56" w:rsidRDefault="00EA3A56" w:rsidP="00EA3A56">
      <w:pPr>
        <w:jc w:val="both"/>
        <w:rPr>
          <w:rFonts w:cs="Microsoft Sans Serif"/>
          <w:sz w:val="20"/>
        </w:rPr>
      </w:pPr>
      <w:r w:rsidRPr="00EA3A56">
        <w:rPr>
          <w:rFonts w:cs="Microsoft Sans Serif"/>
          <w:sz w:val="20"/>
        </w:rPr>
        <w:t xml:space="preserve">Die Dauer der Speicherung der Daten in diesen Datenbeständen ergibt sich aus den jeweiligen einschlägigen rechtlichen Bestimmungen.   </w:t>
      </w:r>
    </w:p>
    <w:p w14:paraId="13CFBA36" w14:textId="77777777" w:rsidR="00EA3A56" w:rsidRDefault="00EA3A56" w:rsidP="00EA3A56">
      <w:pPr>
        <w:jc w:val="both"/>
        <w:rPr>
          <w:rFonts w:cs="Microsoft Sans Serif"/>
          <w:sz w:val="20"/>
        </w:rPr>
      </w:pPr>
    </w:p>
    <w:p w14:paraId="232752E8" w14:textId="77777777" w:rsidR="00EA3A56" w:rsidRPr="00EA3A56" w:rsidRDefault="00EA3A56" w:rsidP="00EA3A56">
      <w:pPr>
        <w:jc w:val="both"/>
        <w:rPr>
          <w:rFonts w:cs="Microsoft Sans Serif"/>
          <w:sz w:val="20"/>
        </w:rPr>
      </w:pPr>
      <w:r w:rsidRPr="00EA3A56">
        <w:rPr>
          <w:rFonts w:cs="Microsoft Sans Serif"/>
          <w:sz w:val="20"/>
        </w:rPr>
        <w:t xml:space="preserve">Kriterien, die für die Zuverlässigkeitsüberprüfung maßgeblich sind:  </w:t>
      </w:r>
    </w:p>
    <w:p w14:paraId="36A444FB" w14:textId="77777777" w:rsidR="00EA3A56" w:rsidRPr="00EA3A56" w:rsidRDefault="00EA3A56" w:rsidP="00EA3A56">
      <w:pPr>
        <w:jc w:val="both"/>
        <w:rPr>
          <w:rFonts w:cs="Microsoft Sans Serif"/>
          <w:sz w:val="20"/>
        </w:rPr>
      </w:pPr>
      <w:r w:rsidRPr="00EA3A56">
        <w:rPr>
          <w:rFonts w:cs="Microsoft Sans Serif"/>
          <w:sz w:val="20"/>
        </w:rPr>
        <w:t xml:space="preserve">Ziel der Zuverlässigkeitsüberprüfung ist es, zu verhindern, dass Personen eine Erlaubnis zum Betrieb eines Prostitutionsgewerbes, einer Stellvertretungserlaubnis oder sonst hervorgehobener Tätigkeiten innerhalb eines solchen Betriebes erteilt wird, bei denen zu befürchten ist, dass sie Handlungen vornehmen, die nachteilige Auswirkungen auf Prostituierte haben könnten. In diesem Zusammenhang bedarf es im Rahmen der Zuverlässigkeitsüberprüfung einer Würdigung aller relevanten Erkenntnisse, etwa von strafrechtlicher Verurteilungen, noch anhängiger und ggf. auch eingestellter Ermittlungsverfahren sowie Strafverfahren ohne gerichtliche Verurteilungen, soweit eine Fortdauer der Speicherung und Datenverarbeitung in diesen Fällen rechtlich zulässig ist. </w:t>
      </w:r>
    </w:p>
    <w:p w14:paraId="56F71B96" w14:textId="77777777" w:rsidR="00EA3A56" w:rsidRDefault="00EA3A56" w:rsidP="00EA3A56">
      <w:pPr>
        <w:jc w:val="both"/>
        <w:rPr>
          <w:rFonts w:cs="Microsoft Sans Serif"/>
          <w:b/>
          <w:sz w:val="20"/>
        </w:rPr>
      </w:pPr>
    </w:p>
    <w:p w14:paraId="60EA317E" w14:textId="77777777" w:rsidR="00EA3A56" w:rsidRPr="00EA3A56" w:rsidRDefault="00EA3A56" w:rsidP="00EA3A56">
      <w:pPr>
        <w:jc w:val="both"/>
        <w:rPr>
          <w:rFonts w:cs="Microsoft Sans Serif"/>
          <w:b/>
          <w:sz w:val="20"/>
        </w:rPr>
      </w:pPr>
      <w:r w:rsidRPr="00EA3A56">
        <w:rPr>
          <w:rFonts w:cs="Microsoft Sans Serif"/>
          <w:b/>
          <w:sz w:val="20"/>
        </w:rPr>
        <w:t xml:space="preserve">Verfahren:  </w:t>
      </w:r>
    </w:p>
    <w:p w14:paraId="13798D1C" w14:textId="77777777" w:rsidR="00EA3A56" w:rsidRPr="00EA3A56" w:rsidRDefault="00EA3A56" w:rsidP="00EA3A56">
      <w:pPr>
        <w:jc w:val="both"/>
        <w:rPr>
          <w:rFonts w:cs="Microsoft Sans Serif"/>
          <w:sz w:val="20"/>
        </w:rPr>
      </w:pPr>
      <w:r w:rsidRPr="00EA3A56">
        <w:rPr>
          <w:rFonts w:cs="Microsoft Sans Serif"/>
          <w:sz w:val="20"/>
        </w:rPr>
        <w:t xml:space="preserve">Mitteilung des Ergebnisses und dessen Nutzung  Nach datenschutzrechtlicher Prüfung der Datenbestände werden die Erkenntnisse der Gefahrenabwehrbehörde der Kommune durch das HLKA mitgeteilt.  </w:t>
      </w:r>
    </w:p>
    <w:p w14:paraId="392738F3" w14:textId="77777777" w:rsidR="00EA3A56" w:rsidRDefault="00EA3A56" w:rsidP="00EA3A56">
      <w:pPr>
        <w:jc w:val="both"/>
        <w:rPr>
          <w:rFonts w:cs="Microsoft Sans Serif"/>
          <w:sz w:val="20"/>
        </w:rPr>
      </w:pPr>
    </w:p>
    <w:p w14:paraId="30C08A96" w14:textId="77777777" w:rsidR="00EA3A56" w:rsidRPr="00EA3A56" w:rsidRDefault="00EA3A56" w:rsidP="00EA3A56">
      <w:pPr>
        <w:jc w:val="both"/>
        <w:rPr>
          <w:rFonts w:cs="Microsoft Sans Serif"/>
          <w:sz w:val="20"/>
        </w:rPr>
      </w:pPr>
      <w:r w:rsidRPr="00EA3A56">
        <w:rPr>
          <w:rFonts w:cs="Microsoft Sans Serif"/>
          <w:sz w:val="20"/>
        </w:rPr>
        <w:t xml:space="preserve">Die Gefahrenabwehrbehörde der Kommune bewertet die durch das HLKA zugelieferten Erkenntnisse und lässt diese Bewertung in das Gesamtverfahren zur Erteilung einer Erlaubnis zum Betrieb eines Prostitutionsgewerbes, einer Stellvertretungserlaubnis oder sonst hervorgehobener Tätigkeiten innerhalb eines solchen Betriebes einfließen. </w:t>
      </w:r>
    </w:p>
    <w:p w14:paraId="65915AD5" w14:textId="77777777" w:rsidR="00EA3A56" w:rsidRDefault="00EA3A56" w:rsidP="00EA3A56">
      <w:pPr>
        <w:jc w:val="both"/>
        <w:rPr>
          <w:rFonts w:cs="Microsoft Sans Serif"/>
          <w:sz w:val="20"/>
        </w:rPr>
      </w:pPr>
    </w:p>
    <w:p w14:paraId="14567C04" w14:textId="77777777" w:rsidR="00EA3A56" w:rsidRPr="00EA3A56" w:rsidRDefault="00EA3A56" w:rsidP="00EA3A56">
      <w:pPr>
        <w:jc w:val="both"/>
        <w:rPr>
          <w:rFonts w:cs="Microsoft Sans Serif"/>
          <w:sz w:val="20"/>
        </w:rPr>
      </w:pPr>
      <w:r w:rsidRPr="00EA3A56">
        <w:rPr>
          <w:rFonts w:cs="Microsoft Sans Serif"/>
          <w:sz w:val="20"/>
        </w:rPr>
        <w:t xml:space="preserve">Speicherung Ihrer Daten  Im Rahmen der Zuverlässigkeitsüberprüfung erfolgt die Speicherung Ihrer personenbezogenen Daten beim HLKA nach den gesetzlichen Speicherfristen.  </w:t>
      </w:r>
    </w:p>
    <w:p w14:paraId="54E068BD" w14:textId="77777777" w:rsidR="00EA3A56" w:rsidRDefault="00EA3A56" w:rsidP="00EA3A56">
      <w:pPr>
        <w:jc w:val="both"/>
        <w:rPr>
          <w:rFonts w:cs="Microsoft Sans Serif"/>
          <w:sz w:val="20"/>
        </w:rPr>
      </w:pPr>
    </w:p>
    <w:p w14:paraId="401EF8D8" w14:textId="77777777" w:rsidR="00EA3A56" w:rsidRPr="00EA3A56" w:rsidRDefault="00EA3A56" w:rsidP="00EA3A56">
      <w:pPr>
        <w:jc w:val="both"/>
        <w:rPr>
          <w:rFonts w:cs="Microsoft Sans Serif"/>
          <w:sz w:val="20"/>
        </w:rPr>
      </w:pPr>
      <w:r w:rsidRPr="00EA3A56">
        <w:rPr>
          <w:rFonts w:cs="Microsoft Sans Serif"/>
          <w:sz w:val="20"/>
        </w:rPr>
        <w:t xml:space="preserve">Datenschutzrechte Ihre Datenschutzrechte (insb. Auskunfts- und Berichtigungsrechte) können Sie beim Hessischen Landeskriminalamt (65187 Wiesbaden, Hölderlinstraße 1-5) schriftlich geltend machen (§ 29 HSOG i.V.m. § 52 Hessisches Datenschutz- und Informationsfreiheitsgesetz, HDSIG). Durch das Auskunftsersuchen können Sie erfahren, welche Daten zu ihrer Person in den hessischen Datenbeständen gespeichert sind.  Es wird zudem darauf hingewiesen, dass das Ergebnis Ihrer Zuverlässigkeitsüberprüfung auch auf Daten des Bundes und anderer </w:t>
      </w:r>
    </w:p>
    <w:p w14:paraId="7F3D5CAB" w14:textId="77777777" w:rsidR="00EA3A56" w:rsidRDefault="00EA3A56" w:rsidP="00EA3A56">
      <w:pPr>
        <w:jc w:val="both"/>
        <w:rPr>
          <w:rFonts w:cs="Microsoft Sans Serif"/>
          <w:sz w:val="20"/>
        </w:rPr>
      </w:pPr>
    </w:p>
    <w:p w14:paraId="70190308" w14:textId="77777777" w:rsidR="00EA3A56" w:rsidRPr="00EA3A56" w:rsidRDefault="00EA3A56" w:rsidP="00EA3A56">
      <w:pPr>
        <w:jc w:val="both"/>
        <w:rPr>
          <w:rFonts w:cs="Microsoft Sans Serif"/>
          <w:sz w:val="20"/>
        </w:rPr>
      </w:pPr>
      <w:r w:rsidRPr="00EA3A56">
        <w:rPr>
          <w:rFonts w:cs="Microsoft Sans Serif"/>
          <w:sz w:val="20"/>
        </w:rPr>
        <w:t xml:space="preserve">Bundesländer aus Verbunddateien beruhen kann und dass für Auskunftsersuchen aus Verbunddateien insofern das Bundeskriminalamt (BKA) zuständig ist (§§84, 85 Bundeskriminalamtgesetz, BKAG, i.V.m. § 57 Bundesdatenschutzgesetz, BDSG). </w:t>
      </w:r>
    </w:p>
    <w:p w14:paraId="0A962DF0" w14:textId="77777777" w:rsidR="00EA3A56" w:rsidRPr="00EA3A56" w:rsidRDefault="00EA3A56" w:rsidP="00EA3A56">
      <w:pPr>
        <w:jc w:val="both"/>
        <w:rPr>
          <w:rFonts w:cs="Microsoft Sans Serif"/>
          <w:sz w:val="20"/>
        </w:rPr>
      </w:pPr>
    </w:p>
    <w:p w14:paraId="3E6D168C" w14:textId="77777777" w:rsidR="00EA3A56" w:rsidRPr="00EA3A56" w:rsidRDefault="00EA3A56" w:rsidP="00EA3A56">
      <w:pPr>
        <w:jc w:val="both"/>
        <w:rPr>
          <w:rFonts w:cs="Microsoft Sans Serif"/>
          <w:b/>
          <w:sz w:val="20"/>
        </w:rPr>
      </w:pPr>
      <w:r w:rsidRPr="00EA3A56">
        <w:rPr>
          <w:rFonts w:cs="Microsoft Sans Serif"/>
          <w:b/>
          <w:sz w:val="20"/>
        </w:rPr>
        <w:t xml:space="preserve">Einwilligung und Widerruf  </w:t>
      </w:r>
    </w:p>
    <w:p w14:paraId="7A06C1D6" w14:textId="77777777" w:rsidR="00EA3A56" w:rsidRDefault="00EA3A56" w:rsidP="00EA3A56">
      <w:pPr>
        <w:jc w:val="both"/>
        <w:rPr>
          <w:rFonts w:cs="Microsoft Sans Serif"/>
          <w:sz w:val="20"/>
        </w:rPr>
      </w:pPr>
      <w:r w:rsidRPr="00EA3A56">
        <w:rPr>
          <w:rFonts w:cs="Microsoft Sans Serif"/>
          <w:sz w:val="20"/>
        </w:rPr>
        <w:t xml:space="preserve">Es unterliegt Ihrer freien Entscheidung, Ihre schriftliche Einwilligung in die Zuverlässigkeitsüberprüfung zu erteilen. Bitte bedenken Sie, dass ohne Ihre Einwilligung die Überprüfung nicht durchgeführt und damit Ihre Zuverlässigkeit auch nicht bestätigt werden kann. Sollten Sie die Einwilligung verweigern, kann die Erlaubnis zum Betrieb eines Prostitutionsgewerbes, einer Stellvertretungserlaubnis oder sonst hervorgehobener Tätigkeiten innerhalb eines solchen Betriebes im Regelfall nicht erteilt werden.  Mit der Meldung Ihrer personenbezogenen Daten und Ihrer unterschriebenen Einwilligungserklärung erteilen Sie Ihre Zustimmung zur Durchführung des geschilderten Verfahrens.   </w:t>
      </w:r>
    </w:p>
    <w:p w14:paraId="70472BCB" w14:textId="77777777" w:rsidR="00EA3A56" w:rsidRPr="00EA3A56" w:rsidRDefault="00EA3A56" w:rsidP="00EA3A56">
      <w:pPr>
        <w:jc w:val="both"/>
        <w:rPr>
          <w:rFonts w:cs="Microsoft Sans Serif"/>
          <w:sz w:val="20"/>
        </w:rPr>
      </w:pPr>
    </w:p>
    <w:p w14:paraId="75681117" w14:textId="77777777" w:rsidR="00EA3A56" w:rsidRDefault="00EA3A56" w:rsidP="00EA3A56">
      <w:pPr>
        <w:jc w:val="both"/>
        <w:rPr>
          <w:rFonts w:cs="Microsoft Sans Serif"/>
          <w:sz w:val="20"/>
        </w:rPr>
      </w:pPr>
      <w:r w:rsidRPr="00EA3A56">
        <w:rPr>
          <w:rFonts w:cs="Microsoft Sans Serif"/>
          <w:sz w:val="20"/>
        </w:rPr>
        <w:t>Ihre Einwilligung gilt solange, bis Sie diese widerrufen oder der Grund für die Zuverlässigkeitsüberprüfung entfällt. Sie können die Einwilligung in die Überprüfung Ihrer Person auch verweigern und die einmal erteilte Einwilligung jederzeit mit Wirkung für die Zukunft widerrufen.</w:t>
      </w:r>
    </w:p>
    <w:p w14:paraId="3464936C" w14:textId="77777777" w:rsidR="00EA3A56" w:rsidRPr="00EA3A56" w:rsidRDefault="00EA3A56" w:rsidP="00EA3A56">
      <w:pPr>
        <w:jc w:val="both"/>
        <w:rPr>
          <w:rFonts w:cs="Microsoft Sans Serif"/>
          <w:sz w:val="20"/>
        </w:rPr>
      </w:pPr>
      <w:r w:rsidRPr="00EA3A56">
        <w:rPr>
          <w:rFonts w:cs="Microsoft Sans Serif"/>
          <w:sz w:val="20"/>
        </w:rPr>
        <w:t xml:space="preserve">  </w:t>
      </w:r>
    </w:p>
    <w:p w14:paraId="117857A6" w14:textId="77777777" w:rsidR="00EA3A56" w:rsidRPr="00EA3A56" w:rsidRDefault="00EA3A56" w:rsidP="00EA3A56">
      <w:pPr>
        <w:jc w:val="both"/>
        <w:rPr>
          <w:rFonts w:cs="Microsoft Sans Serif"/>
          <w:sz w:val="20"/>
        </w:rPr>
      </w:pPr>
      <w:r w:rsidRPr="00EA3A56">
        <w:rPr>
          <w:rFonts w:cs="Microsoft Sans Serif"/>
          <w:sz w:val="20"/>
        </w:rPr>
        <w:t xml:space="preserve">Sollte die Zuverlässigkeitsüberprüfung zum Zeitpunkt des Widerrufs bereits begonnen worden sein, speichern das HLKA die Verfahrensunterlagen zu Dokumentationszwecken bis zum Ende des Jahres, das dem Jahr des Abschlusses folgt.  </w:t>
      </w:r>
    </w:p>
    <w:p w14:paraId="50C744BC" w14:textId="77777777" w:rsidR="00EA3A56" w:rsidRDefault="00EA3A56" w:rsidP="00EA3A56">
      <w:pPr>
        <w:jc w:val="both"/>
        <w:rPr>
          <w:rFonts w:cs="Microsoft Sans Serif"/>
          <w:sz w:val="20"/>
        </w:rPr>
      </w:pPr>
    </w:p>
    <w:p w14:paraId="07A4BA70" w14:textId="77777777" w:rsidR="00EA3A56" w:rsidRPr="00EA3A56" w:rsidRDefault="00EA3A56" w:rsidP="00EA3A56">
      <w:pPr>
        <w:jc w:val="both"/>
        <w:rPr>
          <w:rFonts w:cs="Microsoft Sans Serif"/>
          <w:sz w:val="20"/>
        </w:rPr>
      </w:pPr>
      <w:r w:rsidRPr="00EA3A56">
        <w:rPr>
          <w:rFonts w:cs="Microsoft Sans Serif"/>
          <w:sz w:val="20"/>
        </w:rPr>
        <w:t xml:space="preserve">Hinweis für den Antragsteller Weitere Auskünfte zu dem Verfahren erhalten Sie bei der zuständigen Gefahrenabwehrbehörde. Sie können sich gleichfalls an den Hessischen Datenschutzbeauftragten wenden.  </w:t>
      </w:r>
    </w:p>
    <w:p w14:paraId="559121DE" w14:textId="77777777" w:rsidR="00EA3A56" w:rsidRDefault="00EA3A56" w:rsidP="00EA3A56">
      <w:pPr>
        <w:jc w:val="both"/>
        <w:rPr>
          <w:rFonts w:cs="Microsoft Sans Serif"/>
          <w:sz w:val="20"/>
        </w:rPr>
      </w:pPr>
    </w:p>
    <w:p w14:paraId="3BCD30EB" w14:textId="77777777" w:rsidR="00EA3A56" w:rsidRPr="00EA3A56" w:rsidRDefault="00EA3A56" w:rsidP="00EA3A56">
      <w:pPr>
        <w:jc w:val="both"/>
        <w:rPr>
          <w:rFonts w:cs="Microsoft Sans Serif"/>
          <w:sz w:val="20"/>
        </w:rPr>
      </w:pPr>
      <w:r w:rsidRPr="00EA3A56">
        <w:rPr>
          <w:rFonts w:cs="Microsoft Sans Serif"/>
          <w:sz w:val="20"/>
        </w:rPr>
        <w:t>Die Einwilligungserklärung (ausschließlich im Original) sowie die Ausweiskopie sind der zuständigen Gefahrenabwehrbehörde auszuhändigen.</w:t>
      </w:r>
    </w:p>
    <w:p w14:paraId="49DA7718" w14:textId="77777777" w:rsidR="00EA3A56" w:rsidRPr="00EA3A56" w:rsidRDefault="00EA3A56" w:rsidP="00EA3A56">
      <w:pPr>
        <w:tabs>
          <w:tab w:val="left" w:pos="3969"/>
        </w:tabs>
        <w:jc w:val="both"/>
        <w:rPr>
          <w:rFonts w:cs="Microsoft Sans Serif"/>
          <w:sz w:val="20"/>
        </w:rPr>
      </w:pPr>
    </w:p>
    <w:sectPr w:rsidR="00EA3A56" w:rsidRPr="00EA3A56" w:rsidSect="001F2011">
      <w:headerReference w:type="default" r:id="rId14"/>
      <w:footerReference w:type="default" r:id="rId15"/>
      <w:headerReference w:type="first" r:id="rId16"/>
      <w:footerReference w:type="first" r:id="rId17"/>
      <w:type w:val="continuous"/>
      <w:pgSz w:w="11906" w:h="16838" w:code="9"/>
      <w:pgMar w:top="1531" w:right="1418" w:bottom="1134" w:left="1418"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8AD39" w14:textId="77777777" w:rsidR="001B1D32" w:rsidRDefault="001B1D32">
      <w:r>
        <w:separator/>
      </w:r>
    </w:p>
  </w:endnote>
  <w:endnote w:type="continuationSeparator" w:id="0">
    <w:p w14:paraId="18B29124" w14:textId="77777777" w:rsidR="001B1D32" w:rsidRDefault="001B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RotisSansSerif">
    <w:altName w:val="Courier New"/>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2B962" w14:textId="159DCCC7" w:rsidR="001B1D32" w:rsidRDefault="001B1D32" w:rsidP="00CC1B80">
    <w:pPr>
      <w:pStyle w:val="Fuzeile"/>
      <w:spacing w:before="120" w:after="1080"/>
      <w:ind w:right="-454"/>
    </w:pPr>
    <w:r w:rsidRPr="00CC1B80">
      <w:rPr>
        <w:sz w:val="18"/>
        <w:szCs w:val="18"/>
      </w:rPr>
      <w:t>* Freiwillige Angabe</w:t>
    </w:r>
    <w:r>
      <w:rPr>
        <w:sz w:val="18"/>
        <w:szCs w:val="18"/>
      </w:rPr>
      <w:tab/>
    </w:r>
    <w:r>
      <w:rPr>
        <w:sz w:val="18"/>
        <w:szCs w:val="18"/>
      </w:rPr>
      <w:tab/>
    </w:r>
    <w:r>
      <w:rPr>
        <w:sz w:val="18"/>
        <w:szCs w:val="18"/>
      </w:rPr>
      <w:tab/>
    </w:r>
    <w:r>
      <w:fldChar w:fldCharType="begin"/>
    </w:r>
    <w:r>
      <w:instrText xml:space="preserve"> if </w:instrText>
    </w:r>
    <w:r>
      <w:fldChar w:fldCharType="begin"/>
    </w:r>
    <w:r>
      <w:instrText xml:space="preserve"> page </w:instrText>
    </w:r>
    <w:r>
      <w:fldChar w:fldCharType="separate"/>
    </w:r>
    <w:r w:rsidR="005539A9">
      <w:rPr>
        <w:noProof/>
      </w:rPr>
      <w:instrText>2</w:instrText>
    </w:r>
    <w:r>
      <w:fldChar w:fldCharType="end"/>
    </w:r>
    <w:r>
      <w:instrText xml:space="preserve"> &lt; </w:instrText>
    </w:r>
    <w:r>
      <w:rPr>
        <w:noProof/>
      </w:rPr>
      <w:fldChar w:fldCharType="begin"/>
    </w:r>
    <w:r>
      <w:rPr>
        <w:noProof/>
      </w:rPr>
      <w:instrText xml:space="preserve"> numpages </w:instrText>
    </w:r>
    <w:r>
      <w:rPr>
        <w:noProof/>
      </w:rPr>
      <w:fldChar w:fldCharType="separate"/>
    </w:r>
    <w:r w:rsidR="005539A9">
      <w:rPr>
        <w:noProof/>
      </w:rPr>
      <w:instrText>6</w:instrText>
    </w:r>
    <w:r>
      <w:rPr>
        <w:noProof/>
      </w:rPr>
      <w:fldChar w:fldCharType="end"/>
    </w:r>
    <w:r>
      <w:instrText xml:space="preserve"> "/</w:instrText>
    </w:r>
    <w:r>
      <w:fldChar w:fldCharType="begin"/>
    </w:r>
    <w:r>
      <w:instrText xml:space="preserve"> = </w:instrText>
    </w:r>
    <w:r>
      <w:fldChar w:fldCharType="begin"/>
    </w:r>
    <w:r>
      <w:instrText xml:space="preserve"> page </w:instrText>
    </w:r>
    <w:r>
      <w:fldChar w:fldCharType="separate"/>
    </w:r>
    <w:r w:rsidR="005539A9">
      <w:rPr>
        <w:noProof/>
      </w:rPr>
      <w:instrText>2</w:instrText>
    </w:r>
    <w:r>
      <w:fldChar w:fldCharType="end"/>
    </w:r>
    <w:r>
      <w:instrText xml:space="preserve"> +1 </w:instrText>
    </w:r>
    <w:r>
      <w:fldChar w:fldCharType="separate"/>
    </w:r>
    <w:r w:rsidR="005539A9">
      <w:rPr>
        <w:noProof/>
      </w:rPr>
      <w:instrText>3</w:instrText>
    </w:r>
    <w:r>
      <w:fldChar w:fldCharType="end"/>
    </w:r>
    <w:r>
      <w:instrText xml:space="preserve">" "" </w:instrText>
    </w:r>
    <w:r w:rsidR="005539A9">
      <w:fldChar w:fldCharType="separate"/>
    </w:r>
    <w:r w:rsidR="005539A9">
      <w:rPr>
        <w:noProof/>
      </w:rPr>
      <w:t>/3</w:t>
    </w:r>
    <w:r>
      <w:fldChar w:fldCharType="end"/>
    </w:r>
  </w:p>
  <w:p w14:paraId="78BEAA5B" w14:textId="77777777" w:rsidR="001B1D32" w:rsidRDefault="001B1D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89CD7" w14:textId="4063BCD9" w:rsidR="001B1D32" w:rsidRPr="00E732B4" w:rsidRDefault="001B1D32" w:rsidP="00CC1B80">
    <w:pPr>
      <w:pStyle w:val="Fuzeile"/>
      <w:spacing w:before="120" w:after="1080"/>
      <w:ind w:right="-454"/>
      <w:rPr>
        <w:sz w:val="18"/>
        <w:szCs w:val="18"/>
      </w:rPr>
    </w:pPr>
    <w:r>
      <w:rPr>
        <w:sz w:val="18"/>
        <w:szCs w:val="18"/>
      </w:rPr>
      <w:t xml:space="preserve">* Freiwillige Angabe </w:t>
    </w:r>
    <w:r>
      <w:rPr>
        <w:sz w:val="18"/>
        <w:szCs w:val="18"/>
      </w:rPr>
      <w:tab/>
    </w:r>
    <w:r>
      <w:rPr>
        <w:sz w:val="18"/>
        <w:szCs w:val="18"/>
      </w:rPr>
      <w:tab/>
    </w:r>
    <w:r w:rsidRPr="00E732B4">
      <w:rPr>
        <w:sz w:val="18"/>
        <w:szCs w:val="18"/>
      </w:rPr>
      <w:t xml:space="preserve">Stand: </w:t>
    </w:r>
    <w:r>
      <w:rPr>
        <w:sz w:val="18"/>
        <w:szCs w:val="18"/>
      </w:rPr>
      <w:t>0</w:t>
    </w:r>
    <w:r w:rsidR="005539A9">
      <w:rPr>
        <w:sz w:val="18"/>
        <w:szCs w:val="18"/>
      </w:rPr>
      <w:t>7</w:t>
    </w:r>
    <w:r>
      <w:rPr>
        <w:sz w:val="18"/>
        <w:szCs w:val="18"/>
      </w:rPr>
      <w:t>/</w:t>
    </w:r>
    <w:r w:rsidR="005539A9">
      <w:rPr>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F85CE" w14:textId="77777777" w:rsidR="001B1D32" w:rsidRDefault="001B1D32">
      <w:r>
        <w:separator/>
      </w:r>
    </w:p>
  </w:footnote>
  <w:footnote w:type="continuationSeparator" w:id="0">
    <w:p w14:paraId="4BAFD0E6" w14:textId="77777777" w:rsidR="001B1D32" w:rsidRDefault="001B1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09269" w14:textId="6DED7373" w:rsidR="001B1D32" w:rsidRPr="00B40C5D" w:rsidRDefault="001B1D32" w:rsidP="00EF05FD">
    <w:pPr>
      <w:spacing w:before="560"/>
      <w:jc w:val="center"/>
    </w:pPr>
    <w:r>
      <w:fldChar w:fldCharType="begin"/>
    </w:r>
    <w:r>
      <w:instrText xml:space="preserve"> if </w:instrText>
    </w:r>
    <w:r>
      <w:fldChar w:fldCharType="begin"/>
    </w:r>
    <w:r>
      <w:instrText xml:space="preserve"> page </w:instrText>
    </w:r>
    <w:r>
      <w:fldChar w:fldCharType="separate"/>
    </w:r>
    <w:r w:rsidR="005539A9">
      <w:rPr>
        <w:noProof/>
      </w:rPr>
      <w:instrText>2</w:instrText>
    </w:r>
    <w:r>
      <w:fldChar w:fldCharType="end"/>
    </w:r>
    <w:r>
      <w:instrText xml:space="preserve">  &gt; 1 "- </w:instrText>
    </w:r>
    <w:r>
      <w:fldChar w:fldCharType="begin"/>
    </w:r>
    <w:r>
      <w:instrText xml:space="preserve"> page </w:instrText>
    </w:r>
    <w:r>
      <w:fldChar w:fldCharType="separate"/>
    </w:r>
    <w:r w:rsidR="005539A9">
      <w:rPr>
        <w:noProof/>
      </w:rPr>
      <w:instrText>2</w:instrText>
    </w:r>
    <w:r>
      <w:fldChar w:fldCharType="end"/>
    </w:r>
    <w:r>
      <w:instrText xml:space="preserve"> -" "" </w:instrText>
    </w:r>
    <w:r>
      <w:fldChar w:fldCharType="separate"/>
    </w:r>
    <w:r w:rsidR="005539A9">
      <w:rPr>
        <w:noProof/>
      </w:rPr>
      <w:t>- 2 -</w:t>
    </w:r>
    <w:r>
      <w:fldChar w:fldCharType="end"/>
    </w:r>
  </w:p>
  <w:p w14:paraId="678D7041" w14:textId="77777777" w:rsidR="001B1D32" w:rsidRDefault="001B1D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9A60C" w14:textId="77777777" w:rsidR="001B1D32" w:rsidRDefault="001B1D32" w:rsidP="00BA3838">
    <w:pPr>
      <w:pStyle w:val="Kopfzeile"/>
      <w:tabs>
        <w:tab w:val="clear" w:pos="4536"/>
        <w:tab w:val="clear" w:pos="9072"/>
      </w:tabs>
      <w:spacing w:after="1560"/>
    </w:pPr>
    <w:r>
      <w:rPr>
        <w:noProof/>
      </w:rPr>
      <w:drawing>
        <wp:anchor distT="0" distB="0" distL="114300" distR="114300" simplePos="0" relativeHeight="251658240" behindDoc="0" locked="0" layoutInCell="1" allowOverlap="0" wp14:anchorId="6C3E2A18" wp14:editId="27E1CFFC">
          <wp:simplePos x="0" y="0"/>
          <wp:positionH relativeFrom="page">
            <wp:posOffset>4500880</wp:posOffset>
          </wp:positionH>
          <wp:positionV relativeFrom="page">
            <wp:posOffset>288290</wp:posOffset>
          </wp:positionV>
          <wp:extent cx="2628900" cy="1045210"/>
          <wp:effectExtent l="0" t="0" r="12700" b="0"/>
          <wp:wrapNone/>
          <wp:docPr id="4" name="Bild 73" descr="Wsb mit LH mit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sb mit LH mitti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8900" cy="10452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4131"/>
    <w:multiLevelType w:val="hybridMultilevel"/>
    <w:tmpl w:val="8F52DB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AC74C3"/>
    <w:multiLevelType w:val="hybridMultilevel"/>
    <w:tmpl w:val="A776CD1C"/>
    <w:lvl w:ilvl="0" w:tplc="8AA08A7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9F72C6A"/>
    <w:multiLevelType w:val="hybridMultilevel"/>
    <w:tmpl w:val="BF8298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34906"/>
    <w:multiLevelType w:val="hybridMultilevel"/>
    <w:tmpl w:val="788E5D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B626407"/>
    <w:multiLevelType w:val="hybridMultilevel"/>
    <w:tmpl w:val="4202CF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BE32571"/>
    <w:multiLevelType w:val="multilevel"/>
    <w:tmpl w:val="3A566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CA4971"/>
    <w:multiLevelType w:val="hybridMultilevel"/>
    <w:tmpl w:val="85BAB6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9D11B5E"/>
    <w:multiLevelType w:val="hybridMultilevel"/>
    <w:tmpl w:val="EEA84EE8"/>
    <w:lvl w:ilvl="0" w:tplc="12E8A530">
      <w:start w:val="1"/>
      <w:numFmt w:val="bullet"/>
      <w:lvlText w:val=""/>
      <w:lvlJc w:val="left"/>
      <w:pPr>
        <w:ind w:left="720" w:hanging="360"/>
      </w:pPr>
      <w:rPr>
        <w:rFonts w:ascii="Webdings" w:hAnsi="Web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FC03BDC"/>
    <w:multiLevelType w:val="multilevel"/>
    <w:tmpl w:val="3A6497C0"/>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Microsoft Sans Serif" w:eastAsia="Calibri" w:hAnsi="Microsoft Sans Serif" w:cs="Microsoft Sans Serif"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2763E4D"/>
    <w:multiLevelType w:val="hybridMultilevel"/>
    <w:tmpl w:val="8328F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A00783D"/>
    <w:multiLevelType w:val="hybridMultilevel"/>
    <w:tmpl w:val="4978D7BC"/>
    <w:lvl w:ilvl="0" w:tplc="547EEA40">
      <w:start w:val="7"/>
      <w:numFmt w:val="bullet"/>
      <w:lvlText w:val="-"/>
      <w:lvlJc w:val="left"/>
      <w:pPr>
        <w:ind w:left="720" w:hanging="360"/>
      </w:pPr>
      <w:rPr>
        <w:rFonts w:ascii="Microsoft Sans Serif" w:eastAsia="Times" w:hAnsi="Microsoft Sans Serif" w:cs="Microsoft Sans Serif"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DCB7258"/>
    <w:multiLevelType w:val="hybridMultilevel"/>
    <w:tmpl w:val="D48C95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F632959"/>
    <w:multiLevelType w:val="hybridMultilevel"/>
    <w:tmpl w:val="6AD6EE0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FD24738"/>
    <w:multiLevelType w:val="hybridMultilevel"/>
    <w:tmpl w:val="EA1A9F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2064EA6"/>
    <w:multiLevelType w:val="hybridMultilevel"/>
    <w:tmpl w:val="EA0EA6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02F0946"/>
    <w:multiLevelType w:val="hybridMultilevel"/>
    <w:tmpl w:val="5D504C1A"/>
    <w:lvl w:ilvl="0" w:tplc="79D0B8B4">
      <w:numFmt w:val="bullet"/>
      <w:lvlText w:val="-"/>
      <w:lvlJc w:val="left"/>
      <w:pPr>
        <w:ind w:left="720" w:hanging="360"/>
      </w:pPr>
      <w:rPr>
        <w:rFonts w:ascii="Microsoft Sans Serif" w:eastAsia="Times" w:hAnsi="Microsoft Sans Serif" w:cs="Microsoft Sans Serif"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1AA68F6"/>
    <w:multiLevelType w:val="hybridMultilevel"/>
    <w:tmpl w:val="62167754"/>
    <w:lvl w:ilvl="0" w:tplc="59CC70E4">
      <w:start w:val="1"/>
      <w:numFmt w:val="decimal"/>
      <w:lvlText w:val="%1."/>
      <w:lvlJc w:val="left"/>
      <w:pPr>
        <w:ind w:left="720" w:hanging="360"/>
      </w:pPr>
      <w:rPr>
        <w:rFonts w:ascii="Microsoft Sans Serif" w:eastAsia="Times New Roman" w:hAnsi="Microsoft Sans Serif" w:cs="Microsoft Sans Serif"/>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7" w15:restartNumberingAfterBreak="0">
    <w:nsid w:val="727F4DE4"/>
    <w:multiLevelType w:val="hybridMultilevel"/>
    <w:tmpl w:val="17100F6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8" w15:restartNumberingAfterBreak="0">
    <w:nsid w:val="7EF845BD"/>
    <w:multiLevelType w:val="hybridMultilevel"/>
    <w:tmpl w:val="7B98DC64"/>
    <w:lvl w:ilvl="0" w:tplc="46463E18">
      <w:start w:val="27"/>
      <w:numFmt w:val="bullet"/>
      <w:lvlText w:val="-"/>
      <w:lvlJc w:val="left"/>
      <w:pPr>
        <w:ind w:left="720" w:hanging="360"/>
      </w:pPr>
      <w:rPr>
        <w:rFonts w:ascii="Microsoft Sans Serif" w:eastAsia="Times" w:hAnsi="Microsoft Sans Serif" w:cs="Microsoft Sans Serif"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48477629">
    <w:abstractNumId w:val="18"/>
  </w:num>
  <w:num w:numId="2" w16cid:durableId="1798795007">
    <w:abstractNumId w:val="10"/>
  </w:num>
  <w:num w:numId="3" w16cid:durableId="1068066282">
    <w:abstractNumId w:val="3"/>
  </w:num>
  <w:num w:numId="4" w16cid:durableId="581110962">
    <w:abstractNumId w:val="2"/>
  </w:num>
  <w:num w:numId="5" w16cid:durableId="1060707742">
    <w:abstractNumId w:val="11"/>
  </w:num>
  <w:num w:numId="6" w16cid:durableId="1974093243">
    <w:abstractNumId w:val="9"/>
  </w:num>
  <w:num w:numId="7" w16cid:durableId="395588512">
    <w:abstractNumId w:val="14"/>
  </w:num>
  <w:num w:numId="8" w16cid:durableId="4507833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7011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681229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9862808">
    <w:abstractNumId w:val="5"/>
  </w:num>
  <w:num w:numId="12" w16cid:durableId="1465197214">
    <w:abstractNumId w:val="12"/>
  </w:num>
  <w:num w:numId="13" w16cid:durableId="1510482960">
    <w:abstractNumId w:val="15"/>
  </w:num>
  <w:num w:numId="14" w16cid:durableId="48695797">
    <w:abstractNumId w:val="4"/>
  </w:num>
  <w:num w:numId="15" w16cid:durableId="1865513165">
    <w:abstractNumId w:val="1"/>
  </w:num>
  <w:num w:numId="16" w16cid:durableId="631445220">
    <w:abstractNumId w:val="0"/>
  </w:num>
  <w:num w:numId="17" w16cid:durableId="865943159">
    <w:abstractNumId w:val="6"/>
  </w:num>
  <w:num w:numId="18" w16cid:durableId="1166700867">
    <w:abstractNumId w:val="13"/>
  </w:num>
  <w:num w:numId="19" w16cid:durableId="2040277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58D8"/>
    <w:rsid w:val="00010CF0"/>
    <w:rsid w:val="00012A98"/>
    <w:rsid w:val="00012EF6"/>
    <w:rsid w:val="00015CD0"/>
    <w:rsid w:val="000160C9"/>
    <w:rsid w:val="00026922"/>
    <w:rsid w:val="000270A5"/>
    <w:rsid w:val="00033B22"/>
    <w:rsid w:val="000362FE"/>
    <w:rsid w:val="00043724"/>
    <w:rsid w:val="00043EE7"/>
    <w:rsid w:val="000445B7"/>
    <w:rsid w:val="00045286"/>
    <w:rsid w:val="000459B8"/>
    <w:rsid w:val="00053137"/>
    <w:rsid w:val="000601B4"/>
    <w:rsid w:val="00061C3C"/>
    <w:rsid w:val="00061EA3"/>
    <w:rsid w:val="0006296D"/>
    <w:rsid w:val="00064059"/>
    <w:rsid w:val="00067B8D"/>
    <w:rsid w:val="00072BAE"/>
    <w:rsid w:val="000741FD"/>
    <w:rsid w:val="00076AC2"/>
    <w:rsid w:val="00077F54"/>
    <w:rsid w:val="00081DA7"/>
    <w:rsid w:val="00083E11"/>
    <w:rsid w:val="00087725"/>
    <w:rsid w:val="00091A69"/>
    <w:rsid w:val="00095E1D"/>
    <w:rsid w:val="00095F0D"/>
    <w:rsid w:val="00096302"/>
    <w:rsid w:val="00097597"/>
    <w:rsid w:val="000A3B02"/>
    <w:rsid w:val="000B3CA4"/>
    <w:rsid w:val="000B54FB"/>
    <w:rsid w:val="000B6A43"/>
    <w:rsid w:val="000C22C6"/>
    <w:rsid w:val="000C68A4"/>
    <w:rsid w:val="000C6B76"/>
    <w:rsid w:val="000D06BE"/>
    <w:rsid w:val="000D3028"/>
    <w:rsid w:val="000E304B"/>
    <w:rsid w:val="000E3F34"/>
    <w:rsid w:val="000E58D8"/>
    <w:rsid w:val="000E7064"/>
    <w:rsid w:val="000E70FE"/>
    <w:rsid w:val="000E7C3B"/>
    <w:rsid w:val="000F0172"/>
    <w:rsid w:val="0010109E"/>
    <w:rsid w:val="001140AF"/>
    <w:rsid w:val="00121A39"/>
    <w:rsid w:val="001272F4"/>
    <w:rsid w:val="00137115"/>
    <w:rsid w:val="00143E3B"/>
    <w:rsid w:val="00145C1D"/>
    <w:rsid w:val="00146598"/>
    <w:rsid w:val="001525BD"/>
    <w:rsid w:val="00156AEB"/>
    <w:rsid w:val="0016546B"/>
    <w:rsid w:val="001664B1"/>
    <w:rsid w:val="001700B7"/>
    <w:rsid w:val="00175968"/>
    <w:rsid w:val="00182492"/>
    <w:rsid w:val="00183509"/>
    <w:rsid w:val="00186D30"/>
    <w:rsid w:val="00195F74"/>
    <w:rsid w:val="00196E3E"/>
    <w:rsid w:val="00196EE9"/>
    <w:rsid w:val="001B0EED"/>
    <w:rsid w:val="001B1D32"/>
    <w:rsid w:val="001B259D"/>
    <w:rsid w:val="001C0CCE"/>
    <w:rsid w:val="001C43CB"/>
    <w:rsid w:val="001C7AC6"/>
    <w:rsid w:val="001D0B58"/>
    <w:rsid w:val="001D35A0"/>
    <w:rsid w:val="001D5FFF"/>
    <w:rsid w:val="001D78CC"/>
    <w:rsid w:val="001E2E68"/>
    <w:rsid w:val="001E4895"/>
    <w:rsid w:val="001F08B2"/>
    <w:rsid w:val="001F2011"/>
    <w:rsid w:val="0020079C"/>
    <w:rsid w:val="002022E1"/>
    <w:rsid w:val="00203E46"/>
    <w:rsid w:val="00210CDD"/>
    <w:rsid w:val="0021265F"/>
    <w:rsid w:val="00212CE1"/>
    <w:rsid w:val="00213757"/>
    <w:rsid w:val="00214F12"/>
    <w:rsid w:val="002159B9"/>
    <w:rsid w:val="00220408"/>
    <w:rsid w:val="00220949"/>
    <w:rsid w:val="0022165D"/>
    <w:rsid w:val="00223DAE"/>
    <w:rsid w:val="002251C0"/>
    <w:rsid w:val="0022564C"/>
    <w:rsid w:val="002322F3"/>
    <w:rsid w:val="00234979"/>
    <w:rsid w:val="002351B1"/>
    <w:rsid w:val="00242AAB"/>
    <w:rsid w:val="00246237"/>
    <w:rsid w:val="0026739A"/>
    <w:rsid w:val="002679BF"/>
    <w:rsid w:val="0027284B"/>
    <w:rsid w:val="0027297F"/>
    <w:rsid w:val="0027407D"/>
    <w:rsid w:val="0027658E"/>
    <w:rsid w:val="00277B6C"/>
    <w:rsid w:val="002812DC"/>
    <w:rsid w:val="00283764"/>
    <w:rsid w:val="00283B2C"/>
    <w:rsid w:val="0028437F"/>
    <w:rsid w:val="00286B8F"/>
    <w:rsid w:val="00292144"/>
    <w:rsid w:val="002C265F"/>
    <w:rsid w:val="002C619D"/>
    <w:rsid w:val="002C7106"/>
    <w:rsid w:val="002D7065"/>
    <w:rsid w:val="002E2D5D"/>
    <w:rsid w:val="002E60CA"/>
    <w:rsid w:val="002E72B4"/>
    <w:rsid w:val="002F3405"/>
    <w:rsid w:val="002F497D"/>
    <w:rsid w:val="002F773B"/>
    <w:rsid w:val="00301888"/>
    <w:rsid w:val="00305A75"/>
    <w:rsid w:val="00305CB3"/>
    <w:rsid w:val="00313675"/>
    <w:rsid w:val="00313DB5"/>
    <w:rsid w:val="00316A0F"/>
    <w:rsid w:val="0032187D"/>
    <w:rsid w:val="003329DC"/>
    <w:rsid w:val="00335F27"/>
    <w:rsid w:val="00342D13"/>
    <w:rsid w:val="00356359"/>
    <w:rsid w:val="003601C3"/>
    <w:rsid w:val="00373F4E"/>
    <w:rsid w:val="00375D55"/>
    <w:rsid w:val="00385795"/>
    <w:rsid w:val="003928AD"/>
    <w:rsid w:val="003A127C"/>
    <w:rsid w:val="003A47E1"/>
    <w:rsid w:val="003B7AAF"/>
    <w:rsid w:val="003C0AA2"/>
    <w:rsid w:val="003C137C"/>
    <w:rsid w:val="003C437C"/>
    <w:rsid w:val="003C599A"/>
    <w:rsid w:val="003C6782"/>
    <w:rsid w:val="003D5956"/>
    <w:rsid w:val="003E327B"/>
    <w:rsid w:val="003E5FFA"/>
    <w:rsid w:val="003F37A8"/>
    <w:rsid w:val="0040024F"/>
    <w:rsid w:val="004152B9"/>
    <w:rsid w:val="00421CF2"/>
    <w:rsid w:val="00421E38"/>
    <w:rsid w:val="0042554A"/>
    <w:rsid w:val="004258BB"/>
    <w:rsid w:val="0042613D"/>
    <w:rsid w:val="004301BA"/>
    <w:rsid w:val="004326A4"/>
    <w:rsid w:val="004349FF"/>
    <w:rsid w:val="004355E7"/>
    <w:rsid w:val="00447410"/>
    <w:rsid w:val="00450547"/>
    <w:rsid w:val="00450896"/>
    <w:rsid w:val="00453AF6"/>
    <w:rsid w:val="00454E75"/>
    <w:rsid w:val="00456108"/>
    <w:rsid w:val="00472245"/>
    <w:rsid w:val="00472524"/>
    <w:rsid w:val="00480CD9"/>
    <w:rsid w:val="0048184C"/>
    <w:rsid w:val="0049251B"/>
    <w:rsid w:val="00492F4C"/>
    <w:rsid w:val="00497F55"/>
    <w:rsid w:val="004A3772"/>
    <w:rsid w:val="004A584C"/>
    <w:rsid w:val="004B06E1"/>
    <w:rsid w:val="004B1FAF"/>
    <w:rsid w:val="004B461E"/>
    <w:rsid w:val="004B7CD5"/>
    <w:rsid w:val="004C2F73"/>
    <w:rsid w:val="004C58A3"/>
    <w:rsid w:val="004D22C7"/>
    <w:rsid w:val="004D3455"/>
    <w:rsid w:val="004D38FA"/>
    <w:rsid w:val="004D4CF8"/>
    <w:rsid w:val="004F0F32"/>
    <w:rsid w:val="004F48D1"/>
    <w:rsid w:val="004F5E65"/>
    <w:rsid w:val="00503E96"/>
    <w:rsid w:val="00504106"/>
    <w:rsid w:val="00522CF9"/>
    <w:rsid w:val="00524C27"/>
    <w:rsid w:val="00524D77"/>
    <w:rsid w:val="00531F49"/>
    <w:rsid w:val="00535DD6"/>
    <w:rsid w:val="00536781"/>
    <w:rsid w:val="00541A1B"/>
    <w:rsid w:val="00541AEB"/>
    <w:rsid w:val="00543FA3"/>
    <w:rsid w:val="00547CF4"/>
    <w:rsid w:val="00551353"/>
    <w:rsid w:val="005518A9"/>
    <w:rsid w:val="005539A9"/>
    <w:rsid w:val="00557B10"/>
    <w:rsid w:val="00560314"/>
    <w:rsid w:val="00564098"/>
    <w:rsid w:val="00576690"/>
    <w:rsid w:val="005831D6"/>
    <w:rsid w:val="00586A13"/>
    <w:rsid w:val="00591779"/>
    <w:rsid w:val="00592F44"/>
    <w:rsid w:val="005A421D"/>
    <w:rsid w:val="005A563F"/>
    <w:rsid w:val="005B100A"/>
    <w:rsid w:val="005B6CFD"/>
    <w:rsid w:val="005B7752"/>
    <w:rsid w:val="005C109D"/>
    <w:rsid w:val="005C2416"/>
    <w:rsid w:val="005C69FE"/>
    <w:rsid w:val="005C6EC0"/>
    <w:rsid w:val="005E033C"/>
    <w:rsid w:val="005E0DD9"/>
    <w:rsid w:val="005E0FFE"/>
    <w:rsid w:val="005E3B54"/>
    <w:rsid w:val="005F0897"/>
    <w:rsid w:val="005F0F74"/>
    <w:rsid w:val="005F3369"/>
    <w:rsid w:val="005F49FC"/>
    <w:rsid w:val="005F5401"/>
    <w:rsid w:val="005F7AF8"/>
    <w:rsid w:val="006038D6"/>
    <w:rsid w:val="00611D56"/>
    <w:rsid w:val="00613A59"/>
    <w:rsid w:val="00617254"/>
    <w:rsid w:val="00617EAE"/>
    <w:rsid w:val="006235A9"/>
    <w:rsid w:val="006264EB"/>
    <w:rsid w:val="00630094"/>
    <w:rsid w:val="006311AD"/>
    <w:rsid w:val="00631842"/>
    <w:rsid w:val="006379B3"/>
    <w:rsid w:val="00642057"/>
    <w:rsid w:val="006475B2"/>
    <w:rsid w:val="006535A0"/>
    <w:rsid w:val="006552F9"/>
    <w:rsid w:val="0065680B"/>
    <w:rsid w:val="00665053"/>
    <w:rsid w:val="00670EBC"/>
    <w:rsid w:val="00676A07"/>
    <w:rsid w:val="00681D3C"/>
    <w:rsid w:val="00682539"/>
    <w:rsid w:val="00683A02"/>
    <w:rsid w:val="00683E40"/>
    <w:rsid w:val="00685546"/>
    <w:rsid w:val="006858EE"/>
    <w:rsid w:val="006869BF"/>
    <w:rsid w:val="006909C6"/>
    <w:rsid w:val="006926CA"/>
    <w:rsid w:val="00695834"/>
    <w:rsid w:val="006A0353"/>
    <w:rsid w:val="006A1DC2"/>
    <w:rsid w:val="006A44AF"/>
    <w:rsid w:val="006A73ED"/>
    <w:rsid w:val="006C3858"/>
    <w:rsid w:val="006C502A"/>
    <w:rsid w:val="006C5E95"/>
    <w:rsid w:val="006D20AF"/>
    <w:rsid w:val="006D2C88"/>
    <w:rsid w:val="006D4189"/>
    <w:rsid w:val="006D630C"/>
    <w:rsid w:val="006E0D05"/>
    <w:rsid w:val="006E4464"/>
    <w:rsid w:val="006E5280"/>
    <w:rsid w:val="006E7342"/>
    <w:rsid w:val="006F37D5"/>
    <w:rsid w:val="00700007"/>
    <w:rsid w:val="00700F69"/>
    <w:rsid w:val="00702F55"/>
    <w:rsid w:val="00703FF5"/>
    <w:rsid w:val="00711CCA"/>
    <w:rsid w:val="00713213"/>
    <w:rsid w:val="007169F4"/>
    <w:rsid w:val="00716BE3"/>
    <w:rsid w:val="007273DB"/>
    <w:rsid w:val="00731C24"/>
    <w:rsid w:val="00731E20"/>
    <w:rsid w:val="00732AD3"/>
    <w:rsid w:val="00734B75"/>
    <w:rsid w:val="00736C5C"/>
    <w:rsid w:val="00742D7C"/>
    <w:rsid w:val="00743823"/>
    <w:rsid w:val="007455D4"/>
    <w:rsid w:val="00745B7F"/>
    <w:rsid w:val="00745FE4"/>
    <w:rsid w:val="0075290F"/>
    <w:rsid w:val="00752A8E"/>
    <w:rsid w:val="00756ADF"/>
    <w:rsid w:val="007571DF"/>
    <w:rsid w:val="007648A4"/>
    <w:rsid w:val="00765C68"/>
    <w:rsid w:val="007664F6"/>
    <w:rsid w:val="00783ADA"/>
    <w:rsid w:val="00783EFB"/>
    <w:rsid w:val="00784672"/>
    <w:rsid w:val="00786B85"/>
    <w:rsid w:val="007876C5"/>
    <w:rsid w:val="007970D7"/>
    <w:rsid w:val="007A170B"/>
    <w:rsid w:val="007A29E4"/>
    <w:rsid w:val="007A4F0D"/>
    <w:rsid w:val="007A52F6"/>
    <w:rsid w:val="007A6284"/>
    <w:rsid w:val="007B5930"/>
    <w:rsid w:val="007C1B0F"/>
    <w:rsid w:val="007C3354"/>
    <w:rsid w:val="007C5FEC"/>
    <w:rsid w:val="007D5A9D"/>
    <w:rsid w:val="007D7BFA"/>
    <w:rsid w:val="007E2F04"/>
    <w:rsid w:val="007E59E7"/>
    <w:rsid w:val="007F2515"/>
    <w:rsid w:val="007F7D0B"/>
    <w:rsid w:val="0080203D"/>
    <w:rsid w:val="00803969"/>
    <w:rsid w:val="0080520D"/>
    <w:rsid w:val="00806672"/>
    <w:rsid w:val="00811EC3"/>
    <w:rsid w:val="00824044"/>
    <w:rsid w:val="00827D0D"/>
    <w:rsid w:val="008300A1"/>
    <w:rsid w:val="0083237E"/>
    <w:rsid w:val="00832542"/>
    <w:rsid w:val="00832AB5"/>
    <w:rsid w:val="0084064C"/>
    <w:rsid w:val="0084449D"/>
    <w:rsid w:val="00851A02"/>
    <w:rsid w:val="0085426D"/>
    <w:rsid w:val="00855957"/>
    <w:rsid w:val="00860DA6"/>
    <w:rsid w:val="0086163D"/>
    <w:rsid w:val="0086298B"/>
    <w:rsid w:val="0087060C"/>
    <w:rsid w:val="00871503"/>
    <w:rsid w:val="00876D0B"/>
    <w:rsid w:val="00884139"/>
    <w:rsid w:val="00886C5D"/>
    <w:rsid w:val="00892116"/>
    <w:rsid w:val="008A218B"/>
    <w:rsid w:val="008B15F9"/>
    <w:rsid w:val="008B3992"/>
    <w:rsid w:val="008B6F78"/>
    <w:rsid w:val="008C53E2"/>
    <w:rsid w:val="008C7EF0"/>
    <w:rsid w:val="008D2E97"/>
    <w:rsid w:val="008D4A34"/>
    <w:rsid w:val="008D61A0"/>
    <w:rsid w:val="008E1343"/>
    <w:rsid w:val="008E2135"/>
    <w:rsid w:val="008E318F"/>
    <w:rsid w:val="008E5F1F"/>
    <w:rsid w:val="008F245E"/>
    <w:rsid w:val="008F73C6"/>
    <w:rsid w:val="00906F19"/>
    <w:rsid w:val="00926345"/>
    <w:rsid w:val="009276B7"/>
    <w:rsid w:val="009338F1"/>
    <w:rsid w:val="00934C41"/>
    <w:rsid w:val="00934F9B"/>
    <w:rsid w:val="00935A3F"/>
    <w:rsid w:val="009570A5"/>
    <w:rsid w:val="00961777"/>
    <w:rsid w:val="009709EB"/>
    <w:rsid w:val="009710B6"/>
    <w:rsid w:val="009711CE"/>
    <w:rsid w:val="00982A80"/>
    <w:rsid w:val="00983189"/>
    <w:rsid w:val="00986480"/>
    <w:rsid w:val="00991172"/>
    <w:rsid w:val="00994F2F"/>
    <w:rsid w:val="00996BE3"/>
    <w:rsid w:val="009971E4"/>
    <w:rsid w:val="009A1532"/>
    <w:rsid w:val="009B06A8"/>
    <w:rsid w:val="009B07E4"/>
    <w:rsid w:val="009B52CD"/>
    <w:rsid w:val="009C1A92"/>
    <w:rsid w:val="009C6B15"/>
    <w:rsid w:val="009D3050"/>
    <w:rsid w:val="009D363C"/>
    <w:rsid w:val="009D3FBE"/>
    <w:rsid w:val="009E063A"/>
    <w:rsid w:val="009F5ABD"/>
    <w:rsid w:val="00A0266E"/>
    <w:rsid w:val="00A07214"/>
    <w:rsid w:val="00A14710"/>
    <w:rsid w:val="00A24FDE"/>
    <w:rsid w:val="00A26729"/>
    <w:rsid w:val="00A275D4"/>
    <w:rsid w:val="00A312CE"/>
    <w:rsid w:val="00A320BF"/>
    <w:rsid w:val="00A36A48"/>
    <w:rsid w:val="00A37093"/>
    <w:rsid w:val="00A40304"/>
    <w:rsid w:val="00A472D3"/>
    <w:rsid w:val="00A479E6"/>
    <w:rsid w:val="00A50FF6"/>
    <w:rsid w:val="00A52A1A"/>
    <w:rsid w:val="00A57F66"/>
    <w:rsid w:val="00A6794A"/>
    <w:rsid w:val="00A71441"/>
    <w:rsid w:val="00A8204B"/>
    <w:rsid w:val="00A8206C"/>
    <w:rsid w:val="00A8586F"/>
    <w:rsid w:val="00A9611C"/>
    <w:rsid w:val="00AA1E64"/>
    <w:rsid w:val="00AA3468"/>
    <w:rsid w:val="00AA4835"/>
    <w:rsid w:val="00AA484F"/>
    <w:rsid w:val="00AA649F"/>
    <w:rsid w:val="00AB124C"/>
    <w:rsid w:val="00AC112F"/>
    <w:rsid w:val="00AC5355"/>
    <w:rsid w:val="00AD41FE"/>
    <w:rsid w:val="00AD59BF"/>
    <w:rsid w:val="00AE098C"/>
    <w:rsid w:val="00AE0EF8"/>
    <w:rsid w:val="00AE294C"/>
    <w:rsid w:val="00AE4F03"/>
    <w:rsid w:val="00AF4F49"/>
    <w:rsid w:val="00AF5DE8"/>
    <w:rsid w:val="00AF6737"/>
    <w:rsid w:val="00B178C5"/>
    <w:rsid w:val="00B20829"/>
    <w:rsid w:val="00B274C9"/>
    <w:rsid w:val="00B316F6"/>
    <w:rsid w:val="00B34282"/>
    <w:rsid w:val="00B35157"/>
    <w:rsid w:val="00B40C5D"/>
    <w:rsid w:val="00B44F4C"/>
    <w:rsid w:val="00B45444"/>
    <w:rsid w:val="00B46615"/>
    <w:rsid w:val="00B547ED"/>
    <w:rsid w:val="00B551CB"/>
    <w:rsid w:val="00B62F43"/>
    <w:rsid w:val="00B637B0"/>
    <w:rsid w:val="00B6398C"/>
    <w:rsid w:val="00B64DC5"/>
    <w:rsid w:val="00B71009"/>
    <w:rsid w:val="00B76134"/>
    <w:rsid w:val="00B8279F"/>
    <w:rsid w:val="00B82C0E"/>
    <w:rsid w:val="00B82CB4"/>
    <w:rsid w:val="00B84927"/>
    <w:rsid w:val="00B850D4"/>
    <w:rsid w:val="00B9014D"/>
    <w:rsid w:val="00B91225"/>
    <w:rsid w:val="00BA129B"/>
    <w:rsid w:val="00BA3838"/>
    <w:rsid w:val="00BA59A5"/>
    <w:rsid w:val="00BB4A2F"/>
    <w:rsid w:val="00BD46CC"/>
    <w:rsid w:val="00BD4C4A"/>
    <w:rsid w:val="00BD5536"/>
    <w:rsid w:val="00BE58F2"/>
    <w:rsid w:val="00BF357E"/>
    <w:rsid w:val="00BF424A"/>
    <w:rsid w:val="00BF5EE1"/>
    <w:rsid w:val="00BF7063"/>
    <w:rsid w:val="00C02455"/>
    <w:rsid w:val="00C14DB9"/>
    <w:rsid w:val="00C2349B"/>
    <w:rsid w:val="00C265D3"/>
    <w:rsid w:val="00C26831"/>
    <w:rsid w:val="00C269B3"/>
    <w:rsid w:val="00C27353"/>
    <w:rsid w:val="00C27F43"/>
    <w:rsid w:val="00C35CE6"/>
    <w:rsid w:val="00C3664E"/>
    <w:rsid w:val="00C416A0"/>
    <w:rsid w:val="00C46733"/>
    <w:rsid w:val="00C52483"/>
    <w:rsid w:val="00C554EF"/>
    <w:rsid w:val="00C56C4C"/>
    <w:rsid w:val="00C64D34"/>
    <w:rsid w:val="00C7042C"/>
    <w:rsid w:val="00C745FA"/>
    <w:rsid w:val="00C80B14"/>
    <w:rsid w:val="00C93B75"/>
    <w:rsid w:val="00CA4848"/>
    <w:rsid w:val="00CB0A04"/>
    <w:rsid w:val="00CB1CCE"/>
    <w:rsid w:val="00CB23A7"/>
    <w:rsid w:val="00CB7364"/>
    <w:rsid w:val="00CC1B80"/>
    <w:rsid w:val="00CC6EFE"/>
    <w:rsid w:val="00CC780A"/>
    <w:rsid w:val="00CD1518"/>
    <w:rsid w:val="00CD1DC3"/>
    <w:rsid w:val="00CD2557"/>
    <w:rsid w:val="00CD55B6"/>
    <w:rsid w:val="00CE0879"/>
    <w:rsid w:val="00CE0A4B"/>
    <w:rsid w:val="00CE5FE2"/>
    <w:rsid w:val="00CF461D"/>
    <w:rsid w:val="00D0202A"/>
    <w:rsid w:val="00D202CC"/>
    <w:rsid w:val="00D206DD"/>
    <w:rsid w:val="00D20CBF"/>
    <w:rsid w:val="00D21F3E"/>
    <w:rsid w:val="00D223CC"/>
    <w:rsid w:val="00D31402"/>
    <w:rsid w:val="00D342A9"/>
    <w:rsid w:val="00D40D83"/>
    <w:rsid w:val="00D42527"/>
    <w:rsid w:val="00D45694"/>
    <w:rsid w:val="00D61640"/>
    <w:rsid w:val="00D65672"/>
    <w:rsid w:val="00D663D3"/>
    <w:rsid w:val="00D66E75"/>
    <w:rsid w:val="00D706A8"/>
    <w:rsid w:val="00D72DE8"/>
    <w:rsid w:val="00D768EB"/>
    <w:rsid w:val="00D835B8"/>
    <w:rsid w:val="00D870F0"/>
    <w:rsid w:val="00D90A22"/>
    <w:rsid w:val="00D9217F"/>
    <w:rsid w:val="00D92F41"/>
    <w:rsid w:val="00D94C43"/>
    <w:rsid w:val="00DA19A4"/>
    <w:rsid w:val="00DA1B88"/>
    <w:rsid w:val="00DA371B"/>
    <w:rsid w:val="00DB05B6"/>
    <w:rsid w:val="00DB0716"/>
    <w:rsid w:val="00DB2141"/>
    <w:rsid w:val="00DF085A"/>
    <w:rsid w:val="00DF2CF3"/>
    <w:rsid w:val="00DF377F"/>
    <w:rsid w:val="00DF3C50"/>
    <w:rsid w:val="00DF5073"/>
    <w:rsid w:val="00DF5975"/>
    <w:rsid w:val="00E037E7"/>
    <w:rsid w:val="00E12877"/>
    <w:rsid w:val="00E1295F"/>
    <w:rsid w:val="00E16D6D"/>
    <w:rsid w:val="00E233D6"/>
    <w:rsid w:val="00E26F1B"/>
    <w:rsid w:val="00E3163D"/>
    <w:rsid w:val="00E36AA1"/>
    <w:rsid w:val="00E415A6"/>
    <w:rsid w:val="00E46268"/>
    <w:rsid w:val="00E505CB"/>
    <w:rsid w:val="00E5473D"/>
    <w:rsid w:val="00E602C9"/>
    <w:rsid w:val="00E60ACD"/>
    <w:rsid w:val="00E623C9"/>
    <w:rsid w:val="00E650FF"/>
    <w:rsid w:val="00E732B4"/>
    <w:rsid w:val="00E7776B"/>
    <w:rsid w:val="00E81775"/>
    <w:rsid w:val="00E826A7"/>
    <w:rsid w:val="00E82A8B"/>
    <w:rsid w:val="00E86420"/>
    <w:rsid w:val="00E872CA"/>
    <w:rsid w:val="00E90B2B"/>
    <w:rsid w:val="00E92121"/>
    <w:rsid w:val="00E95E52"/>
    <w:rsid w:val="00EA0C89"/>
    <w:rsid w:val="00EA0D0D"/>
    <w:rsid w:val="00EA2220"/>
    <w:rsid w:val="00EA3A56"/>
    <w:rsid w:val="00EA4B69"/>
    <w:rsid w:val="00EB275F"/>
    <w:rsid w:val="00EB2D0E"/>
    <w:rsid w:val="00EB6ACB"/>
    <w:rsid w:val="00EB6F79"/>
    <w:rsid w:val="00EC27F3"/>
    <w:rsid w:val="00EC5EF9"/>
    <w:rsid w:val="00EC71AA"/>
    <w:rsid w:val="00ED0FF8"/>
    <w:rsid w:val="00ED49F3"/>
    <w:rsid w:val="00ED4EDB"/>
    <w:rsid w:val="00ED5851"/>
    <w:rsid w:val="00EE2D65"/>
    <w:rsid w:val="00EE5A8A"/>
    <w:rsid w:val="00EF05FD"/>
    <w:rsid w:val="00EF0EBA"/>
    <w:rsid w:val="00EF5461"/>
    <w:rsid w:val="00F01011"/>
    <w:rsid w:val="00F011C4"/>
    <w:rsid w:val="00F0315B"/>
    <w:rsid w:val="00F16822"/>
    <w:rsid w:val="00F24927"/>
    <w:rsid w:val="00F249BB"/>
    <w:rsid w:val="00F32B2E"/>
    <w:rsid w:val="00F32DAD"/>
    <w:rsid w:val="00F33B7F"/>
    <w:rsid w:val="00F33D92"/>
    <w:rsid w:val="00F34258"/>
    <w:rsid w:val="00F34327"/>
    <w:rsid w:val="00F34726"/>
    <w:rsid w:val="00F41941"/>
    <w:rsid w:val="00F45428"/>
    <w:rsid w:val="00F54F13"/>
    <w:rsid w:val="00F57DD3"/>
    <w:rsid w:val="00F64667"/>
    <w:rsid w:val="00F71968"/>
    <w:rsid w:val="00F74D3D"/>
    <w:rsid w:val="00F75D1E"/>
    <w:rsid w:val="00F80B86"/>
    <w:rsid w:val="00F811DE"/>
    <w:rsid w:val="00F87D48"/>
    <w:rsid w:val="00F90220"/>
    <w:rsid w:val="00F96958"/>
    <w:rsid w:val="00FA3CE9"/>
    <w:rsid w:val="00FA63D9"/>
    <w:rsid w:val="00FB1A28"/>
    <w:rsid w:val="00FB308F"/>
    <w:rsid w:val="00FB3A69"/>
    <w:rsid w:val="00FB4447"/>
    <w:rsid w:val="00FB5B05"/>
    <w:rsid w:val="00FE4C43"/>
    <w:rsid w:val="00FF0796"/>
    <w:rsid w:val="00FF3FF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64343F89"/>
  <w15:docId w15:val="{9288663F-7FC9-4965-AAA3-FB4040AC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C599A"/>
    <w:rPr>
      <w:rFonts w:ascii="Microsoft Sans Serif" w:eastAsia="Times" w:hAnsi="Microsoft Sans Serif"/>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E233D6"/>
    <w:pPr>
      <w:tabs>
        <w:tab w:val="center" w:pos="4536"/>
        <w:tab w:val="right" w:pos="9072"/>
      </w:tabs>
    </w:pPr>
  </w:style>
  <w:style w:type="paragraph" w:styleId="Fuzeile">
    <w:name w:val="footer"/>
    <w:basedOn w:val="Standard"/>
    <w:link w:val="FuzeileZchn"/>
    <w:rsid w:val="00E233D6"/>
    <w:pPr>
      <w:tabs>
        <w:tab w:val="center" w:pos="4536"/>
        <w:tab w:val="right" w:pos="9072"/>
      </w:tabs>
    </w:pPr>
  </w:style>
  <w:style w:type="table" w:styleId="Tabellenraster">
    <w:name w:val="Table Grid"/>
    <w:basedOn w:val="NormaleTabelle"/>
    <w:rsid w:val="009D3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E86420"/>
    <w:rPr>
      <w:rFonts w:ascii="Tahoma" w:hAnsi="Tahoma" w:cs="Tahoma"/>
      <w:sz w:val="16"/>
      <w:szCs w:val="16"/>
    </w:rPr>
  </w:style>
  <w:style w:type="paragraph" w:styleId="Textkrper">
    <w:name w:val="Body Text"/>
    <w:basedOn w:val="Standard"/>
    <w:link w:val="TextkrperZchn"/>
    <w:rsid w:val="003C599A"/>
    <w:pPr>
      <w:spacing w:line="360" w:lineRule="auto"/>
    </w:pPr>
    <w:rPr>
      <w:rFonts w:ascii="RotisSansSerif" w:hAnsi="RotisSansSerif"/>
      <w:sz w:val="16"/>
    </w:rPr>
  </w:style>
  <w:style w:type="character" w:styleId="Hyperlink">
    <w:name w:val="Hyperlink"/>
    <w:basedOn w:val="Absatz-Standardschriftart"/>
    <w:rsid w:val="005F0F74"/>
    <w:rPr>
      <w:color w:val="0000FF"/>
      <w:u w:val="single"/>
    </w:rPr>
  </w:style>
  <w:style w:type="character" w:customStyle="1" w:styleId="FuzeileZchn">
    <w:name w:val="Fußzeile Zchn"/>
    <w:link w:val="Fuzeile"/>
    <w:rsid w:val="000A3B02"/>
    <w:rPr>
      <w:rFonts w:ascii="Microsoft Sans Serif" w:eastAsia="Times" w:hAnsi="Microsoft Sans Serif"/>
      <w:sz w:val="22"/>
    </w:rPr>
  </w:style>
  <w:style w:type="character" w:customStyle="1" w:styleId="TextkrperZchn">
    <w:name w:val="Textkörper Zchn"/>
    <w:basedOn w:val="Absatz-Standardschriftart"/>
    <w:link w:val="Textkrper"/>
    <w:rsid w:val="00447410"/>
    <w:rPr>
      <w:rFonts w:ascii="RotisSansSerif" w:eastAsia="Times" w:hAnsi="RotisSansSerif"/>
      <w:sz w:val="16"/>
    </w:rPr>
  </w:style>
  <w:style w:type="paragraph" w:styleId="Listenabsatz">
    <w:name w:val="List Paragraph"/>
    <w:basedOn w:val="Standard"/>
    <w:uiPriority w:val="34"/>
    <w:qFormat/>
    <w:rsid w:val="006E7342"/>
    <w:pPr>
      <w:ind w:left="720"/>
      <w:contextualSpacing/>
    </w:pPr>
  </w:style>
  <w:style w:type="character" w:styleId="Platzhaltertext">
    <w:name w:val="Placeholder Text"/>
    <w:basedOn w:val="Absatz-Standardschriftart"/>
    <w:uiPriority w:val="99"/>
    <w:semiHidden/>
    <w:rsid w:val="00B84927"/>
    <w:rPr>
      <w:color w:val="808080"/>
    </w:rPr>
  </w:style>
  <w:style w:type="paragraph" w:styleId="KeinLeerraum">
    <w:name w:val="No Spacing"/>
    <w:uiPriority w:val="1"/>
    <w:qFormat/>
    <w:rsid w:val="00803969"/>
    <w:rPr>
      <w:rFonts w:ascii="Microsoft Sans Serif" w:eastAsia="Times" w:hAnsi="Microsoft Sans Serif"/>
      <w:sz w:val="22"/>
    </w:rPr>
  </w:style>
  <w:style w:type="character" w:customStyle="1" w:styleId="Formatvorlage1">
    <w:name w:val="Formatvorlage1"/>
    <w:basedOn w:val="Absatz-Standardschriftart"/>
    <w:uiPriority w:val="1"/>
    <w:rsid w:val="00EF5461"/>
    <w:rPr>
      <w:rFonts w:ascii="Microsoft Sans Serif" w:hAnsi="Microsoft Sans Serif"/>
      <w:sz w:val="28"/>
    </w:rPr>
  </w:style>
  <w:style w:type="paragraph" w:customStyle="1" w:styleId="Subhead">
    <w:name w:val="Subhead"/>
    <w:basedOn w:val="Standard"/>
    <w:link w:val="SubheadZchn"/>
    <w:qFormat/>
    <w:rsid w:val="00E732B4"/>
    <w:pPr>
      <w:tabs>
        <w:tab w:val="left" w:pos="426"/>
      </w:tabs>
      <w:spacing w:before="120" w:after="120"/>
    </w:pPr>
    <w:rPr>
      <w:rFonts w:cs="Microsoft Sans Serif"/>
      <w:b/>
      <w:szCs w:val="22"/>
    </w:rPr>
  </w:style>
  <w:style w:type="character" w:customStyle="1" w:styleId="SubheadZchn">
    <w:name w:val="Subhead Zchn"/>
    <w:basedOn w:val="Absatz-Standardschriftart"/>
    <w:link w:val="Subhead"/>
    <w:rsid w:val="00E732B4"/>
    <w:rPr>
      <w:rFonts w:ascii="Microsoft Sans Serif" w:eastAsia="Times" w:hAnsi="Microsoft Sans Serif" w:cs="Microsoft Sans Serif"/>
      <w:b/>
      <w:sz w:val="22"/>
      <w:szCs w:val="22"/>
    </w:rPr>
  </w:style>
  <w:style w:type="paragraph" w:customStyle="1" w:styleId="Bearbeitung">
    <w:name w:val="Bearbeitung"/>
    <w:basedOn w:val="Standard"/>
    <w:link w:val="BearbeitungZchn"/>
    <w:qFormat/>
    <w:rsid w:val="00926345"/>
    <w:pPr>
      <w:tabs>
        <w:tab w:val="left" w:pos="426"/>
      </w:tabs>
    </w:pPr>
    <w:rPr>
      <w:rFonts w:cs="Microsoft Sans Serif"/>
      <w:sz w:val="20"/>
    </w:rPr>
  </w:style>
  <w:style w:type="character" w:customStyle="1" w:styleId="BearbeitungZchn">
    <w:name w:val="Bearbeitung Zchn"/>
    <w:basedOn w:val="Absatz-Standardschriftart"/>
    <w:link w:val="Bearbeitung"/>
    <w:rsid w:val="00926345"/>
    <w:rPr>
      <w:rFonts w:ascii="Microsoft Sans Serif" w:eastAsia="Times"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529210">
      <w:bodyDiv w:val="1"/>
      <w:marLeft w:val="0"/>
      <w:marRight w:val="0"/>
      <w:marTop w:val="0"/>
      <w:marBottom w:val="0"/>
      <w:divBdr>
        <w:top w:val="none" w:sz="0" w:space="0" w:color="auto"/>
        <w:left w:val="none" w:sz="0" w:space="0" w:color="auto"/>
        <w:bottom w:val="none" w:sz="0" w:space="0" w:color="auto"/>
        <w:right w:val="none" w:sz="0" w:space="0" w:color="auto"/>
      </w:divBdr>
      <w:divsChild>
        <w:div w:id="294725909">
          <w:marLeft w:val="0"/>
          <w:marRight w:val="0"/>
          <w:marTop w:val="0"/>
          <w:marBottom w:val="0"/>
          <w:divBdr>
            <w:top w:val="none" w:sz="0" w:space="0" w:color="auto"/>
            <w:left w:val="none" w:sz="0" w:space="0" w:color="auto"/>
            <w:bottom w:val="none" w:sz="0" w:space="0" w:color="auto"/>
            <w:right w:val="none" w:sz="0" w:space="0" w:color="auto"/>
          </w:divBdr>
          <w:divsChild>
            <w:div w:id="448015233">
              <w:marLeft w:val="0"/>
              <w:marRight w:val="0"/>
              <w:marTop w:val="0"/>
              <w:marBottom w:val="0"/>
              <w:divBdr>
                <w:top w:val="none" w:sz="0" w:space="0" w:color="auto"/>
                <w:left w:val="none" w:sz="0" w:space="0" w:color="auto"/>
                <w:bottom w:val="none" w:sz="0" w:space="0" w:color="auto"/>
                <w:right w:val="none" w:sz="0" w:space="0" w:color="auto"/>
              </w:divBdr>
              <w:divsChild>
                <w:div w:id="457457162">
                  <w:marLeft w:val="0"/>
                  <w:marRight w:val="0"/>
                  <w:marTop w:val="0"/>
                  <w:marBottom w:val="0"/>
                  <w:divBdr>
                    <w:top w:val="none" w:sz="0" w:space="0" w:color="auto"/>
                    <w:left w:val="single" w:sz="6" w:space="0" w:color="99BBE8"/>
                    <w:bottom w:val="single" w:sz="6" w:space="0" w:color="99BBE8"/>
                    <w:right w:val="single" w:sz="6" w:space="0" w:color="99BBE8"/>
                  </w:divBdr>
                  <w:divsChild>
                    <w:div w:id="300813670">
                      <w:marLeft w:val="0"/>
                      <w:marRight w:val="0"/>
                      <w:marTop w:val="0"/>
                      <w:marBottom w:val="0"/>
                      <w:divBdr>
                        <w:top w:val="none" w:sz="0" w:space="0" w:color="auto"/>
                        <w:left w:val="none" w:sz="0" w:space="0" w:color="auto"/>
                        <w:bottom w:val="none" w:sz="0" w:space="0" w:color="auto"/>
                        <w:right w:val="none" w:sz="0" w:space="0" w:color="auto"/>
                      </w:divBdr>
                      <w:divsChild>
                        <w:div w:id="56973022">
                          <w:marLeft w:val="0"/>
                          <w:marRight w:val="0"/>
                          <w:marTop w:val="0"/>
                          <w:marBottom w:val="0"/>
                          <w:divBdr>
                            <w:top w:val="none" w:sz="0" w:space="0" w:color="auto"/>
                            <w:left w:val="none" w:sz="0" w:space="0" w:color="auto"/>
                            <w:bottom w:val="none" w:sz="0" w:space="0" w:color="auto"/>
                            <w:right w:val="none" w:sz="0" w:space="0" w:color="auto"/>
                          </w:divBdr>
                          <w:divsChild>
                            <w:div w:id="850683711">
                              <w:marLeft w:val="0"/>
                              <w:marRight w:val="0"/>
                              <w:marTop w:val="0"/>
                              <w:marBottom w:val="0"/>
                              <w:divBdr>
                                <w:top w:val="none" w:sz="0" w:space="0" w:color="auto"/>
                                <w:left w:val="single" w:sz="6" w:space="0" w:color="99BBE8"/>
                                <w:bottom w:val="single" w:sz="6" w:space="0" w:color="99BBE8"/>
                                <w:right w:val="single" w:sz="6" w:space="0" w:color="99BBE8"/>
                              </w:divBdr>
                              <w:divsChild>
                                <w:div w:id="170679821">
                                  <w:marLeft w:val="0"/>
                                  <w:marRight w:val="0"/>
                                  <w:marTop w:val="0"/>
                                  <w:marBottom w:val="0"/>
                                  <w:divBdr>
                                    <w:top w:val="none" w:sz="0" w:space="0" w:color="auto"/>
                                    <w:left w:val="none" w:sz="0" w:space="0" w:color="auto"/>
                                    <w:bottom w:val="none" w:sz="0" w:space="0" w:color="auto"/>
                                    <w:right w:val="none" w:sz="0" w:space="0" w:color="auto"/>
                                  </w:divBdr>
                                  <w:divsChild>
                                    <w:div w:id="323356356">
                                      <w:marLeft w:val="0"/>
                                      <w:marRight w:val="0"/>
                                      <w:marTop w:val="0"/>
                                      <w:marBottom w:val="0"/>
                                      <w:divBdr>
                                        <w:top w:val="none" w:sz="0" w:space="0" w:color="auto"/>
                                        <w:left w:val="none" w:sz="0" w:space="0" w:color="auto"/>
                                        <w:bottom w:val="none" w:sz="0" w:space="0" w:color="auto"/>
                                        <w:right w:val="none" w:sz="0" w:space="0" w:color="auto"/>
                                      </w:divBdr>
                                      <w:divsChild>
                                        <w:div w:id="1357735887">
                                          <w:marLeft w:val="0"/>
                                          <w:marRight w:val="0"/>
                                          <w:marTop w:val="0"/>
                                          <w:marBottom w:val="0"/>
                                          <w:divBdr>
                                            <w:top w:val="single" w:sz="6" w:space="0" w:color="8DB2E3"/>
                                            <w:left w:val="single" w:sz="6" w:space="0" w:color="8DB2E3"/>
                                            <w:bottom w:val="single" w:sz="6" w:space="0" w:color="8DB2E3"/>
                                            <w:right w:val="single" w:sz="6" w:space="0" w:color="8DB2E3"/>
                                          </w:divBdr>
                                          <w:divsChild>
                                            <w:div w:id="609509458">
                                              <w:marLeft w:val="0"/>
                                              <w:marRight w:val="0"/>
                                              <w:marTop w:val="0"/>
                                              <w:marBottom w:val="0"/>
                                              <w:divBdr>
                                                <w:top w:val="single" w:sz="2" w:space="0" w:color="99BBE8"/>
                                                <w:left w:val="single" w:sz="2" w:space="0" w:color="99BBE8"/>
                                                <w:bottom w:val="single" w:sz="2" w:space="0" w:color="99BBE8"/>
                                                <w:right w:val="single" w:sz="2" w:space="0" w:color="99BBE8"/>
                                              </w:divBdr>
                                              <w:divsChild>
                                                <w:div w:id="172306479">
                                                  <w:marLeft w:val="0"/>
                                                  <w:marRight w:val="0"/>
                                                  <w:marTop w:val="0"/>
                                                  <w:marBottom w:val="0"/>
                                                  <w:divBdr>
                                                    <w:top w:val="none" w:sz="0" w:space="0" w:color="auto"/>
                                                    <w:left w:val="none" w:sz="0" w:space="0" w:color="auto"/>
                                                    <w:bottom w:val="none" w:sz="0" w:space="0" w:color="auto"/>
                                                    <w:right w:val="none" w:sz="0" w:space="0" w:color="auto"/>
                                                  </w:divBdr>
                                                  <w:divsChild>
                                                    <w:div w:id="22832586">
                                                      <w:marLeft w:val="0"/>
                                                      <w:marRight w:val="0"/>
                                                      <w:marTop w:val="0"/>
                                                      <w:marBottom w:val="0"/>
                                                      <w:divBdr>
                                                        <w:top w:val="none" w:sz="0" w:space="0" w:color="auto"/>
                                                        <w:left w:val="single" w:sz="6" w:space="0" w:color="99BBE8"/>
                                                        <w:bottom w:val="single" w:sz="6" w:space="0" w:color="99BBE8"/>
                                                        <w:right w:val="single" w:sz="6" w:space="0" w:color="99BBE8"/>
                                                      </w:divBdr>
                                                      <w:divsChild>
                                                        <w:div w:id="1790977594">
                                                          <w:marLeft w:val="0"/>
                                                          <w:marRight w:val="0"/>
                                                          <w:marTop w:val="0"/>
                                                          <w:marBottom w:val="0"/>
                                                          <w:divBdr>
                                                            <w:top w:val="none" w:sz="0" w:space="0" w:color="auto"/>
                                                            <w:left w:val="none" w:sz="0" w:space="0" w:color="auto"/>
                                                            <w:bottom w:val="none" w:sz="0" w:space="0" w:color="auto"/>
                                                            <w:right w:val="none" w:sz="0" w:space="0" w:color="auto"/>
                                                          </w:divBdr>
                                                          <w:divsChild>
                                                            <w:div w:id="1959337318">
                                                              <w:marLeft w:val="0"/>
                                                              <w:marRight w:val="0"/>
                                                              <w:marTop w:val="0"/>
                                                              <w:marBottom w:val="0"/>
                                                              <w:divBdr>
                                                                <w:top w:val="none" w:sz="0" w:space="0" w:color="auto"/>
                                                                <w:left w:val="none" w:sz="0" w:space="0" w:color="auto"/>
                                                                <w:bottom w:val="none" w:sz="0" w:space="0" w:color="auto"/>
                                                                <w:right w:val="none" w:sz="0" w:space="0" w:color="auto"/>
                                                              </w:divBdr>
                                                              <w:divsChild>
                                                                <w:div w:id="2013533101">
                                                                  <w:marLeft w:val="0"/>
                                                                  <w:marRight w:val="0"/>
                                                                  <w:marTop w:val="0"/>
                                                                  <w:marBottom w:val="0"/>
                                                                  <w:divBdr>
                                                                    <w:top w:val="single" w:sz="6" w:space="0" w:color="8DB2E3"/>
                                                                    <w:left w:val="single" w:sz="6" w:space="0" w:color="8DB2E3"/>
                                                                    <w:bottom w:val="single" w:sz="6" w:space="0" w:color="8DB2E3"/>
                                                                    <w:right w:val="single" w:sz="6" w:space="0" w:color="8DB2E3"/>
                                                                  </w:divBdr>
                                                                  <w:divsChild>
                                                                    <w:div w:id="300812278">
                                                                      <w:marLeft w:val="0"/>
                                                                      <w:marRight w:val="0"/>
                                                                      <w:marTop w:val="0"/>
                                                                      <w:marBottom w:val="0"/>
                                                                      <w:divBdr>
                                                                        <w:top w:val="single" w:sz="2" w:space="0" w:color="99BBE8"/>
                                                                        <w:left w:val="single" w:sz="2" w:space="0" w:color="99BBE8"/>
                                                                        <w:bottom w:val="single" w:sz="2" w:space="0" w:color="99BBE8"/>
                                                                        <w:right w:val="single" w:sz="2" w:space="0" w:color="99BBE8"/>
                                                                      </w:divBdr>
                                                                      <w:divsChild>
                                                                        <w:div w:id="1957757352">
                                                                          <w:marLeft w:val="0"/>
                                                                          <w:marRight w:val="0"/>
                                                                          <w:marTop w:val="0"/>
                                                                          <w:marBottom w:val="0"/>
                                                                          <w:divBdr>
                                                                            <w:top w:val="none" w:sz="0" w:space="0" w:color="auto"/>
                                                                            <w:left w:val="none" w:sz="0" w:space="0" w:color="auto"/>
                                                                            <w:bottom w:val="none" w:sz="0" w:space="0" w:color="auto"/>
                                                                            <w:right w:val="none" w:sz="0" w:space="0" w:color="auto"/>
                                                                          </w:divBdr>
                                                                          <w:divsChild>
                                                                            <w:div w:id="844637606">
                                                                              <w:marLeft w:val="0"/>
                                                                              <w:marRight w:val="0"/>
                                                                              <w:marTop w:val="0"/>
                                                                              <w:marBottom w:val="0"/>
                                                                              <w:divBdr>
                                                                                <w:top w:val="none" w:sz="0" w:space="0" w:color="auto"/>
                                                                                <w:left w:val="single" w:sz="6" w:space="0" w:color="99BBE8"/>
                                                                                <w:bottom w:val="single" w:sz="6" w:space="0" w:color="99BBE8"/>
                                                                                <w:right w:val="single" w:sz="6" w:space="0" w:color="99BBE8"/>
                                                                              </w:divBdr>
                                                                              <w:divsChild>
                                                                                <w:div w:id="782261829">
                                                                                  <w:marLeft w:val="0"/>
                                                                                  <w:marRight w:val="0"/>
                                                                                  <w:marTop w:val="0"/>
                                                                                  <w:marBottom w:val="0"/>
                                                                                  <w:divBdr>
                                                                                    <w:top w:val="none" w:sz="0" w:space="0" w:color="auto"/>
                                                                                    <w:left w:val="none" w:sz="0" w:space="0" w:color="auto"/>
                                                                                    <w:bottom w:val="none" w:sz="0" w:space="0" w:color="auto"/>
                                                                                    <w:right w:val="none" w:sz="0" w:space="0" w:color="auto"/>
                                                                                  </w:divBdr>
                                                                                  <w:divsChild>
                                                                                    <w:div w:id="1044257905">
                                                                                      <w:marLeft w:val="0"/>
                                                                                      <w:marRight w:val="0"/>
                                                                                      <w:marTop w:val="0"/>
                                                                                      <w:marBottom w:val="0"/>
                                                                                      <w:divBdr>
                                                                                        <w:top w:val="none" w:sz="0" w:space="0" w:color="auto"/>
                                                                                        <w:left w:val="none" w:sz="0" w:space="0" w:color="auto"/>
                                                                                        <w:bottom w:val="none" w:sz="0" w:space="0" w:color="auto"/>
                                                                                        <w:right w:val="none" w:sz="0" w:space="0" w:color="auto"/>
                                                                                      </w:divBdr>
                                                                                      <w:divsChild>
                                                                                        <w:div w:id="1769807205">
                                                                                          <w:marLeft w:val="0"/>
                                                                                          <w:marRight w:val="0"/>
                                                                                          <w:marTop w:val="0"/>
                                                                                          <w:marBottom w:val="0"/>
                                                                                          <w:divBdr>
                                                                                            <w:top w:val="none" w:sz="0" w:space="0" w:color="auto"/>
                                                                                            <w:left w:val="none" w:sz="0" w:space="0" w:color="auto"/>
                                                                                            <w:bottom w:val="none" w:sz="0" w:space="0" w:color="auto"/>
                                                                                            <w:right w:val="none" w:sz="0" w:space="0" w:color="auto"/>
                                                                                          </w:divBdr>
                                                                                          <w:divsChild>
                                                                                            <w:div w:id="1785490779">
                                                                                              <w:marLeft w:val="0"/>
                                                                                              <w:marRight w:val="0"/>
                                                                                              <w:marTop w:val="0"/>
                                                                                              <w:marBottom w:val="0"/>
                                                                                              <w:divBdr>
                                                                                                <w:top w:val="none" w:sz="0" w:space="0" w:color="auto"/>
                                                                                                <w:left w:val="single" w:sz="6" w:space="0" w:color="99BBE8"/>
                                                                                                <w:bottom w:val="single" w:sz="6" w:space="0" w:color="99BBE8"/>
                                                                                                <w:right w:val="single" w:sz="6" w:space="0" w:color="99BBE8"/>
                                                                                              </w:divBdr>
                                                                                              <w:divsChild>
                                                                                                <w:div w:id="630214284">
                                                                                                  <w:marLeft w:val="0"/>
                                                                                                  <w:marRight w:val="0"/>
                                                                                                  <w:marTop w:val="0"/>
                                                                                                  <w:marBottom w:val="0"/>
                                                                                                  <w:divBdr>
                                                                                                    <w:top w:val="none" w:sz="0" w:space="0" w:color="auto"/>
                                                                                                    <w:left w:val="none" w:sz="0" w:space="0" w:color="auto"/>
                                                                                                    <w:bottom w:val="none" w:sz="0" w:space="0" w:color="auto"/>
                                                                                                    <w:right w:val="none" w:sz="0" w:space="0" w:color="auto"/>
                                                                                                  </w:divBdr>
                                                                                                  <w:divsChild>
                                                                                                    <w:div w:id="1910312615">
                                                                                                      <w:marLeft w:val="0"/>
                                                                                                      <w:marRight w:val="0"/>
                                                                                                      <w:marTop w:val="0"/>
                                                                                                      <w:marBottom w:val="0"/>
                                                                                                      <w:divBdr>
                                                                                                        <w:top w:val="none" w:sz="0" w:space="0" w:color="auto"/>
                                                                                                        <w:left w:val="none" w:sz="0" w:space="0" w:color="auto"/>
                                                                                                        <w:bottom w:val="none" w:sz="0" w:space="0" w:color="auto"/>
                                                                                                        <w:right w:val="none" w:sz="0" w:space="0" w:color="auto"/>
                                                                                                      </w:divBdr>
                                                                                                      <w:divsChild>
                                                                                                        <w:div w:id="1902784822">
                                                                                                          <w:marLeft w:val="0"/>
                                                                                                          <w:marRight w:val="0"/>
                                                                                                          <w:marTop w:val="0"/>
                                                                                                          <w:marBottom w:val="0"/>
                                                                                                          <w:divBdr>
                                                                                                            <w:top w:val="none" w:sz="0" w:space="0" w:color="auto"/>
                                                                                                            <w:left w:val="none" w:sz="0" w:space="0" w:color="auto"/>
                                                                                                            <w:bottom w:val="none" w:sz="0" w:space="0" w:color="auto"/>
                                                                                                            <w:right w:val="none" w:sz="0" w:space="0" w:color="auto"/>
                                                                                                          </w:divBdr>
                                                                                                          <w:divsChild>
                                                                                                            <w:div w:id="666633957">
                                                                                                              <w:marLeft w:val="0"/>
                                                                                                              <w:marRight w:val="0"/>
                                                                                                              <w:marTop w:val="0"/>
                                                                                                              <w:marBottom w:val="0"/>
                                                                                                              <w:divBdr>
                                                                                                                <w:top w:val="none" w:sz="0" w:space="0" w:color="auto"/>
                                                                                                                <w:left w:val="none" w:sz="0" w:space="0" w:color="auto"/>
                                                                                                                <w:bottom w:val="none" w:sz="0" w:space="0" w:color="auto"/>
                                                                                                                <w:right w:val="none" w:sz="0" w:space="0" w:color="auto"/>
                                                                                                              </w:divBdr>
                                                                                                            </w:div>
                                                                                                            <w:div w:id="118425268">
                                                                                                              <w:marLeft w:val="0"/>
                                                                                                              <w:marRight w:val="0"/>
                                                                                                              <w:marTop w:val="0"/>
                                                                                                              <w:marBottom w:val="0"/>
                                                                                                              <w:divBdr>
                                                                                                                <w:top w:val="none" w:sz="0" w:space="0" w:color="auto"/>
                                                                                                                <w:left w:val="none" w:sz="0" w:space="0" w:color="auto"/>
                                                                                                                <w:bottom w:val="none" w:sz="0" w:space="0" w:color="auto"/>
                                                                                                                <w:right w:val="none" w:sz="0" w:space="0" w:color="auto"/>
                                                                                                              </w:divBdr>
                                                                                                            </w:div>
                                                                                                            <w:div w:id="942226926">
                                                                                                              <w:marLeft w:val="0"/>
                                                                                                              <w:marRight w:val="0"/>
                                                                                                              <w:marTop w:val="0"/>
                                                                                                              <w:marBottom w:val="0"/>
                                                                                                              <w:divBdr>
                                                                                                                <w:top w:val="none" w:sz="0" w:space="0" w:color="auto"/>
                                                                                                                <w:left w:val="none" w:sz="0" w:space="0" w:color="auto"/>
                                                                                                                <w:bottom w:val="none" w:sz="0" w:space="0" w:color="auto"/>
                                                                                                                <w:right w:val="none" w:sz="0" w:space="0" w:color="auto"/>
                                                                                                              </w:divBdr>
                                                                                                            </w:div>
                                                                                                            <w:div w:id="1676149230">
                                                                                                              <w:marLeft w:val="0"/>
                                                                                                              <w:marRight w:val="0"/>
                                                                                                              <w:marTop w:val="0"/>
                                                                                                              <w:marBottom w:val="0"/>
                                                                                                              <w:divBdr>
                                                                                                                <w:top w:val="none" w:sz="0" w:space="0" w:color="auto"/>
                                                                                                                <w:left w:val="none" w:sz="0" w:space="0" w:color="auto"/>
                                                                                                                <w:bottom w:val="none" w:sz="0" w:space="0" w:color="auto"/>
                                                                                                                <w:right w:val="none" w:sz="0" w:space="0" w:color="auto"/>
                                                                                                              </w:divBdr>
                                                                                                            </w:div>
                                                                                                            <w:div w:id="243497745">
                                                                                                              <w:marLeft w:val="0"/>
                                                                                                              <w:marRight w:val="0"/>
                                                                                                              <w:marTop w:val="0"/>
                                                                                                              <w:marBottom w:val="0"/>
                                                                                                              <w:divBdr>
                                                                                                                <w:top w:val="none" w:sz="0" w:space="0" w:color="auto"/>
                                                                                                                <w:left w:val="none" w:sz="0" w:space="0" w:color="auto"/>
                                                                                                                <w:bottom w:val="none" w:sz="0" w:space="0" w:color="auto"/>
                                                                                                                <w:right w:val="none" w:sz="0" w:space="0" w:color="auto"/>
                                                                                                              </w:divBdr>
                                                                                                            </w:div>
                                                                                                            <w:div w:id="1697652043">
                                                                                                              <w:marLeft w:val="0"/>
                                                                                                              <w:marRight w:val="0"/>
                                                                                                              <w:marTop w:val="0"/>
                                                                                                              <w:marBottom w:val="0"/>
                                                                                                              <w:divBdr>
                                                                                                                <w:top w:val="none" w:sz="0" w:space="0" w:color="auto"/>
                                                                                                                <w:left w:val="none" w:sz="0" w:space="0" w:color="auto"/>
                                                                                                                <w:bottom w:val="none" w:sz="0" w:space="0" w:color="auto"/>
                                                                                                                <w:right w:val="none" w:sz="0" w:space="0" w:color="auto"/>
                                                                                                              </w:divBdr>
                                                                                                            </w:div>
                                                                                                            <w:div w:id="1307247183">
                                                                                                              <w:marLeft w:val="0"/>
                                                                                                              <w:marRight w:val="0"/>
                                                                                                              <w:marTop w:val="0"/>
                                                                                                              <w:marBottom w:val="0"/>
                                                                                                              <w:divBdr>
                                                                                                                <w:top w:val="none" w:sz="0" w:space="0" w:color="auto"/>
                                                                                                                <w:left w:val="none" w:sz="0" w:space="0" w:color="auto"/>
                                                                                                                <w:bottom w:val="none" w:sz="0" w:space="0" w:color="auto"/>
                                                                                                                <w:right w:val="none" w:sz="0" w:space="0" w:color="auto"/>
                                                                                                              </w:divBdr>
                                                                                                            </w:div>
                                                                                                            <w:div w:id="36799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4877519">
      <w:bodyDiv w:val="1"/>
      <w:marLeft w:val="0"/>
      <w:marRight w:val="0"/>
      <w:marTop w:val="0"/>
      <w:marBottom w:val="0"/>
      <w:divBdr>
        <w:top w:val="none" w:sz="0" w:space="0" w:color="auto"/>
        <w:left w:val="none" w:sz="0" w:space="0" w:color="auto"/>
        <w:bottom w:val="none" w:sz="0" w:space="0" w:color="auto"/>
        <w:right w:val="none" w:sz="0" w:space="0" w:color="auto"/>
      </w:divBdr>
    </w:div>
    <w:div w:id="1024015436">
      <w:bodyDiv w:val="1"/>
      <w:marLeft w:val="0"/>
      <w:marRight w:val="0"/>
      <w:marTop w:val="0"/>
      <w:marBottom w:val="0"/>
      <w:divBdr>
        <w:top w:val="none" w:sz="0" w:space="0" w:color="auto"/>
        <w:left w:val="none" w:sz="0" w:space="0" w:color="auto"/>
        <w:bottom w:val="none" w:sz="0" w:space="0" w:color="auto"/>
        <w:right w:val="none" w:sz="0" w:space="0" w:color="auto"/>
      </w:divBdr>
    </w:div>
    <w:div w:id="1566143559">
      <w:bodyDiv w:val="1"/>
      <w:marLeft w:val="0"/>
      <w:marRight w:val="0"/>
      <w:marTop w:val="0"/>
      <w:marBottom w:val="0"/>
      <w:divBdr>
        <w:top w:val="none" w:sz="0" w:space="0" w:color="auto"/>
        <w:left w:val="none" w:sz="0" w:space="0" w:color="auto"/>
        <w:bottom w:val="none" w:sz="0" w:space="0" w:color="auto"/>
        <w:right w:val="none" w:sz="0" w:space="0" w:color="auto"/>
      </w:divBdr>
    </w:div>
    <w:div w:id="1755515112">
      <w:bodyDiv w:val="1"/>
      <w:marLeft w:val="0"/>
      <w:marRight w:val="0"/>
      <w:marTop w:val="0"/>
      <w:marBottom w:val="0"/>
      <w:divBdr>
        <w:top w:val="none" w:sz="0" w:space="0" w:color="auto"/>
        <w:left w:val="none" w:sz="0" w:space="0" w:color="auto"/>
        <w:bottom w:val="none" w:sz="0" w:space="0" w:color="auto"/>
        <w:right w:val="none" w:sz="0" w:space="0" w:color="auto"/>
      </w:divBdr>
      <w:divsChild>
        <w:div w:id="261182883">
          <w:marLeft w:val="0"/>
          <w:marRight w:val="0"/>
          <w:marTop w:val="0"/>
          <w:marBottom w:val="0"/>
          <w:divBdr>
            <w:top w:val="none" w:sz="0" w:space="0" w:color="auto"/>
            <w:left w:val="none" w:sz="0" w:space="0" w:color="auto"/>
            <w:bottom w:val="none" w:sz="0" w:space="0" w:color="auto"/>
            <w:right w:val="none" w:sz="0" w:space="0" w:color="auto"/>
          </w:divBdr>
          <w:divsChild>
            <w:div w:id="46953624">
              <w:marLeft w:val="0"/>
              <w:marRight w:val="0"/>
              <w:marTop w:val="0"/>
              <w:marBottom w:val="0"/>
              <w:divBdr>
                <w:top w:val="none" w:sz="0" w:space="0" w:color="auto"/>
                <w:left w:val="none" w:sz="0" w:space="0" w:color="auto"/>
                <w:bottom w:val="none" w:sz="0" w:space="0" w:color="auto"/>
                <w:right w:val="none" w:sz="0" w:space="0" w:color="auto"/>
              </w:divBdr>
              <w:divsChild>
                <w:div w:id="1337459445">
                  <w:marLeft w:val="0"/>
                  <w:marRight w:val="0"/>
                  <w:marTop w:val="0"/>
                  <w:marBottom w:val="0"/>
                  <w:divBdr>
                    <w:top w:val="none" w:sz="0" w:space="0" w:color="auto"/>
                    <w:left w:val="single" w:sz="6" w:space="0" w:color="99BBE8"/>
                    <w:bottom w:val="single" w:sz="6" w:space="0" w:color="99BBE8"/>
                    <w:right w:val="single" w:sz="6" w:space="0" w:color="99BBE8"/>
                  </w:divBdr>
                  <w:divsChild>
                    <w:div w:id="593783460">
                      <w:marLeft w:val="0"/>
                      <w:marRight w:val="0"/>
                      <w:marTop w:val="0"/>
                      <w:marBottom w:val="0"/>
                      <w:divBdr>
                        <w:top w:val="none" w:sz="0" w:space="0" w:color="auto"/>
                        <w:left w:val="none" w:sz="0" w:space="0" w:color="auto"/>
                        <w:bottom w:val="none" w:sz="0" w:space="0" w:color="auto"/>
                        <w:right w:val="none" w:sz="0" w:space="0" w:color="auto"/>
                      </w:divBdr>
                      <w:divsChild>
                        <w:div w:id="558517107">
                          <w:marLeft w:val="0"/>
                          <w:marRight w:val="0"/>
                          <w:marTop w:val="0"/>
                          <w:marBottom w:val="0"/>
                          <w:divBdr>
                            <w:top w:val="none" w:sz="0" w:space="0" w:color="auto"/>
                            <w:left w:val="none" w:sz="0" w:space="0" w:color="auto"/>
                            <w:bottom w:val="none" w:sz="0" w:space="0" w:color="auto"/>
                            <w:right w:val="none" w:sz="0" w:space="0" w:color="auto"/>
                          </w:divBdr>
                          <w:divsChild>
                            <w:div w:id="896624795">
                              <w:marLeft w:val="0"/>
                              <w:marRight w:val="0"/>
                              <w:marTop w:val="0"/>
                              <w:marBottom w:val="0"/>
                              <w:divBdr>
                                <w:top w:val="none" w:sz="0" w:space="0" w:color="auto"/>
                                <w:left w:val="single" w:sz="6" w:space="0" w:color="99BBE8"/>
                                <w:bottom w:val="single" w:sz="6" w:space="0" w:color="99BBE8"/>
                                <w:right w:val="single" w:sz="6" w:space="0" w:color="99BBE8"/>
                              </w:divBdr>
                              <w:divsChild>
                                <w:div w:id="62874435">
                                  <w:marLeft w:val="0"/>
                                  <w:marRight w:val="0"/>
                                  <w:marTop w:val="0"/>
                                  <w:marBottom w:val="0"/>
                                  <w:divBdr>
                                    <w:top w:val="none" w:sz="0" w:space="0" w:color="auto"/>
                                    <w:left w:val="none" w:sz="0" w:space="0" w:color="auto"/>
                                    <w:bottom w:val="none" w:sz="0" w:space="0" w:color="auto"/>
                                    <w:right w:val="none" w:sz="0" w:space="0" w:color="auto"/>
                                  </w:divBdr>
                                  <w:divsChild>
                                    <w:div w:id="1168865792">
                                      <w:marLeft w:val="0"/>
                                      <w:marRight w:val="0"/>
                                      <w:marTop w:val="0"/>
                                      <w:marBottom w:val="0"/>
                                      <w:divBdr>
                                        <w:top w:val="none" w:sz="0" w:space="0" w:color="auto"/>
                                        <w:left w:val="none" w:sz="0" w:space="0" w:color="auto"/>
                                        <w:bottom w:val="none" w:sz="0" w:space="0" w:color="auto"/>
                                        <w:right w:val="none" w:sz="0" w:space="0" w:color="auto"/>
                                      </w:divBdr>
                                      <w:divsChild>
                                        <w:div w:id="872185053">
                                          <w:marLeft w:val="0"/>
                                          <w:marRight w:val="0"/>
                                          <w:marTop w:val="0"/>
                                          <w:marBottom w:val="0"/>
                                          <w:divBdr>
                                            <w:top w:val="single" w:sz="6" w:space="0" w:color="8DB2E3"/>
                                            <w:left w:val="single" w:sz="6" w:space="0" w:color="8DB2E3"/>
                                            <w:bottom w:val="single" w:sz="6" w:space="0" w:color="8DB2E3"/>
                                            <w:right w:val="single" w:sz="6" w:space="0" w:color="8DB2E3"/>
                                          </w:divBdr>
                                          <w:divsChild>
                                            <w:div w:id="1737892411">
                                              <w:marLeft w:val="0"/>
                                              <w:marRight w:val="0"/>
                                              <w:marTop w:val="0"/>
                                              <w:marBottom w:val="0"/>
                                              <w:divBdr>
                                                <w:top w:val="single" w:sz="2" w:space="0" w:color="99BBE8"/>
                                                <w:left w:val="single" w:sz="2" w:space="0" w:color="99BBE8"/>
                                                <w:bottom w:val="single" w:sz="2" w:space="0" w:color="99BBE8"/>
                                                <w:right w:val="single" w:sz="2" w:space="0" w:color="99BBE8"/>
                                              </w:divBdr>
                                              <w:divsChild>
                                                <w:div w:id="2064133292">
                                                  <w:marLeft w:val="0"/>
                                                  <w:marRight w:val="0"/>
                                                  <w:marTop w:val="0"/>
                                                  <w:marBottom w:val="0"/>
                                                  <w:divBdr>
                                                    <w:top w:val="none" w:sz="0" w:space="0" w:color="auto"/>
                                                    <w:left w:val="none" w:sz="0" w:space="0" w:color="auto"/>
                                                    <w:bottom w:val="none" w:sz="0" w:space="0" w:color="auto"/>
                                                    <w:right w:val="none" w:sz="0" w:space="0" w:color="auto"/>
                                                  </w:divBdr>
                                                  <w:divsChild>
                                                    <w:div w:id="801121809">
                                                      <w:marLeft w:val="0"/>
                                                      <w:marRight w:val="0"/>
                                                      <w:marTop w:val="0"/>
                                                      <w:marBottom w:val="0"/>
                                                      <w:divBdr>
                                                        <w:top w:val="none" w:sz="0" w:space="0" w:color="auto"/>
                                                        <w:left w:val="single" w:sz="6" w:space="0" w:color="99BBE8"/>
                                                        <w:bottom w:val="single" w:sz="6" w:space="0" w:color="99BBE8"/>
                                                        <w:right w:val="single" w:sz="6" w:space="0" w:color="99BBE8"/>
                                                      </w:divBdr>
                                                      <w:divsChild>
                                                        <w:div w:id="1216435027">
                                                          <w:marLeft w:val="0"/>
                                                          <w:marRight w:val="0"/>
                                                          <w:marTop w:val="0"/>
                                                          <w:marBottom w:val="0"/>
                                                          <w:divBdr>
                                                            <w:top w:val="none" w:sz="0" w:space="0" w:color="auto"/>
                                                            <w:left w:val="none" w:sz="0" w:space="0" w:color="auto"/>
                                                            <w:bottom w:val="none" w:sz="0" w:space="0" w:color="auto"/>
                                                            <w:right w:val="none" w:sz="0" w:space="0" w:color="auto"/>
                                                          </w:divBdr>
                                                          <w:divsChild>
                                                            <w:div w:id="535892618">
                                                              <w:marLeft w:val="0"/>
                                                              <w:marRight w:val="0"/>
                                                              <w:marTop w:val="0"/>
                                                              <w:marBottom w:val="0"/>
                                                              <w:divBdr>
                                                                <w:top w:val="none" w:sz="0" w:space="0" w:color="auto"/>
                                                                <w:left w:val="none" w:sz="0" w:space="0" w:color="auto"/>
                                                                <w:bottom w:val="none" w:sz="0" w:space="0" w:color="auto"/>
                                                                <w:right w:val="none" w:sz="0" w:space="0" w:color="auto"/>
                                                              </w:divBdr>
                                                              <w:divsChild>
                                                                <w:div w:id="1944416471">
                                                                  <w:marLeft w:val="0"/>
                                                                  <w:marRight w:val="0"/>
                                                                  <w:marTop w:val="0"/>
                                                                  <w:marBottom w:val="0"/>
                                                                  <w:divBdr>
                                                                    <w:top w:val="single" w:sz="6" w:space="0" w:color="8DB2E3"/>
                                                                    <w:left w:val="single" w:sz="6" w:space="0" w:color="8DB2E3"/>
                                                                    <w:bottom w:val="single" w:sz="6" w:space="0" w:color="8DB2E3"/>
                                                                    <w:right w:val="single" w:sz="6" w:space="0" w:color="8DB2E3"/>
                                                                  </w:divBdr>
                                                                  <w:divsChild>
                                                                    <w:div w:id="1097560905">
                                                                      <w:marLeft w:val="0"/>
                                                                      <w:marRight w:val="0"/>
                                                                      <w:marTop w:val="0"/>
                                                                      <w:marBottom w:val="0"/>
                                                                      <w:divBdr>
                                                                        <w:top w:val="single" w:sz="2" w:space="0" w:color="99BBE8"/>
                                                                        <w:left w:val="single" w:sz="2" w:space="0" w:color="99BBE8"/>
                                                                        <w:bottom w:val="single" w:sz="2" w:space="0" w:color="99BBE8"/>
                                                                        <w:right w:val="single" w:sz="2" w:space="0" w:color="99BBE8"/>
                                                                      </w:divBdr>
                                                                      <w:divsChild>
                                                                        <w:div w:id="795608139">
                                                                          <w:marLeft w:val="0"/>
                                                                          <w:marRight w:val="0"/>
                                                                          <w:marTop w:val="0"/>
                                                                          <w:marBottom w:val="0"/>
                                                                          <w:divBdr>
                                                                            <w:top w:val="none" w:sz="0" w:space="0" w:color="auto"/>
                                                                            <w:left w:val="none" w:sz="0" w:space="0" w:color="auto"/>
                                                                            <w:bottom w:val="none" w:sz="0" w:space="0" w:color="auto"/>
                                                                            <w:right w:val="none" w:sz="0" w:space="0" w:color="auto"/>
                                                                          </w:divBdr>
                                                                          <w:divsChild>
                                                                            <w:div w:id="1602370172">
                                                                              <w:marLeft w:val="0"/>
                                                                              <w:marRight w:val="0"/>
                                                                              <w:marTop w:val="0"/>
                                                                              <w:marBottom w:val="0"/>
                                                                              <w:divBdr>
                                                                                <w:top w:val="none" w:sz="0" w:space="0" w:color="auto"/>
                                                                                <w:left w:val="single" w:sz="6" w:space="0" w:color="99BBE8"/>
                                                                                <w:bottom w:val="single" w:sz="6" w:space="0" w:color="99BBE8"/>
                                                                                <w:right w:val="single" w:sz="6" w:space="0" w:color="99BBE8"/>
                                                                              </w:divBdr>
                                                                              <w:divsChild>
                                                                                <w:div w:id="664628494">
                                                                                  <w:marLeft w:val="0"/>
                                                                                  <w:marRight w:val="0"/>
                                                                                  <w:marTop w:val="0"/>
                                                                                  <w:marBottom w:val="0"/>
                                                                                  <w:divBdr>
                                                                                    <w:top w:val="none" w:sz="0" w:space="0" w:color="auto"/>
                                                                                    <w:left w:val="none" w:sz="0" w:space="0" w:color="auto"/>
                                                                                    <w:bottom w:val="none" w:sz="0" w:space="0" w:color="auto"/>
                                                                                    <w:right w:val="none" w:sz="0" w:space="0" w:color="auto"/>
                                                                                  </w:divBdr>
                                                                                  <w:divsChild>
                                                                                    <w:div w:id="1931543470">
                                                                                      <w:marLeft w:val="0"/>
                                                                                      <w:marRight w:val="0"/>
                                                                                      <w:marTop w:val="0"/>
                                                                                      <w:marBottom w:val="0"/>
                                                                                      <w:divBdr>
                                                                                        <w:top w:val="none" w:sz="0" w:space="0" w:color="auto"/>
                                                                                        <w:left w:val="none" w:sz="0" w:space="0" w:color="auto"/>
                                                                                        <w:bottom w:val="none" w:sz="0" w:space="0" w:color="auto"/>
                                                                                        <w:right w:val="none" w:sz="0" w:space="0" w:color="auto"/>
                                                                                      </w:divBdr>
                                                                                      <w:divsChild>
                                                                                        <w:div w:id="1983075197">
                                                                                          <w:marLeft w:val="0"/>
                                                                                          <w:marRight w:val="0"/>
                                                                                          <w:marTop w:val="0"/>
                                                                                          <w:marBottom w:val="0"/>
                                                                                          <w:divBdr>
                                                                                            <w:top w:val="none" w:sz="0" w:space="0" w:color="auto"/>
                                                                                            <w:left w:val="none" w:sz="0" w:space="0" w:color="auto"/>
                                                                                            <w:bottom w:val="none" w:sz="0" w:space="0" w:color="auto"/>
                                                                                            <w:right w:val="none" w:sz="0" w:space="0" w:color="auto"/>
                                                                                          </w:divBdr>
                                                                                          <w:divsChild>
                                                                                            <w:div w:id="1865245486">
                                                                                              <w:marLeft w:val="0"/>
                                                                                              <w:marRight w:val="0"/>
                                                                                              <w:marTop w:val="0"/>
                                                                                              <w:marBottom w:val="0"/>
                                                                                              <w:divBdr>
                                                                                                <w:top w:val="none" w:sz="0" w:space="0" w:color="auto"/>
                                                                                                <w:left w:val="single" w:sz="6" w:space="0" w:color="99BBE8"/>
                                                                                                <w:bottom w:val="single" w:sz="6" w:space="0" w:color="99BBE8"/>
                                                                                                <w:right w:val="single" w:sz="6" w:space="0" w:color="99BBE8"/>
                                                                                              </w:divBdr>
                                                                                              <w:divsChild>
                                                                                                <w:div w:id="1818255196">
                                                                                                  <w:marLeft w:val="0"/>
                                                                                                  <w:marRight w:val="0"/>
                                                                                                  <w:marTop w:val="0"/>
                                                                                                  <w:marBottom w:val="0"/>
                                                                                                  <w:divBdr>
                                                                                                    <w:top w:val="none" w:sz="0" w:space="0" w:color="auto"/>
                                                                                                    <w:left w:val="none" w:sz="0" w:space="0" w:color="auto"/>
                                                                                                    <w:bottom w:val="none" w:sz="0" w:space="0" w:color="auto"/>
                                                                                                    <w:right w:val="none" w:sz="0" w:space="0" w:color="auto"/>
                                                                                                  </w:divBdr>
                                                                                                  <w:divsChild>
                                                                                                    <w:div w:id="1227763371">
                                                                                                      <w:marLeft w:val="0"/>
                                                                                                      <w:marRight w:val="0"/>
                                                                                                      <w:marTop w:val="0"/>
                                                                                                      <w:marBottom w:val="0"/>
                                                                                                      <w:divBdr>
                                                                                                        <w:top w:val="none" w:sz="0" w:space="0" w:color="auto"/>
                                                                                                        <w:left w:val="none" w:sz="0" w:space="0" w:color="auto"/>
                                                                                                        <w:bottom w:val="none" w:sz="0" w:space="0" w:color="auto"/>
                                                                                                        <w:right w:val="none" w:sz="0" w:space="0" w:color="auto"/>
                                                                                                      </w:divBdr>
                                                                                                      <w:divsChild>
                                                                                                        <w:div w:id="191373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5244136">
      <w:bodyDiv w:val="1"/>
      <w:marLeft w:val="0"/>
      <w:marRight w:val="0"/>
      <w:marTop w:val="0"/>
      <w:marBottom w:val="0"/>
      <w:divBdr>
        <w:top w:val="none" w:sz="0" w:space="0" w:color="auto"/>
        <w:left w:val="none" w:sz="0" w:space="0" w:color="auto"/>
        <w:bottom w:val="none" w:sz="0" w:space="0" w:color="auto"/>
        <w:right w:val="none" w:sz="0" w:space="0" w:color="auto"/>
      </w:divBdr>
      <w:divsChild>
        <w:div w:id="213205206">
          <w:marLeft w:val="0"/>
          <w:marRight w:val="0"/>
          <w:marTop w:val="0"/>
          <w:marBottom w:val="0"/>
          <w:divBdr>
            <w:top w:val="none" w:sz="0" w:space="0" w:color="auto"/>
            <w:left w:val="none" w:sz="0" w:space="0" w:color="auto"/>
            <w:bottom w:val="none" w:sz="0" w:space="0" w:color="auto"/>
            <w:right w:val="none" w:sz="0" w:space="0" w:color="auto"/>
          </w:divBdr>
          <w:divsChild>
            <w:div w:id="1653291132">
              <w:marLeft w:val="0"/>
              <w:marRight w:val="0"/>
              <w:marTop w:val="0"/>
              <w:marBottom w:val="0"/>
              <w:divBdr>
                <w:top w:val="none" w:sz="0" w:space="0" w:color="auto"/>
                <w:left w:val="none" w:sz="0" w:space="0" w:color="auto"/>
                <w:bottom w:val="none" w:sz="0" w:space="0" w:color="auto"/>
                <w:right w:val="none" w:sz="0" w:space="0" w:color="auto"/>
              </w:divBdr>
              <w:divsChild>
                <w:div w:id="1557622921">
                  <w:marLeft w:val="0"/>
                  <w:marRight w:val="0"/>
                  <w:marTop w:val="0"/>
                  <w:marBottom w:val="0"/>
                  <w:divBdr>
                    <w:top w:val="none" w:sz="0" w:space="0" w:color="auto"/>
                    <w:left w:val="single" w:sz="6" w:space="0" w:color="99BBE8"/>
                    <w:bottom w:val="single" w:sz="6" w:space="0" w:color="99BBE8"/>
                    <w:right w:val="single" w:sz="6" w:space="0" w:color="99BBE8"/>
                  </w:divBdr>
                  <w:divsChild>
                    <w:div w:id="1257904045">
                      <w:marLeft w:val="0"/>
                      <w:marRight w:val="0"/>
                      <w:marTop w:val="0"/>
                      <w:marBottom w:val="0"/>
                      <w:divBdr>
                        <w:top w:val="none" w:sz="0" w:space="0" w:color="auto"/>
                        <w:left w:val="none" w:sz="0" w:space="0" w:color="auto"/>
                        <w:bottom w:val="none" w:sz="0" w:space="0" w:color="auto"/>
                        <w:right w:val="none" w:sz="0" w:space="0" w:color="auto"/>
                      </w:divBdr>
                      <w:divsChild>
                        <w:div w:id="30153211">
                          <w:marLeft w:val="0"/>
                          <w:marRight w:val="0"/>
                          <w:marTop w:val="0"/>
                          <w:marBottom w:val="0"/>
                          <w:divBdr>
                            <w:top w:val="none" w:sz="0" w:space="0" w:color="auto"/>
                            <w:left w:val="none" w:sz="0" w:space="0" w:color="auto"/>
                            <w:bottom w:val="none" w:sz="0" w:space="0" w:color="auto"/>
                            <w:right w:val="none" w:sz="0" w:space="0" w:color="auto"/>
                          </w:divBdr>
                          <w:divsChild>
                            <w:div w:id="211776250">
                              <w:marLeft w:val="0"/>
                              <w:marRight w:val="0"/>
                              <w:marTop w:val="0"/>
                              <w:marBottom w:val="0"/>
                              <w:divBdr>
                                <w:top w:val="none" w:sz="0" w:space="0" w:color="auto"/>
                                <w:left w:val="single" w:sz="6" w:space="0" w:color="99BBE8"/>
                                <w:bottom w:val="single" w:sz="6" w:space="0" w:color="99BBE8"/>
                                <w:right w:val="single" w:sz="6" w:space="0" w:color="99BBE8"/>
                              </w:divBdr>
                              <w:divsChild>
                                <w:div w:id="1667972247">
                                  <w:marLeft w:val="0"/>
                                  <w:marRight w:val="0"/>
                                  <w:marTop w:val="0"/>
                                  <w:marBottom w:val="0"/>
                                  <w:divBdr>
                                    <w:top w:val="none" w:sz="0" w:space="0" w:color="auto"/>
                                    <w:left w:val="none" w:sz="0" w:space="0" w:color="auto"/>
                                    <w:bottom w:val="none" w:sz="0" w:space="0" w:color="auto"/>
                                    <w:right w:val="none" w:sz="0" w:space="0" w:color="auto"/>
                                  </w:divBdr>
                                  <w:divsChild>
                                    <w:div w:id="1787459855">
                                      <w:marLeft w:val="0"/>
                                      <w:marRight w:val="0"/>
                                      <w:marTop w:val="0"/>
                                      <w:marBottom w:val="0"/>
                                      <w:divBdr>
                                        <w:top w:val="none" w:sz="0" w:space="0" w:color="auto"/>
                                        <w:left w:val="none" w:sz="0" w:space="0" w:color="auto"/>
                                        <w:bottom w:val="none" w:sz="0" w:space="0" w:color="auto"/>
                                        <w:right w:val="none" w:sz="0" w:space="0" w:color="auto"/>
                                      </w:divBdr>
                                      <w:divsChild>
                                        <w:div w:id="894243060">
                                          <w:marLeft w:val="0"/>
                                          <w:marRight w:val="0"/>
                                          <w:marTop w:val="0"/>
                                          <w:marBottom w:val="0"/>
                                          <w:divBdr>
                                            <w:top w:val="single" w:sz="6" w:space="0" w:color="8DB2E3"/>
                                            <w:left w:val="single" w:sz="6" w:space="0" w:color="8DB2E3"/>
                                            <w:bottom w:val="single" w:sz="6" w:space="0" w:color="8DB2E3"/>
                                            <w:right w:val="single" w:sz="6" w:space="0" w:color="8DB2E3"/>
                                          </w:divBdr>
                                          <w:divsChild>
                                            <w:div w:id="442918350">
                                              <w:marLeft w:val="0"/>
                                              <w:marRight w:val="0"/>
                                              <w:marTop w:val="0"/>
                                              <w:marBottom w:val="0"/>
                                              <w:divBdr>
                                                <w:top w:val="single" w:sz="2" w:space="0" w:color="99BBE8"/>
                                                <w:left w:val="single" w:sz="2" w:space="0" w:color="99BBE8"/>
                                                <w:bottom w:val="single" w:sz="2" w:space="0" w:color="99BBE8"/>
                                                <w:right w:val="single" w:sz="2" w:space="0" w:color="99BBE8"/>
                                              </w:divBdr>
                                              <w:divsChild>
                                                <w:div w:id="1216621311">
                                                  <w:marLeft w:val="0"/>
                                                  <w:marRight w:val="0"/>
                                                  <w:marTop w:val="0"/>
                                                  <w:marBottom w:val="0"/>
                                                  <w:divBdr>
                                                    <w:top w:val="none" w:sz="0" w:space="0" w:color="auto"/>
                                                    <w:left w:val="none" w:sz="0" w:space="0" w:color="auto"/>
                                                    <w:bottom w:val="none" w:sz="0" w:space="0" w:color="auto"/>
                                                    <w:right w:val="none" w:sz="0" w:space="0" w:color="auto"/>
                                                  </w:divBdr>
                                                  <w:divsChild>
                                                    <w:div w:id="53699533">
                                                      <w:marLeft w:val="0"/>
                                                      <w:marRight w:val="0"/>
                                                      <w:marTop w:val="0"/>
                                                      <w:marBottom w:val="0"/>
                                                      <w:divBdr>
                                                        <w:top w:val="none" w:sz="0" w:space="0" w:color="auto"/>
                                                        <w:left w:val="single" w:sz="6" w:space="0" w:color="99BBE8"/>
                                                        <w:bottom w:val="single" w:sz="6" w:space="0" w:color="99BBE8"/>
                                                        <w:right w:val="single" w:sz="6" w:space="0" w:color="99BBE8"/>
                                                      </w:divBdr>
                                                      <w:divsChild>
                                                        <w:div w:id="52244683">
                                                          <w:marLeft w:val="0"/>
                                                          <w:marRight w:val="0"/>
                                                          <w:marTop w:val="0"/>
                                                          <w:marBottom w:val="0"/>
                                                          <w:divBdr>
                                                            <w:top w:val="none" w:sz="0" w:space="0" w:color="auto"/>
                                                            <w:left w:val="none" w:sz="0" w:space="0" w:color="auto"/>
                                                            <w:bottom w:val="none" w:sz="0" w:space="0" w:color="auto"/>
                                                            <w:right w:val="none" w:sz="0" w:space="0" w:color="auto"/>
                                                          </w:divBdr>
                                                          <w:divsChild>
                                                            <w:div w:id="1568565415">
                                                              <w:marLeft w:val="0"/>
                                                              <w:marRight w:val="0"/>
                                                              <w:marTop w:val="0"/>
                                                              <w:marBottom w:val="0"/>
                                                              <w:divBdr>
                                                                <w:top w:val="none" w:sz="0" w:space="0" w:color="auto"/>
                                                                <w:left w:val="none" w:sz="0" w:space="0" w:color="auto"/>
                                                                <w:bottom w:val="none" w:sz="0" w:space="0" w:color="auto"/>
                                                                <w:right w:val="none" w:sz="0" w:space="0" w:color="auto"/>
                                                              </w:divBdr>
                                                              <w:divsChild>
                                                                <w:div w:id="1249998221">
                                                                  <w:marLeft w:val="0"/>
                                                                  <w:marRight w:val="0"/>
                                                                  <w:marTop w:val="0"/>
                                                                  <w:marBottom w:val="0"/>
                                                                  <w:divBdr>
                                                                    <w:top w:val="single" w:sz="6" w:space="0" w:color="8DB2E3"/>
                                                                    <w:left w:val="single" w:sz="6" w:space="0" w:color="8DB2E3"/>
                                                                    <w:bottom w:val="single" w:sz="6" w:space="0" w:color="8DB2E3"/>
                                                                    <w:right w:val="single" w:sz="6" w:space="0" w:color="8DB2E3"/>
                                                                  </w:divBdr>
                                                                  <w:divsChild>
                                                                    <w:div w:id="895511641">
                                                                      <w:marLeft w:val="0"/>
                                                                      <w:marRight w:val="0"/>
                                                                      <w:marTop w:val="0"/>
                                                                      <w:marBottom w:val="0"/>
                                                                      <w:divBdr>
                                                                        <w:top w:val="single" w:sz="2" w:space="0" w:color="99BBE8"/>
                                                                        <w:left w:val="single" w:sz="2" w:space="0" w:color="99BBE8"/>
                                                                        <w:bottom w:val="single" w:sz="2" w:space="0" w:color="99BBE8"/>
                                                                        <w:right w:val="single" w:sz="2" w:space="0" w:color="99BBE8"/>
                                                                      </w:divBdr>
                                                                      <w:divsChild>
                                                                        <w:div w:id="811562150">
                                                                          <w:marLeft w:val="0"/>
                                                                          <w:marRight w:val="0"/>
                                                                          <w:marTop w:val="0"/>
                                                                          <w:marBottom w:val="0"/>
                                                                          <w:divBdr>
                                                                            <w:top w:val="none" w:sz="0" w:space="0" w:color="auto"/>
                                                                            <w:left w:val="none" w:sz="0" w:space="0" w:color="auto"/>
                                                                            <w:bottom w:val="none" w:sz="0" w:space="0" w:color="auto"/>
                                                                            <w:right w:val="none" w:sz="0" w:space="0" w:color="auto"/>
                                                                          </w:divBdr>
                                                                          <w:divsChild>
                                                                            <w:div w:id="719285727">
                                                                              <w:marLeft w:val="0"/>
                                                                              <w:marRight w:val="0"/>
                                                                              <w:marTop w:val="0"/>
                                                                              <w:marBottom w:val="0"/>
                                                                              <w:divBdr>
                                                                                <w:top w:val="none" w:sz="0" w:space="0" w:color="auto"/>
                                                                                <w:left w:val="single" w:sz="6" w:space="0" w:color="99BBE8"/>
                                                                                <w:bottom w:val="single" w:sz="6" w:space="0" w:color="99BBE8"/>
                                                                                <w:right w:val="single" w:sz="6" w:space="0" w:color="99BBE8"/>
                                                                              </w:divBdr>
                                                                              <w:divsChild>
                                                                                <w:div w:id="152987750">
                                                                                  <w:marLeft w:val="0"/>
                                                                                  <w:marRight w:val="0"/>
                                                                                  <w:marTop w:val="0"/>
                                                                                  <w:marBottom w:val="0"/>
                                                                                  <w:divBdr>
                                                                                    <w:top w:val="none" w:sz="0" w:space="0" w:color="auto"/>
                                                                                    <w:left w:val="none" w:sz="0" w:space="0" w:color="auto"/>
                                                                                    <w:bottom w:val="none" w:sz="0" w:space="0" w:color="auto"/>
                                                                                    <w:right w:val="none" w:sz="0" w:space="0" w:color="auto"/>
                                                                                  </w:divBdr>
                                                                                  <w:divsChild>
                                                                                    <w:div w:id="1557083206">
                                                                                      <w:marLeft w:val="0"/>
                                                                                      <w:marRight w:val="0"/>
                                                                                      <w:marTop w:val="0"/>
                                                                                      <w:marBottom w:val="0"/>
                                                                                      <w:divBdr>
                                                                                        <w:top w:val="none" w:sz="0" w:space="0" w:color="auto"/>
                                                                                        <w:left w:val="none" w:sz="0" w:space="0" w:color="auto"/>
                                                                                        <w:bottom w:val="none" w:sz="0" w:space="0" w:color="auto"/>
                                                                                        <w:right w:val="none" w:sz="0" w:space="0" w:color="auto"/>
                                                                                      </w:divBdr>
                                                                                      <w:divsChild>
                                                                                        <w:div w:id="461845867">
                                                                                          <w:marLeft w:val="0"/>
                                                                                          <w:marRight w:val="0"/>
                                                                                          <w:marTop w:val="0"/>
                                                                                          <w:marBottom w:val="0"/>
                                                                                          <w:divBdr>
                                                                                            <w:top w:val="none" w:sz="0" w:space="0" w:color="auto"/>
                                                                                            <w:left w:val="none" w:sz="0" w:space="0" w:color="auto"/>
                                                                                            <w:bottom w:val="none" w:sz="0" w:space="0" w:color="auto"/>
                                                                                            <w:right w:val="none" w:sz="0" w:space="0" w:color="auto"/>
                                                                                          </w:divBdr>
                                                                                          <w:divsChild>
                                                                                            <w:div w:id="1496149290">
                                                                                              <w:marLeft w:val="0"/>
                                                                                              <w:marRight w:val="0"/>
                                                                                              <w:marTop w:val="0"/>
                                                                                              <w:marBottom w:val="0"/>
                                                                                              <w:divBdr>
                                                                                                <w:top w:val="none" w:sz="0" w:space="0" w:color="auto"/>
                                                                                                <w:left w:val="single" w:sz="6" w:space="0" w:color="99BBE8"/>
                                                                                                <w:bottom w:val="single" w:sz="6" w:space="0" w:color="99BBE8"/>
                                                                                                <w:right w:val="single" w:sz="6" w:space="0" w:color="99BBE8"/>
                                                                                              </w:divBdr>
                                                                                              <w:divsChild>
                                                                                                <w:div w:id="1887256916">
                                                                                                  <w:marLeft w:val="0"/>
                                                                                                  <w:marRight w:val="0"/>
                                                                                                  <w:marTop w:val="0"/>
                                                                                                  <w:marBottom w:val="0"/>
                                                                                                  <w:divBdr>
                                                                                                    <w:top w:val="none" w:sz="0" w:space="0" w:color="auto"/>
                                                                                                    <w:left w:val="none" w:sz="0" w:space="0" w:color="auto"/>
                                                                                                    <w:bottom w:val="none" w:sz="0" w:space="0" w:color="auto"/>
                                                                                                    <w:right w:val="none" w:sz="0" w:space="0" w:color="auto"/>
                                                                                                  </w:divBdr>
                                                                                                  <w:divsChild>
                                                                                                    <w:div w:id="834995200">
                                                                                                      <w:marLeft w:val="0"/>
                                                                                                      <w:marRight w:val="0"/>
                                                                                                      <w:marTop w:val="0"/>
                                                                                                      <w:marBottom w:val="0"/>
                                                                                                      <w:divBdr>
                                                                                                        <w:top w:val="none" w:sz="0" w:space="0" w:color="auto"/>
                                                                                                        <w:left w:val="none" w:sz="0" w:space="0" w:color="auto"/>
                                                                                                        <w:bottom w:val="none" w:sz="0" w:space="0" w:color="auto"/>
                                                                                                        <w:right w:val="none" w:sz="0" w:space="0" w:color="auto"/>
                                                                                                      </w:divBdr>
                                                                                                      <w:divsChild>
                                                                                                        <w:div w:id="1057123980">
                                                                                                          <w:marLeft w:val="0"/>
                                                                                                          <w:marRight w:val="0"/>
                                                                                                          <w:marTop w:val="0"/>
                                                                                                          <w:marBottom w:val="0"/>
                                                                                                          <w:divBdr>
                                                                                                            <w:top w:val="none" w:sz="0" w:space="0" w:color="auto"/>
                                                                                                            <w:left w:val="none" w:sz="0" w:space="0" w:color="auto"/>
                                                                                                            <w:bottom w:val="none" w:sz="0" w:space="0" w:color="auto"/>
                                                                                                            <w:right w:val="none" w:sz="0" w:space="0" w:color="auto"/>
                                                                                                          </w:divBdr>
                                                                                                        </w:div>
                                                                                                        <w:div w:id="660237200">
                                                                                                          <w:marLeft w:val="0"/>
                                                                                                          <w:marRight w:val="0"/>
                                                                                                          <w:marTop w:val="0"/>
                                                                                                          <w:marBottom w:val="0"/>
                                                                                                          <w:divBdr>
                                                                                                            <w:top w:val="none" w:sz="0" w:space="0" w:color="auto"/>
                                                                                                            <w:left w:val="none" w:sz="0" w:space="0" w:color="auto"/>
                                                                                                            <w:bottom w:val="none" w:sz="0" w:space="0" w:color="auto"/>
                                                                                                            <w:right w:val="none" w:sz="0" w:space="0" w:color="auto"/>
                                                                                                          </w:divBdr>
                                                                                                        </w:div>
                                                                                                        <w:div w:id="504564012">
                                                                                                          <w:marLeft w:val="0"/>
                                                                                                          <w:marRight w:val="0"/>
                                                                                                          <w:marTop w:val="0"/>
                                                                                                          <w:marBottom w:val="0"/>
                                                                                                          <w:divBdr>
                                                                                                            <w:top w:val="none" w:sz="0" w:space="0" w:color="auto"/>
                                                                                                            <w:left w:val="none" w:sz="0" w:space="0" w:color="auto"/>
                                                                                                            <w:bottom w:val="none" w:sz="0" w:space="0" w:color="auto"/>
                                                                                                            <w:right w:val="none" w:sz="0" w:space="0" w:color="auto"/>
                                                                                                          </w:divBdr>
                                                                                                        </w:div>
                                                                                                        <w:div w:id="163435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header" Target="header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m5002\Desktop\NEUER%20KOPFBOG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20D9A-2594-44D9-8153-DC9B9D335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NEUER KOPFBOGEN</Template>
  <TotalTime>0</TotalTime>
  <Pages>6</Pages>
  <Words>1467</Words>
  <Characters>9247</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Externer Brief</vt:lpstr>
    </vt:vector>
  </TitlesOfParts>
  <Company>Landeshauptstadt Wiesbaden</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Externer Brief</dc:title>
  <dc:subject>Dokumentvorlage Landeshauptstadt Wiesbaden</dc:subject>
  <dc:creator>Administrator</dc:creator>
  <cp:lastModifiedBy>Nerding, Monika</cp:lastModifiedBy>
  <cp:revision>68</cp:revision>
  <cp:lastPrinted>2018-08-28T05:11:00Z</cp:lastPrinted>
  <dcterms:created xsi:type="dcterms:W3CDTF">2018-08-22T09:00:00Z</dcterms:created>
  <dcterms:modified xsi:type="dcterms:W3CDTF">2026-07-28T06:29:00Z</dcterms:modified>
</cp:coreProperties>
</file>