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754CC" w14:textId="77777777" w:rsidR="00C46733" w:rsidRDefault="00C46733" w:rsidP="005C2416">
      <w:pPr>
        <w:rPr>
          <w:rFonts w:cs="Microsoft Sans Serif"/>
        </w:rPr>
      </w:pPr>
    </w:p>
    <w:p w14:paraId="40DCF199" w14:textId="77777777" w:rsidR="00547CF4" w:rsidRDefault="00547CF4" w:rsidP="005C2416">
      <w:pPr>
        <w:rPr>
          <w:rFonts w:cs="Microsoft Sans Serif"/>
        </w:rPr>
      </w:pPr>
    </w:p>
    <w:p w14:paraId="772D4C1A" w14:textId="77777777" w:rsidR="001F2011" w:rsidRPr="00D92F41" w:rsidRDefault="001F2011" w:rsidP="005C2416">
      <w:pPr>
        <w:rPr>
          <w:rFonts w:cs="Microsoft Sans Serif"/>
        </w:rPr>
      </w:pPr>
    </w:p>
    <w:p w14:paraId="1FCD7344" w14:textId="77777777" w:rsidR="001F2011" w:rsidRPr="00D92F41" w:rsidRDefault="0087060C" w:rsidP="00700F69">
      <w:pPr>
        <w:spacing w:line="276" w:lineRule="auto"/>
        <w:rPr>
          <w:rFonts w:cs="Microsoft Sans Serif"/>
          <w:sz w:val="20"/>
        </w:rPr>
      </w:pPr>
      <w:r w:rsidRPr="00D92F41">
        <w:rPr>
          <w:rFonts w:cs="Microsoft Sans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6B5E2" wp14:editId="384C7C77">
                <wp:simplePos x="0" y="0"/>
                <wp:positionH relativeFrom="column">
                  <wp:posOffset>3490595</wp:posOffset>
                </wp:positionH>
                <wp:positionV relativeFrom="paragraph">
                  <wp:posOffset>25400</wp:posOffset>
                </wp:positionV>
                <wp:extent cx="2170430" cy="771525"/>
                <wp:effectExtent l="0" t="0" r="1270" b="9525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430" cy="771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17319" w14:textId="77777777" w:rsidR="007D4AF8" w:rsidRPr="00C46733" w:rsidRDefault="007D4AF8" w:rsidP="00876D0B">
                            <w:pPr>
                              <w:ind w:right="-172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6733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Eingangsvermerk </w:t>
                            </w:r>
                          </w:p>
                          <w:p w14:paraId="59E960AB" w14:textId="77777777" w:rsidR="007D4AF8" w:rsidRPr="000160C9" w:rsidRDefault="007D4AF8" w:rsidP="00876D0B">
                            <w:pPr>
                              <w:ind w:right="-172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(nur von der Behörde auszufüllen)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6B5E2" id="Rechteck 1" o:spid="_x0000_s1026" style="position:absolute;margin-left:274.85pt;margin-top:2pt;width:170.9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" fillcolor="#d8d8d8 [2732]" stroked="f" strokeweight="2pt">
                <v:textbox>
                  <w:txbxContent>
                    <w:p w14:paraId="30417319" w14:textId="77777777" w:rsidR="007D4AF8" w:rsidRPr="00C46733" w:rsidRDefault="007D4AF8" w:rsidP="00876D0B">
                      <w:pPr>
                        <w:ind w:right="-172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46733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Eingangsvermerk </w:t>
                      </w:r>
                    </w:p>
                    <w:p w14:paraId="59E960AB" w14:textId="77777777" w:rsidR="007D4AF8" w:rsidRPr="000160C9" w:rsidRDefault="007D4AF8" w:rsidP="00876D0B">
                      <w:pPr>
                        <w:ind w:right="-172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(nur von der Behörde auszufüllen)</w:t>
                      </w:r>
                    </w:p>
                  </w:txbxContent>
                </v:textbox>
              </v:rect>
            </w:pict>
          </mc:Fallback>
        </mc:AlternateContent>
      </w:r>
      <w:r w:rsidR="001F2011" w:rsidRPr="00D92F41">
        <w:rPr>
          <w:rFonts w:cs="Microsoft Sans Serif"/>
          <w:sz w:val="20"/>
        </w:rPr>
        <w:t>Landeshauptstadt Wiesbaden</w:t>
      </w:r>
    </w:p>
    <w:p w14:paraId="27CBA7E2" w14:textId="77777777" w:rsidR="001F2011" w:rsidRPr="00D92F41" w:rsidRDefault="001F2011" w:rsidP="00700F69">
      <w:pPr>
        <w:spacing w:line="276" w:lineRule="auto"/>
        <w:rPr>
          <w:rFonts w:cs="Microsoft Sans Serif"/>
          <w:sz w:val="20"/>
        </w:rPr>
      </w:pPr>
      <w:r w:rsidRPr="00D92F41">
        <w:rPr>
          <w:rFonts w:cs="Microsoft Sans Serif"/>
          <w:sz w:val="20"/>
        </w:rPr>
        <w:t>– Ordnungsamt –</w:t>
      </w:r>
    </w:p>
    <w:p w14:paraId="4AF45B13" w14:textId="77777777" w:rsidR="001F2011" w:rsidRPr="00D92F41" w:rsidRDefault="00335D06" w:rsidP="00700F69">
      <w:pPr>
        <w:spacing w:line="276" w:lineRule="auto"/>
        <w:rPr>
          <w:rFonts w:cs="Microsoft Sans Serif"/>
          <w:sz w:val="20"/>
        </w:rPr>
      </w:pPr>
      <w:r>
        <w:rPr>
          <w:rFonts w:cs="Microsoft Sans Serif"/>
          <w:sz w:val="20"/>
        </w:rPr>
        <w:t>Ordnungswesen</w:t>
      </w:r>
    </w:p>
    <w:p w14:paraId="1B56B6CE" w14:textId="03BBFCDE" w:rsidR="001F2011" w:rsidRPr="00D92F41" w:rsidRDefault="000A548A" w:rsidP="00700F69">
      <w:pPr>
        <w:spacing w:line="276" w:lineRule="auto"/>
        <w:rPr>
          <w:rFonts w:cs="Microsoft Sans Serif"/>
          <w:sz w:val="20"/>
        </w:rPr>
      </w:pPr>
      <w:r>
        <w:rPr>
          <w:rFonts w:cs="Microsoft Sans Serif"/>
          <w:sz w:val="20"/>
        </w:rPr>
        <w:t>Stielstraße 3</w:t>
      </w:r>
    </w:p>
    <w:p w14:paraId="68AFBA93" w14:textId="352925CA" w:rsidR="001F2011" w:rsidRPr="00D92F41" w:rsidRDefault="001F2011" w:rsidP="00700F69">
      <w:pPr>
        <w:spacing w:line="276" w:lineRule="auto"/>
        <w:rPr>
          <w:rFonts w:cs="Microsoft Sans Serif"/>
          <w:sz w:val="20"/>
        </w:rPr>
      </w:pPr>
      <w:r w:rsidRPr="00D92F41">
        <w:rPr>
          <w:rFonts w:cs="Microsoft Sans Serif"/>
          <w:sz w:val="20"/>
        </w:rPr>
        <w:t>65</w:t>
      </w:r>
      <w:r w:rsidR="000A548A">
        <w:rPr>
          <w:rFonts w:cs="Microsoft Sans Serif"/>
          <w:sz w:val="20"/>
        </w:rPr>
        <w:t>201</w:t>
      </w:r>
      <w:r w:rsidRPr="00D92F41">
        <w:rPr>
          <w:rFonts w:cs="Microsoft Sans Serif"/>
          <w:sz w:val="20"/>
        </w:rPr>
        <w:t xml:space="preserve"> Wiesbaden </w:t>
      </w:r>
    </w:p>
    <w:p w14:paraId="38958D04" w14:textId="77777777" w:rsidR="001F2011" w:rsidRPr="00D92F41" w:rsidRDefault="001F2011" w:rsidP="005C2416">
      <w:pPr>
        <w:rPr>
          <w:rFonts w:cs="Microsoft Sans Serif"/>
        </w:rPr>
      </w:pPr>
    </w:p>
    <w:p w14:paraId="5C4FB6B5" w14:textId="77777777" w:rsidR="001F2011" w:rsidRDefault="001F2011" w:rsidP="005C2416">
      <w:pPr>
        <w:rPr>
          <w:rFonts w:cs="Microsoft Sans Serif"/>
        </w:rPr>
      </w:pPr>
    </w:p>
    <w:p w14:paraId="792118F0" w14:textId="77777777" w:rsidR="00547CF4" w:rsidRPr="00D92F41" w:rsidRDefault="00547CF4" w:rsidP="005C2416">
      <w:pPr>
        <w:rPr>
          <w:rFonts w:cs="Microsoft Sans Serif"/>
        </w:rPr>
      </w:pPr>
    </w:p>
    <w:p w14:paraId="05C6B191" w14:textId="77777777" w:rsidR="000160C9" w:rsidRDefault="008C4680" w:rsidP="00EF5461">
      <w:pPr>
        <w:jc w:val="center"/>
        <w:rPr>
          <w:rFonts w:cs="Microsoft Sans Serif"/>
          <w:b/>
          <w:sz w:val="24"/>
          <w:szCs w:val="24"/>
        </w:rPr>
      </w:pPr>
      <w:r>
        <w:rPr>
          <w:rFonts w:cs="Microsoft Sans Serif"/>
          <w:b/>
          <w:sz w:val="24"/>
          <w:szCs w:val="24"/>
        </w:rPr>
        <w:t>Vordruck für ein Betriebskonzept nach § 16</w:t>
      </w:r>
      <w:r w:rsidR="000160C9" w:rsidRPr="00E732B4">
        <w:rPr>
          <w:rFonts w:cs="Microsoft Sans Serif"/>
          <w:b/>
          <w:sz w:val="24"/>
          <w:szCs w:val="24"/>
        </w:rPr>
        <w:t xml:space="preserve"> Prost</w:t>
      </w:r>
      <w:r w:rsidR="001B1D32">
        <w:rPr>
          <w:rFonts w:cs="Microsoft Sans Serif"/>
          <w:b/>
          <w:sz w:val="24"/>
          <w:szCs w:val="24"/>
        </w:rPr>
        <w:t>ituiertenschutzgesetz</w:t>
      </w:r>
      <w:r w:rsidR="000160C9" w:rsidRPr="00E732B4">
        <w:rPr>
          <w:rFonts w:cs="Microsoft Sans Serif"/>
          <w:b/>
          <w:sz w:val="24"/>
          <w:szCs w:val="24"/>
        </w:rPr>
        <w:t xml:space="preserve"> </w:t>
      </w:r>
      <w:r w:rsidR="00725DE0">
        <w:rPr>
          <w:rFonts w:cs="Microsoft Sans Serif"/>
          <w:b/>
          <w:sz w:val="24"/>
          <w:szCs w:val="24"/>
        </w:rPr>
        <w:t>(ProstSchG)</w:t>
      </w:r>
    </w:p>
    <w:p w14:paraId="3296BD40" w14:textId="77777777" w:rsidR="00725DE0" w:rsidRDefault="00725DE0" w:rsidP="00725DE0">
      <w:pPr>
        <w:rPr>
          <w:rFonts w:cs="Microsoft Sans Serif"/>
          <w:b/>
          <w:sz w:val="24"/>
          <w:szCs w:val="24"/>
        </w:rPr>
      </w:pPr>
    </w:p>
    <w:p w14:paraId="5BE71538" w14:textId="77777777" w:rsidR="00725DE0" w:rsidRPr="00725DE0" w:rsidRDefault="00725DE0" w:rsidP="00725DE0">
      <w:pPr>
        <w:rPr>
          <w:rFonts w:cs="Microsoft Sans Serif"/>
          <w:b/>
          <w:sz w:val="20"/>
        </w:rPr>
      </w:pPr>
      <w:r w:rsidRPr="00725DE0">
        <w:rPr>
          <w:rFonts w:cs="Microsoft Sans Serif"/>
          <w:b/>
          <w:sz w:val="20"/>
        </w:rPr>
        <w:t>Allgemeine Hinweise</w:t>
      </w:r>
    </w:p>
    <w:p w14:paraId="4B25DE6F" w14:textId="77777777" w:rsidR="00725DE0" w:rsidRPr="00185207" w:rsidRDefault="00725DE0" w:rsidP="00725DE0">
      <w:pPr>
        <w:ind w:right="522"/>
        <w:rPr>
          <w:rFonts w:cs="Microsoft Sans Serif"/>
          <w:sz w:val="20"/>
        </w:rPr>
      </w:pPr>
      <w:r w:rsidRPr="00185207">
        <w:rPr>
          <w:rFonts w:cs="Microsoft Sans Serif"/>
          <w:sz w:val="20"/>
        </w:rPr>
        <w:t>Die Bezeichnung „Betrieb“ umfasst die Ausübung eines Prostitutio</w:t>
      </w:r>
      <w:r w:rsidR="00FF5DA5">
        <w:rPr>
          <w:rFonts w:cs="Microsoft Sans Serif"/>
          <w:sz w:val="20"/>
        </w:rPr>
        <w:t>nsgewerbes im Sinne des Prosti</w:t>
      </w:r>
      <w:r w:rsidRPr="00185207">
        <w:rPr>
          <w:rFonts w:cs="Microsoft Sans Serif"/>
          <w:sz w:val="20"/>
        </w:rPr>
        <w:t>tuiertenschutzgesetzes durch den Betrieb einer Prostitutionsstätte, d</w:t>
      </w:r>
      <w:r w:rsidR="004B5A33">
        <w:rPr>
          <w:rFonts w:cs="Microsoft Sans Serif"/>
          <w:sz w:val="20"/>
        </w:rPr>
        <w:t>ie</w:t>
      </w:r>
      <w:r w:rsidRPr="00185207">
        <w:rPr>
          <w:rFonts w:cs="Microsoft Sans Serif"/>
          <w:sz w:val="20"/>
        </w:rPr>
        <w:t xml:space="preserve"> Bereitstellung eines oder mehrerer Prostitutionsfahrzeuge, d</w:t>
      </w:r>
      <w:r w:rsidR="004B5A33">
        <w:rPr>
          <w:rFonts w:cs="Microsoft Sans Serif"/>
          <w:sz w:val="20"/>
        </w:rPr>
        <w:t>ie</w:t>
      </w:r>
      <w:r w:rsidRPr="00185207">
        <w:rPr>
          <w:rFonts w:cs="Microsoft Sans Serif"/>
          <w:sz w:val="20"/>
        </w:rPr>
        <w:t xml:space="preserve"> Organisation oder Durchführung von Prostitutionsv</w:t>
      </w:r>
      <w:r w:rsidR="00FF5DA5">
        <w:rPr>
          <w:rFonts w:cs="Microsoft Sans Serif"/>
          <w:sz w:val="20"/>
        </w:rPr>
        <w:t>eranstal</w:t>
      </w:r>
      <w:r w:rsidRPr="00185207">
        <w:rPr>
          <w:rFonts w:cs="Microsoft Sans Serif"/>
          <w:sz w:val="20"/>
        </w:rPr>
        <w:t>tungen sowie den Betrieb einer Prostitutionsvermittlung.</w:t>
      </w:r>
    </w:p>
    <w:p w14:paraId="06D3210B" w14:textId="77777777" w:rsidR="00725DE0" w:rsidRPr="00185207" w:rsidRDefault="00725DE0" w:rsidP="00725DE0">
      <w:pPr>
        <w:rPr>
          <w:rFonts w:cs="Microsoft Sans Serif"/>
          <w:sz w:val="20"/>
        </w:rPr>
      </w:pPr>
    </w:p>
    <w:p w14:paraId="6CA758DE" w14:textId="77777777" w:rsidR="00725DE0" w:rsidRPr="00185207" w:rsidRDefault="00725DE0" w:rsidP="00725DE0">
      <w:pPr>
        <w:ind w:right="466"/>
        <w:rPr>
          <w:rFonts w:cs="Microsoft Sans Serif"/>
          <w:sz w:val="20"/>
        </w:rPr>
      </w:pPr>
      <w:r w:rsidRPr="00185207">
        <w:rPr>
          <w:rFonts w:cs="Microsoft Sans Serif"/>
          <w:sz w:val="20"/>
        </w:rPr>
        <w:t>Sofern zur Erläuterung weitere Blätter erforderlich sind, fügen Sie diese als Anlage mit konkreter Bezeichnung bei (</w:t>
      </w:r>
      <w:r w:rsidR="004B5A33">
        <w:rPr>
          <w:rFonts w:cs="Microsoft Sans Serif"/>
          <w:sz w:val="20"/>
        </w:rPr>
        <w:t>Z. B.</w:t>
      </w:r>
      <w:r w:rsidRPr="00185207">
        <w:rPr>
          <w:rFonts w:cs="Microsoft Sans Serif"/>
          <w:sz w:val="20"/>
        </w:rPr>
        <w:t xml:space="preserve"> „Anlage zu </w:t>
      </w:r>
      <w:r w:rsidR="00FF5DA5">
        <w:rPr>
          <w:rFonts w:cs="Microsoft Sans Serif"/>
          <w:sz w:val="20"/>
        </w:rPr>
        <w:t>13</w:t>
      </w:r>
      <w:r w:rsidRPr="00185207">
        <w:rPr>
          <w:rFonts w:cs="Microsoft Sans Serif"/>
          <w:sz w:val="20"/>
        </w:rPr>
        <w:t xml:space="preserve">. </w:t>
      </w:r>
      <w:r w:rsidR="00FF5DA5">
        <w:rPr>
          <w:rFonts w:cs="Microsoft Sans Serif"/>
          <w:sz w:val="20"/>
        </w:rPr>
        <w:t>Beschreibung der typischen Betriebsabläufe</w:t>
      </w:r>
      <w:r w:rsidRPr="00185207">
        <w:rPr>
          <w:rFonts w:cs="Microsoft Sans Serif"/>
          <w:sz w:val="20"/>
        </w:rPr>
        <w:t>“)</w:t>
      </w:r>
      <w:r w:rsidR="004B5A33">
        <w:rPr>
          <w:rFonts w:cs="Microsoft Sans Serif"/>
          <w:sz w:val="20"/>
        </w:rPr>
        <w:t>.</w:t>
      </w:r>
    </w:p>
    <w:p w14:paraId="6B092D7D" w14:textId="77777777" w:rsidR="00725DE0" w:rsidRDefault="00725DE0" w:rsidP="00725DE0">
      <w:pPr>
        <w:rPr>
          <w:rFonts w:cs="Microsoft Sans Serif"/>
          <w:b/>
          <w:sz w:val="24"/>
          <w:szCs w:val="24"/>
        </w:rPr>
      </w:pPr>
    </w:p>
    <w:p w14:paraId="5A230387" w14:textId="77777777" w:rsidR="00EF5461" w:rsidRPr="00D92F41" w:rsidRDefault="00EF5461" w:rsidP="00EF5461">
      <w:pPr>
        <w:tabs>
          <w:tab w:val="left" w:pos="426"/>
        </w:tabs>
        <w:rPr>
          <w:rStyle w:val="Formatvorlage1"/>
          <w:rFonts w:cs="Microsoft Sans Serif"/>
          <w:sz w:val="20"/>
        </w:rPr>
      </w:pPr>
    </w:p>
    <w:p w14:paraId="0C4B3A46" w14:textId="77777777" w:rsidR="0016546B" w:rsidRDefault="00725DE0" w:rsidP="00E732B4">
      <w:pPr>
        <w:pStyle w:val="Subhead"/>
      </w:pPr>
      <w:r>
        <w:t>1</w:t>
      </w:r>
      <w:r w:rsidR="00876D0B" w:rsidRPr="00E732B4">
        <w:t xml:space="preserve">. Angaben zur </w:t>
      </w:r>
      <w:r w:rsidR="0031690E">
        <w:t>Prostitutionsvermittlung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76D0B" w14:paraId="0A6FCDF3" w14:textId="77777777" w:rsidTr="004B5A33">
        <w:tc>
          <w:tcPr>
            <w:tcW w:w="9286" w:type="dxa"/>
          </w:tcPr>
          <w:p w14:paraId="3D0735F1" w14:textId="77777777" w:rsidR="00876D0B" w:rsidRDefault="00876D0B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Name der Prostitutions</w:t>
            </w:r>
            <w:r w:rsidR="0031690E">
              <w:rPr>
                <w:rFonts w:cs="Microsoft Sans Serif"/>
                <w:sz w:val="20"/>
              </w:rPr>
              <w:t>vermittlung</w:t>
            </w:r>
          </w:p>
          <w:p w14:paraId="58AD4653" w14:textId="77777777" w:rsidR="00630094" w:rsidRDefault="003B568D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94FA1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7.75pt;height:15.75pt">
                  <v:imagedata r:id="rId9" o:title=""/>
                </v:shape>
              </w:pict>
            </w:r>
          </w:p>
        </w:tc>
      </w:tr>
      <w:tr w:rsidR="00536CE1" w:rsidRPr="00536CE1" w14:paraId="26CC0F20" w14:textId="77777777" w:rsidTr="004B5A33">
        <w:trPr>
          <w:trHeight w:val="624"/>
        </w:trPr>
        <w:tc>
          <w:tcPr>
            <w:tcW w:w="9286" w:type="dxa"/>
            <w:vAlign w:val="bottom"/>
          </w:tcPr>
          <w:p w14:paraId="7E3C970D" w14:textId="77777777" w:rsidR="00536CE1" w:rsidRDefault="00536CE1" w:rsidP="00536CE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Betreiber/in</w:t>
            </w:r>
          </w:p>
          <w:p w14:paraId="757BBB44" w14:textId="77777777" w:rsidR="00536CE1" w:rsidRDefault="003B568D" w:rsidP="00536CE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EE5DFF6">
                <v:shape id="_x0000_i1026" type="#_x0000_t75" style="width:447.75pt;height:15.75pt">
                  <v:imagedata r:id="rId9" o:title=""/>
                </v:shape>
              </w:pict>
            </w:r>
          </w:p>
        </w:tc>
      </w:tr>
      <w:tr w:rsidR="00876D0B" w14:paraId="5DCD1816" w14:textId="77777777" w:rsidTr="004B5A33">
        <w:trPr>
          <w:trHeight w:val="510"/>
        </w:trPr>
        <w:tc>
          <w:tcPr>
            <w:tcW w:w="9286" w:type="dxa"/>
            <w:vAlign w:val="center"/>
          </w:tcPr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20"/>
              <w:gridCol w:w="284"/>
              <w:gridCol w:w="709"/>
              <w:gridCol w:w="283"/>
              <w:gridCol w:w="1475"/>
              <w:gridCol w:w="237"/>
              <w:gridCol w:w="3123"/>
            </w:tblGrid>
            <w:tr w:rsidR="00305A75" w14:paraId="4991B55A" w14:textId="77777777" w:rsidTr="00305A75">
              <w:trPr>
                <w:trHeight w:val="340"/>
              </w:trPr>
              <w:tc>
                <w:tcPr>
                  <w:tcW w:w="2820" w:type="dxa"/>
                  <w:tcMar>
                    <w:left w:w="0" w:type="dxa"/>
                  </w:tcMar>
                  <w:vAlign w:val="bottom"/>
                </w:tcPr>
                <w:p w14:paraId="7D6CF5FE" w14:textId="77777777" w:rsidR="00A6794A" w:rsidRDefault="00A6794A" w:rsidP="00B71009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SStraße</w:t>
                  </w:r>
                </w:p>
              </w:tc>
              <w:tc>
                <w:tcPr>
                  <w:tcW w:w="284" w:type="dxa"/>
                  <w:tcMar>
                    <w:left w:w="0" w:type="dxa"/>
                  </w:tcMar>
                  <w:vAlign w:val="bottom"/>
                </w:tcPr>
                <w:p w14:paraId="58261A64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709" w:type="dxa"/>
                  <w:tcMar>
                    <w:left w:w="0" w:type="dxa"/>
                  </w:tcMar>
                  <w:vAlign w:val="bottom"/>
                </w:tcPr>
                <w:p w14:paraId="48CF57C1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Nr.</w:t>
                  </w:r>
                </w:p>
              </w:tc>
              <w:tc>
                <w:tcPr>
                  <w:tcW w:w="283" w:type="dxa"/>
                  <w:tcMar>
                    <w:left w:w="0" w:type="dxa"/>
                  </w:tcMar>
                  <w:vAlign w:val="bottom"/>
                </w:tcPr>
                <w:p w14:paraId="55665064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1475" w:type="dxa"/>
                  <w:tcMar>
                    <w:left w:w="0" w:type="dxa"/>
                  </w:tcMar>
                  <w:vAlign w:val="bottom"/>
                </w:tcPr>
                <w:p w14:paraId="5126FEE5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PLZ</w:t>
                  </w:r>
                </w:p>
              </w:tc>
              <w:tc>
                <w:tcPr>
                  <w:tcW w:w="237" w:type="dxa"/>
                  <w:tcMar>
                    <w:left w:w="0" w:type="dxa"/>
                  </w:tcMar>
                  <w:vAlign w:val="bottom"/>
                </w:tcPr>
                <w:p w14:paraId="600D669D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3123" w:type="dxa"/>
                  <w:tcMar>
                    <w:left w:w="0" w:type="dxa"/>
                  </w:tcMar>
                  <w:vAlign w:val="bottom"/>
                </w:tcPr>
                <w:p w14:paraId="7D26838D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Ort</w:t>
                  </w:r>
                </w:p>
              </w:tc>
            </w:tr>
            <w:tr w:rsidR="00305A75" w14:paraId="373BCAED" w14:textId="77777777" w:rsidTr="00305A75">
              <w:trPr>
                <w:trHeight w:val="340"/>
              </w:trPr>
              <w:tc>
                <w:tcPr>
                  <w:tcW w:w="2820" w:type="dxa"/>
                  <w:shd w:val="clear" w:color="auto" w:fill="C2C2C2"/>
                  <w:vAlign w:val="center"/>
                </w:tcPr>
                <w:p w14:paraId="75E724B8" w14:textId="77777777" w:rsidR="00A6794A" w:rsidRDefault="00A6794A" w:rsidP="00A6794A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284" w:type="dxa"/>
                  <w:vAlign w:val="center"/>
                </w:tcPr>
                <w:p w14:paraId="3F789DAE" w14:textId="77777777" w:rsidR="00A6794A" w:rsidRDefault="00A6794A" w:rsidP="00A6794A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709" w:type="dxa"/>
                  <w:shd w:val="clear" w:color="auto" w:fill="C2C2C2"/>
                  <w:vAlign w:val="center"/>
                </w:tcPr>
                <w:p w14:paraId="1145F95A" w14:textId="77777777" w:rsidR="00A6794A" w:rsidRDefault="00A6794A" w:rsidP="00A6794A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283" w:type="dxa"/>
                  <w:vAlign w:val="center"/>
                </w:tcPr>
                <w:p w14:paraId="447B9CB4" w14:textId="77777777" w:rsidR="00A6794A" w:rsidRDefault="00A6794A" w:rsidP="00A6794A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1475" w:type="dxa"/>
                  <w:shd w:val="clear" w:color="auto" w:fill="C2C2C2"/>
                  <w:vAlign w:val="center"/>
                </w:tcPr>
                <w:p w14:paraId="55378945" w14:textId="77777777" w:rsidR="00A6794A" w:rsidRDefault="00A6794A" w:rsidP="00A6794A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237" w:type="dxa"/>
                  <w:vAlign w:val="center"/>
                </w:tcPr>
                <w:p w14:paraId="4E99FAC6" w14:textId="77777777" w:rsidR="00A6794A" w:rsidRDefault="00A6794A" w:rsidP="00A6794A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3123" w:type="dxa"/>
                  <w:shd w:val="clear" w:color="auto" w:fill="C2C2C2"/>
                  <w:vAlign w:val="center"/>
                </w:tcPr>
                <w:p w14:paraId="04366E8D" w14:textId="77777777" w:rsidR="00A6794A" w:rsidRDefault="00A6794A" w:rsidP="00A6794A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0BE4A651" w14:textId="77777777" w:rsidR="00876D0B" w:rsidRDefault="00876D0B" w:rsidP="00A6794A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  <w:tr w:rsidR="00876D0B" w14:paraId="5FAF383E" w14:textId="77777777" w:rsidTr="004B5A33">
        <w:tc>
          <w:tcPr>
            <w:tcW w:w="9286" w:type="dxa"/>
            <w:tcMar>
              <w:left w:w="0" w:type="dxa"/>
            </w:tcMar>
          </w:tcPr>
          <w:tbl>
            <w:tblPr>
              <w:tblStyle w:val="Tabellenraster"/>
              <w:tblW w:w="4874" w:type="pct"/>
              <w:tblInd w:w="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277"/>
              <w:gridCol w:w="2924"/>
              <w:gridCol w:w="236"/>
              <w:gridCol w:w="3105"/>
            </w:tblGrid>
            <w:tr w:rsidR="009B06A8" w14:paraId="0BFDF865" w14:textId="77777777" w:rsidTr="00B71009">
              <w:trPr>
                <w:trHeight w:val="340"/>
              </w:trPr>
              <w:tc>
                <w:tcPr>
                  <w:tcW w:w="1344" w:type="pct"/>
                  <w:vAlign w:val="bottom"/>
                </w:tcPr>
                <w:p w14:paraId="2021F9B5" w14:textId="77777777" w:rsidR="009B06A8" w:rsidRDefault="009B06A8" w:rsidP="0031690E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Telefonnr. Betrie</w:t>
                  </w:r>
                  <w:r w:rsidR="0031690E">
                    <w:rPr>
                      <w:rFonts w:cs="Microsoft Sans Serif"/>
                      <w:sz w:val="20"/>
                    </w:rPr>
                    <w:t>b</w:t>
                  </w:r>
                </w:p>
              </w:tc>
              <w:tc>
                <w:tcPr>
                  <w:tcW w:w="155" w:type="pct"/>
                  <w:vAlign w:val="bottom"/>
                </w:tcPr>
                <w:p w14:paraId="527555F1" w14:textId="77777777" w:rsidR="009B06A8" w:rsidRDefault="009B06A8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1634" w:type="pct"/>
                  <w:tcMar>
                    <w:left w:w="0" w:type="dxa"/>
                  </w:tcMar>
                  <w:vAlign w:val="bottom"/>
                </w:tcPr>
                <w:p w14:paraId="7A6ED970" w14:textId="77777777" w:rsidR="009B06A8" w:rsidRDefault="0031690E" w:rsidP="0031690E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Faxnr. Betrieb</w:t>
                  </w:r>
                  <w:r w:rsidR="00CC1B80">
                    <w:rPr>
                      <w:rFonts w:cs="Microsoft Sans Serif"/>
                      <w:sz w:val="20"/>
                    </w:rPr>
                    <w:t>*</w:t>
                  </w:r>
                </w:p>
              </w:tc>
              <w:tc>
                <w:tcPr>
                  <w:tcW w:w="132" w:type="pct"/>
                  <w:vAlign w:val="bottom"/>
                </w:tcPr>
                <w:p w14:paraId="09988431" w14:textId="77777777" w:rsidR="009B06A8" w:rsidRDefault="009B06A8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1735" w:type="pct"/>
                  <w:tcMar>
                    <w:left w:w="0" w:type="dxa"/>
                  </w:tcMar>
                  <w:vAlign w:val="bottom"/>
                </w:tcPr>
                <w:p w14:paraId="3B1411DC" w14:textId="77777777" w:rsidR="009B06A8" w:rsidRDefault="0031690E" w:rsidP="0031690E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proofErr w:type="gramStart"/>
                  <w:r>
                    <w:rPr>
                      <w:rFonts w:cs="Microsoft Sans Serif"/>
                      <w:sz w:val="20"/>
                    </w:rPr>
                    <w:t>E-Mail Betrieb</w:t>
                  </w:r>
                  <w:proofErr w:type="gramEnd"/>
                  <w:r w:rsidR="00CC1B80">
                    <w:rPr>
                      <w:rFonts w:cs="Microsoft Sans Serif"/>
                      <w:sz w:val="20"/>
                    </w:rPr>
                    <w:t>*</w:t>
                  </w:r>
                </w:p>
              </w:tc>
            </w:tr>
            <w:tr w:rsidR="009B06A8" w14:paraId="180A8C2A" w14:textId="77777777" w:rsidTr="00B71009">
              <w:trPr>
                <w:trHeight w:val="340"/>
              </w:trPr>
              <w:tc>
                <w:tcPr>
                  <w:tcW w:w="1344" w:type="pct"/>
                  <w:shd w:val="clear" w:color="auto" w:fill="C2C2C2"/>
                  <w:vAlign w:val="center"/>
                </w:tcPr>
                <w:p w14:paraId="292EFB82" w14:textId="77777777" w:rsidR="009B06A8" w:rsidRDefault="009B06A8" w:rsidP="009B06A8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55" w:type="pct"/>
                  <w:vAlign w:val="center"/>
                </w:tcPr>
                <w:p w14:paraId="0A736247" w14:textId="77777777" w:rsidR="009B06A8" w:rsidRDefault="009B06A8" w:rsidP="009B06A8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1634" w:type="pct"/>
                  <w:shd w:val="clear" w:color="auto" w:fill="C2C2C2"/>
                  <w:tcMar>
                    <w:left w:w="0" w:type="dxa"/>
                  </w:tcMar>
                  <w:vAlign w:val="center"/>
                </w:tcPr>
                <w:p w14:paraId="078DEC2D" w14:textId="77777777" w:rsidR="009B06A8" w:rsidRDefault="009B06A8" w:rsidP="009B06A8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2" w:type="pct"/>
                  <w:vAlign w:val="center"/>
                </w:tcPr>
                <w:p w14:paraId="6AAA3E88" w14:textId="77777777" w:rsidR="009B06A8" w:rsidRDefault="009B06A8" w:rsidP="009B06A8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1735" w:type="pct"/>
                  <w:shd w:val="clear" w:color="auto" w:fill="C2C2C2"/>
                  <w:tcMar>
                    <w:left w:w="0" w:type="dxa"/>
                  </w:tcMar>
                  <w:vAlign w:val="center"/>
                </w:tcPr>
                <w:p w14:paraId="202DCC7D" w14:textId="77777777" w:rsidR="009B06A8" w:rsidRDefault="009B06A8" w:rsidP="009B06A8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67AFD5F0" w14:textId="77777777" w:rsidR="00876D0B" w:rsidRDefault="00876D0B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  <w:tr w:rsidR="00F811DE" w14:paraId="3531AE91" w14:textId="77777777" w:rsidTr="004B5A33">
        <w:tc>
          <w:tcPr>
            <w:tcW w:w="9286" w:type="dxa"/>
          </w:tcPr>
          <w:p w14:paraId="600D9D7B" w14:textId="77777777" w:rsidR="00F811DE" w:rsidRDefault="00F811DE" w:rsidP="00630094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  <w:p w14:paraId="055F544D" w14:textId="77777777" w:rsidR="00536CE1" w:rsidRDefault="00536CE1" w:rsidP="00630094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</w:tbl>
    <w:p w14:paraId="4E02CB0A" w14:textId="77777777" w:rsidR="00547CF4" w:rsidRDefault="00536CE1" w:rsidP="00536CE1">
      <w:pPr>
        <w:spacing w:line="360" w:lineRule="auto"/>
        <w:rPr>
          <w:rFonts w:cs="Microsoft Sans Serif"/>
          <w:b/>
          <w:szCs w:val="22"/>
        </w:rPr>
      </w:pPr>
      <w:r w:rsidRPr="00536CE1">
        <w:rPr>
          <w:rFonts w:cs="Microsoft Sans Serif"/>
          <w:b/>
          <w:szCs w:val="22"/>
        </w:rPr>
        <w:t>2. Verantwortliche Person während der Öffnungszeiten, sowie Erreichbarkeit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446C74" w14:paraId="6719CA06" w14:textId="77777777" w:rsidTr="00446C74">
        <w:trPr>
          <w:trHeight w:val="510"/>
        </w:trPr>
        <w:tc>
          <w:tcPr>
            <w:tcW w:w="9286" w:type="dxa"/>
            <w:vAlign w:val="center"/>
          </w:tcPr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30"/>
              <w:gridCol w:w="283"/>
              <w:gridCol w:w="4440"/>
            </w:tblGrid>
            <w:tr w:rsidR="00446C74" w14:paraId="52C95037" w14:textId="77777777" w:rsidTr="002642D1">
              <w:trPr>
                <w:trHeight w:val="340"/>
              </w:trPr>
              <w:tc>
                <w:tcPr>
                  <w:tcW w:w="4330" w:type="dxa"/>
                  <w:tcMar>
                    <w:left w:w="108" w:type="dxa"/>
                  </w:tcMar>
                  <w:vAlign w:val="bottom"/>
                </w:tcPr>
                <w:p w14:paraId="5C341AB8" w14:textId="77777777" w:rsidR="00446C74" w:rsidRDefault="00446C74" w:rsidP="004B5A33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Name</w:t>
                  </w:r>
                </w:p>
                <w:p w14:paraId="55F1E7C0" w14:textId="77777777" w:rsidR="004B5A33" w:rsidRDefault="003B568D" w:rsidP="004B5A33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pict w14:anchorId="43CD99D6">
                      <v:shape id="_x0000_i1027" type="#_x0000_t75" style="width:210.75pt;height:15.75pt">
                        <v:imagedata r:id="rId10" o:title=""/>
                      </v:shape>
                    </w:pict>
                  </w:r>
                </w:p>
              </w:tc>
              <w:tc>
                <w:tcPr>
                  <w:tcW w:w="283" w:type="dxa"/>
                  <w:tcMar>
                    <w:left w:w="0" w:type="dxa"/>
                  </w:tcMar>
                  <w:vAlign w:val="bottom"/>
                </w:tcPr>
                <w:p w14:paraId="3C548199" w14:textId="77777777" w:rsidR="00446C74" w:rsidRDefault="00446C74" w:rsidP="004B5A33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4338" w:type="dxa"/>
                  <w:tcMar>
                    <w:left w:w="0" w:type="dxa"/>
                  </w:tcMar>
                  <w:vAlign w:val="bottom"/>
                </w:tcPr>
                <w:p w14:paraId="10FCA40D" w14:textId="77777777" w:rsidR="00446C74" w:rsidRDefault="00446C74" w:rsidP="004B5A33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Vorname</w:t>
                  </w:r>
                </w:p>
                <w:p w14:paraId="472E358D" w14:textId="77777777" w:rsidR="004B5A33" w:rsidRDefault="003B568D" w:rsidP="004B5A33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pict w14:anchorId="41938CCB">
                      <v:shape id="_x0000_i1028" type="#_x0000_t75" style="width:216.75pt;height:15.75pt">
                        <v:imagedata r:id="rId11" o:title=""/>
                      </v:shape>
                    </w:pict>
                  </w:r>
                </w:p>
              </w:tc>
            </w:tr>
          </w:tbl>
          <w:p w14:paraId="101740B3" w14:textId="77777777" w:rsidR="00446C74" w:rsidRDefault="00446C74" w:rsidP="004B5A33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  <w:tr w:rsidR="00446C74" w14:paraId="3474821B" w14:textId="77777777" w:rsidTr="00446C74">
        <w:tc>
          <w:tcPr>
            <w:tcW w:w="9286" w:type="dxa"/>
            <w:tcMar>
              <w:left w:w="0" w:type="dxa"/>
            </w:tcMar>
          </w:tcPr>
          <w:tbl>
            <w:tblPr>
              <w:tblStyle w:val="Tabellenraster"/>
              <w:tblW w:w="4866" w:type="pct"/>
              <w:tblInd w:w="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32"/>
            </w:tblGrid>
            <w:tr w:rsidR="00446C74" w14:paraId="2ECB1606" w14:textId="77777777" w:rsidTr="00446C74">
              <w:trPr>
                <w:trHeight w:val="340"/>
              </w:trPr>
              <w:tc>
                <w:tcPr>
                  <w:tcW w:w="5000" w:type="pct"/>
                  <w:vAlign w:val="bottom"/>
                </w:tcPr>
                <w:p w14:paraId="63682E74" w14:textId="77777777" w:rsidR="00446C74" w:rsidRDefault="00446C74" w:rsidP="00446C74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Telefonnr. (während der Öffnungszeiten)</w:t>
                  </w:r>
                </w:p>
              </w:tc>
            </w:tr>
            <w:tr w:rsidR="00446C74" w14:paraId="0B64CF5C" w14:textId="77777777" w:rsidTr="00446C74">
              <w:trPr>
                <w:trHeight w:val="340"/>
              </w:trPr>
              <w:tc>
                <w:tcPr>
                  <w:tcW w:w="5000" w:type="pct"/>
                  <w:shd w:val="clear" w:color="auto" w:fill="C2C2C2"/>
                  <w:vAlign w:val="center"/>
                </w:tcPr>
                <w:p w14:paraId="40189DA6" w14:textId="77777777" w:rsidR="00446C74" w:rsidRDefault="00446C74" w:rsidP="004B5A33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3573BF09" w14:textId="77777777" w:rsidR="00446C74" w:rsidRDefault="00446C74" w:rsidP="004B5A33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</w:tbl>
    <w:p w14:paraId="74B0045F" w14:textId="77777777" w:rsidR="00536CE1" w:rsidRDefault="00536CE1" w:rsidP="00C46733">
      <w:pPr>
        <w:tabs>
          <w:tab w:val="left" w:pos="142"/>
          <w:tab w:val="left" w:pos="8931"/>
        </w:tabs>
        <w:rPr>
          <w:rFonts w:cs="Microsoft Sans Serif"/>
          <w:sz w:val="20"/>
        </w:rPr>
      </w:pPr>
    </w:p>
    <w:p w14:paraId="1FA4A40E" w14:textId="77777777" w:rsidR="00C27353" w:rsidRPr="009B52CD" w:rsidRDefault="00C27353" w:rsidP="00547CF4">
      <w:pPr>
        <w:pStyle w:val="Subhead"/>
      </w:pPr>
      <w:r w:rsidRPr="009B52CD">
        <w:t xml:space="preserve">3. </w:t>
      </w:r>
      <w:r w:rsidR="00CD4965">
        <w:t>Betriebsart (Laufhaus, Terminwohung, Bordell</w:t>
      </w:r>
      <w:r w:rsidR="00DE3191">
        <w:t>, Escort</w:t>
      </w:r>
      <w:r w:rsidR="00CD4965">
        <w:t xml:space="preserve"> etc.)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CD4965" w14:paraId="087488B1" w14:textId="77777777" w:rsidTr="00A0674B">
        <w:tc>
          <w:tcPr>
            <w:tcW w:w="9180" w:type="dxa"/>
          </w:tcPr>
          <w:p w14:paraId="0A366429" w14:textId="77777777" w:rsidR="00CD4965" w:rsidRDefault="00CD4965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Betriebsart</w:t>
            </w:r>
          </w:p>
          <w:p w14:paraId="63AD3FC6" w14:textId="77777777" w:rsidR="00CD4965" w:rsidRDefault="003B568D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48D30B8">
                <v:shape id="_x0000_i1029" type="#_x0000_t75" style="width:447.75pt;height:15.75pt">
                  <v:imagedata r:id="rId9" o:title=""/>
                </v:shape>
              </w:pict>
            </w:r>
          </w:p>
        </w:tc>
      </w:tr>
    </w:tbl>
    <w:p w14:paraId="79ACA824" w14:textId="77777777" w:rsidR="003B3742" w:rsidRDefault="003B3742" w:rsidP="00E732B4">
      <w:pPr>
        <w:pStyle w:val="Subhead"/>
        <w:ind w:right="153"/>
      </w:pPr>
      <w:r>
        <w:br/>
      </w:r>
    </w:p>
    <w:p w14:paraId="6FBB75F8" w14:textId="77777777" w:rsidR="003B3742" w:rsidRDefault="003B3742">
      <w:pPr>
        <w:rPr>
          <w:rFonts w:cs="Microsoft Sans Serif"/>
          <w:b/>
          <w:szCs w:val="22"/>
        </w:rPr>
      </w:pPr>
      <w:r>
        <w:br w:type="page"/>
      </w:r>
    </w:p>
    <w:p w14:paraId="05A9A5E8" w14:textId="77777777" w:rsidR="00A0674B" w:rsidRDefault="00A0674B" w:rsidP="00E732B4">
      <w:pPr>
        <w:pStyle w:val="Subhead"/>
        <w:ind w:right="153"/>
      </w:pPr>
      <w:r>
        <w:lastRenderedPageBreak/>
        <w:t>4. Öffnungszeiten</w:t>
      </w:r>
    </w:p>
    <w:tbl>
      <w:tblPr>
        <w:tblStyle w:val="Tabellenraster"/>
        <w:tblW w:w="5038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7940"/>
      </w:tblGrid>
      <w:tr w:rsidR="00CD4965" w:rsidRPr="00A0674B" w14:paraId="40C4CF60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584E5DAB" w14:textId="77777777" w:rsidR="00CD4965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Montag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516C3F4A" w14:textId="77777777" w:rsidR="00CD4965" w:rsidRPr="00A0674B" w:rsidRDefault="003B568D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792EF0A">
                <v:shape id="_x0000_i1030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4D9EBA74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59547961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Dienstag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18C16079" w14:textId="77777777" w:rsidR="00A0674B" w:rsidRPr="00A0674B" w:rsidRDefault="003B568D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AE9378F">
                <v:shape id="_x0000_i1031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737B7C5A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5D63CC54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Mittwoch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58A2AAB3" w14:textId="77777777" w:rsidR="00A0674B" w:rsidRPr="00A0674B" w:rsidRDefault="003B568D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0055C7E">
                <v:shape id="_x0000_i1032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20DBFA2D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635E750A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Donnerstag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39BCF3A6" w14:textId="77777777" w:rsidR="00A0674B" w:rsidRPr="00A0674B" w:rsidRDefault="003B568D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38BA04D9">
                <v:shape id="_x0000_i1033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56240677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32196624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Freitag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13704C19" w14:textId="77777777" w:rsidR="00A0674B" w:rsidRPr="00A0674B" w:rsidRDefault="003B568D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358BFB7">
                <v:shape id="_x0000_i1034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7FEC667E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3F18E397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Samstag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38DFE1F6" w14:textId="77777777" w:rsidR="00A0674B" w:rsidRPr="00A0674B" w:rsidRDefault="003B568D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EBFA2E1">
                <v:shape id="_x0000_i1035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78B97366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2B24DE98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Sonntag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407C3992" w14:textId="77777777" w:rsidR="00A0674B" w:rsidRPr="00A0674B" w:rsidRDefault="003B568D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8D84B95">
                <v:shape id="_x0000_i1036" type="#_x0000_t75" style="width:381.75pt;height:15.75pt">
                  <v:imagedata r:id="rId12" o:title=""/>
                </v:shape>
              </w:pict>
            </w:r>
          </w:p>
        </w:tc>
      </w:tr>
    </w:tbl>
    <w:p w14:paraId="7D8CF654" w14:textId="77777777" w:rsidR="00CD4965" w:rsidRDefault="00CD4965" w:rsidP="00CD4965">
      <w:pPr>
        <w:pStyle w:val="Subhead"/>
        <w:ind w:right="153"/>
      </w:pPr>
    </w:p>
    <w:p w14:paraId="23D2F279" w14:textId="77777777" w:rsidR="00C27353" w:rsidRPr="00D42527" w:rsidRDefault="00C42AF9" w:rsidP="00E732B4">
      <w:pPr>
        <w:pStyle w:val="Subhead"/>
        <w:ind w:right="153"/>
      </w:pPr>
      <w:r>
        <w:t>5</w:t>
      </w:r>
      <w:r w:rsidR="009B52CD" w:rsidRPr="00D42527">
        <w:t xml:space="preserve">. </w:t>
      </w:r>
      <w:r>
        <w:t>Prostituierte</w:t>
      </w:r>
    </w:p>
    <w:tbl>
      <w:tblPr>
        <w:tblStyle w:val="Tabellenraster"/>
        <w:tblW w:w="91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CB23A7" w14:paraId="762D007E" w14:textId="77777777" w:rsidTr="003B3742">
        <w:trPr>
          <w:trHeight w:val="340"/>
        </w:trPr>
        <w:tc>
          <w:tcPr>
            <w:tcW w:w="9193" w:type="dxa"/>
            <w:tcMar>
              <w:left w:w="0" w:type="dxa"/>
            </w:tcMar>
            <w:vAlign w:val="bottom"/>
          </w:tcPr>
          <w:p w14:paraId="6EACCC78" w14:textId="77777777" w:rsidR="00CB23A7" w:rsidRDefault="002E458D" w:rsidP="0059235E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Anzahl der insgesamt im Betrieb tätigen Prostituierten</w:t>
            </w:r>
          </w:p>
        </w:tc>
      </w:tr>
      <w:tr w:rsidR="00CB23A7" w14:paraId="2F773420" w14:textId="77777777" w:rsidTr="003B3742">
        <w:trPr>
          <w:trHeight w:val="340"/>
        </w:trPr>
        <w:tc>
          <w:tcPr>
            <w:tcW w:w="9193" w:type="dxa"/>
            <w:shd w:val="clear" w:color="auto" w:fill="C2C2C2"/>
          </w:tcPr>
          <w:p w14:paraId="3778C701" w14:textId="77777777" w:rsidR="00CB23A7" w:rsidRDefault="00CB23A7" w:rsidP="00277B6C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B178366" w14:textId="77777777" w:rsidR="00611D56" w:rsidRDefault="00611D56" w:rsidP="00876D0B">
      <w:pPr>
        <w:tabs>
          <w:tab w:val="left" w:pos="8931"/>
        </w:tabs>
        <w:rPr>
          <w:rFonts w:cs="Microsoft Sans Serif"/>
          <w:sz w:val="20"/>
        </w:rPr>
      </w:pPr>
    </w:p>
    <w:p w14:paraId="20189661" w14:textId="77777777" w:rsidR="00F02401" w:rsidRDefault="00DE3191" w:rsidP="00F02401">
      <w:pPr>
        <w:pStyle w:val="Subhead"/>
        <w:ind w:right="153"/>
      </w:pPr>
      <w:r>
        <w:t>6</w:t>
      </w:r>
      <w:r w:rsidR="00F02401" w:rsidRPr="00F02401">
        <w:t>. Sonstige im Betrieb beschäftigte Personen</w:t>
      </w:r>
    </w:p>
    <w:tbl>
      <w:tblPr>
        <w:tblStyle w:val="Tabellenraster"/>
        <w:tblW w:w="509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9"/>
        <w:gridCol w:w="1755"/>
        <w:gridCol w:w="4762"/>
      </w:tblGrid>
      <w:tr w:rsidR="00F02401" w14:paraId="10D47666" w14:textId="77777777" w:rsidTr="001F5635">
        <w:trPr>
          <w:trHeight w:val="737"/>
        </w:trPr>
        <w:tc>
          <w:tcPr>
            <w:tcW w:w="1517" w:type="pct"/>
            <w:tcMar>
              <w:left w:w="0" w:type="dxa"/>
            </w:tcMar>
          </w:tcPr>
          <w:p w14:paraId="6A4DD529" w14:textId="77777777" w:rsidR="00F02401" w:rsidRDefault="00F02401" w:rsidP="00F02401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 xml:space="preserve">Funktion im Betrieb </w:t>
            </w:r>
          </w:p>
          <w:p w14:paraId="46F78280" w14:textId="77777777" w:rsidR="00F02401" w:rsidRDefault="00F02401" w:rsidP="00DE319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(</w:t>
            </w:r>
            <w:r w:rsidR="00DE3191">
              <w:rPr>
                <w:rFonts w:cs="Microsoft Sans Serif"/>
                <w:sz w:val="20"/>
              </w:rPr>
              <w:t>Büro, Fahrdienst</w:t>
            </w:r>
            <w:r>
              <w:rPr>
                <w:rFonts w:cs="Microsoft Sans Serif"/>
                <w:sz w:val="20"/>
              </w:rPr>
              <w:t>, Sicherheitspersonal etc.)</w:t>
            </w:r>
          </w:p>
        </w:tc>
        <w:tc>
          <w:tcPr>
            <w:tcW w:w="938" w:type="pct"/>
          </w:tcPr>
          <w:p w14:paraId="205644F7" w14:textId="77777777" w:rsidR="00F02401" w:rsidRDefault="00F02401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Personenanzahl</w:t>
            </w:r>
          </w:p>
        </w:tc>
        <w:tc>
          <w:tcPr>
            <w:tcW w:w="2545" w:type="pct"/>
          </w:tcPr>
          <w:p w14:paraId="28A070C1" w14:textId="77777777" w:rsidR="00F02401" w:rsidRDefault="00F02401" w:rsidP="00F02401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 xml:space="preserve">Art der Anstellung </w:t>
            </w:r>
          </w:p>
          <w:p w14:paraId="2E12585B" w14:textId="77777777" w:rsidR="00F02401" w:rsidRDefault="00F02401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(selbstständig, angestellt, Beschäftigung durch Fremdunternehmen</w:t>
            </w:r>
            <w:r w:rsidR="0059235E">
              <w:rPr>
                <w:rFonts w:cs="Microsoft Sans Serif"/>
                <w:sz w:val="20"/>
              </w:rPr>
              <w:t xml:space="preserve"> etc.</w:t>
            </w:r>
            <w:r>
              <w:rPr>
                <w:rFonts w:cs="Microsoft Sans Serif"/>
                <w:sz w:val="20"/>
              </w:rPr>
              <w:t>)</w:t>
            </w:r>
          </w:p>
        </w:tc>
      </w:tr>
      <w:tr w:rsidR="00F02401" w:rsidRPr="00A0674B" w14:paraId="7D211BD9" w14:textId="77777777" w:rsidTr="001F5635">
        <w:trPr>
          <w:trHeight w:val="425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41CEEAA4" w14:textId="77777777" w:rsidR="00F0240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CD875A9">
                <v:shape id="_x0000_i1037" type="#_x0000_t75" style="width:136.5pt;height:15.75pt">
                  <v:imagedata r:id="rId13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3A0C6946" w14:textId="77777777" w:rsidR="00F02401" w:rsidRPr="00A0674B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726A8C4">
                <v:shape id="_x0000_i1038" type="#_x0000_t75" style="width:74.25pt;height:15.75pt">
                  <v:imagedata r:id="rId14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092F7827" w14:textId="77777777" w:rsidR="00F02401" w:rsidRPr="00D92F4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1252EEA">
                <v:shape id="_x0000_i1039" type="#_x0000_t75" style="width:226.5pt;height:15.75pt">
                  <v:imagedata r:id="rId15" o:title=""/>
                </v:shape>
              </w:pict>
            </w:r>
          </w:p>
        </w:tc>
      </w:tr>
      <w:tr w:rsidR="00F02401" w:rsidRPr="00A0674B" w14:paraId="081200AF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7A36500F" w14:textId="77777777" w:rsidR="00F0240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A8573F7">
                <v:shape id="_x0000_i1040" type="#_x0000_t75" style="width:136.5pt;height:15.75pt">
                  <v:imagedata r:id="rId16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10AA55F3" w14:textId="77777777" w:rsidR="00F02401" w:rsidRPr="00A0674B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CBEA3F8">
                <v:shape id="_x0000_i1041" type="#_x0000_t75" style="width:74.25pt;height:15.75pt">
                  <v:imagedata r:id="rId17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71B0008C" w14:textId="77777777" w:rsidR="00F02401" w:rsidRPr="00D92F4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8A547BF">
                <v:shape id="_x0000_i1042" type="#_x0000_t75" style="width:226.5pt;height:15.75pt">
                  <v:imagedata r:id="rId18" o:title=""/>
                </v:shape>
              </w:pict>
            </w:r>
          </w:p>
        </w:tc>
      </w:tr>
      <w:tr w:rsidR="00F02401" w:rsidRPr="00A0674B" w14:paraId="54BD6FD7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35B0FCF0" w14:textId="77777777" w:rsidR="00F0240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7BE3E63">
                <v:shape id="_x0000_i1043" type="#_x0000_t75" style="width:136.5pt;height:15.75pt">
                  <v:imagedata r:id="rId16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61E441FA" w14:textId="77777777" w:rsidR="00F02401" w:rsidRPr="00A0674B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86C00D5">
                <v:shape id="_x0000_i1044" type="#_x0000_t75" style="width:74.25pt;height:15.75pt">
                  <v:imagedata r:id="rId17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0CC3F5E8" w14:textId="77777777" w:rsidR="00F02401" w:rsidRPr="00D92F4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268ACF1">
                <v:shape id="_x0000_i1045" type="#_x0000_t75" style="width:226.5pt;height:15.75pt">
                  <v:imagedata r:id="rId18" o:title=""/>
                </v:shape>
              </w:pict>
            </w:r>
          </w:p>
        </w:tc>
      </w:tr>
      <w:tr w:rsidR="00F02401" w:rsidRPr="00A0674B" w14:paraId="1F15ED2D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02786B8B" w14:textId="77777777" w:rsidR="00F0240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4BF70EC">
                <v:shape id="_x0000_i1046" type="#_x0000_t75" style="width:136.5pt;height:15.75pt">
                  <v:imagedata r:id="rId16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60C25E34" w14:textId="77777777" w:rsidR="00F02401" w:rsidRPr="00A0674B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F5BB945">
                <v:shape id="_x0000_i1047" type="#_x0000_t75" style="width:74.25pt;height:15.75pt">
                  <v:imagedata r:id="rId17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1BA4DF44" w14:textId="77777777" w:rsidR="00F02401" w:rsidRPr="00D92F4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CDF53FF">
                <v:shape id="_x0000_i1048" type="#_x0000_t75" style="width:226.5pt;height:15.75pt">
                  <v:imagedata r:id="rId18" o:title=""/>
                </v:shape>
              </w:pict>
            </w:r>
          </w:p>
        </w:tc>
      </w:tr>
      <w:tr w:rsidR="00F02401" w:rsidRPr="00A0674B" w14:paraId="303CDAC6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2738970A" w14:textId="77777777" w:rsidR="00F0240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EA645DD">
                <v:shape id="_x0000_i1049" type="#_x0000_t75" style="width:136.5pt;height:15.75pt">
                  <v:imagedata r:id="rId16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41071D3F" w14:textId="77777777" w:rsidR="00F02401" w:rsidRPr="00A0674B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3BD2FC2A">
                <v:shape id="_x0000_i1050" type="#_x0000_t75" style="width:74.25pt;height:15.75pt">
                  <v:imagedata r:id="rId17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48F9BFB8" w14:textId="77777777" w:rsidR="00F02401" w:rsidRPr="00D92F4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82098AC">
                <v:shape id="_x0000_i1051" type="#_x0000_t75" style="width:226.5pt;height:15.75pt">
                  <v:imagedata r:id="rId18" o:title=""/>
                </v:shape>
              </w:pict>
            </w:r>
          </w:p>
        </w:tc>
      </w:tr>
      <w:tr w:rsidR="00F02401" w:rsidRPr="00A0674B" w14:paraId="03E5C82F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29A1AB1C" w14:textId="77777777" w:rsidR="00F0240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58DC7EB">
                <v:shape id="_x0000_i1052" type="#_x0000_t75" style="width:136.5pt;height:15.75pt">
                  <v:imagedata r:id="rId16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3A2E0818" w14:textId="77777777" w:rsidR="00F02401" w:rsidRPr="00A0674B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B3B3626">
                <v:shape id="_x0000_i1053" type="#_x0000_t75" style="width:74.25pt;height:15.75pt">
                  <v:imagedata r:id="rId17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12F96008" w14:textId="77777777" w:rsidR="00F02401" w:rsidRPr="00D92F41" w:rsidRDefault="003B568D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99916FD">
                <v:shape id="_x0000_i1054" type="#_x0000_t75" style="width:226.5pt;height:15.75pt">
                  <v:imagedata r:id="rId18" o:title=""/>
                </v:shape>
              </w:pict>
            </w:r>
          </w:p>
        </w:tc>
      </w:tr>
    </w:tbl>
    <w:p w14:paraId="213D6C2C" w14:textId="77777777" w:rsidR="00F02401" w:rsidRPr="007D4AF8" w:rsidRDefault="00F02401" w:rsidP="004C381A">
      <w:pPr>
        <w:pStyle w:val="Subhead"/>
        <w:ind w:right="153"/>
        <w:rPr>
          <w:sz w:val="20"/>
          <w:szCs w:val="20"/>
        </w:rPr>
      </w:pPr>
    </w:p>
    <w:p w14:paraId="4C6B9732" w14:textId="77777777" w:rsidR="004C381A" w:rsidRPr="004C381A" w:rsidRDefault="00DE3191" w:rsidP="004C381A">
      <w:pPr>
        <w:pStyle w:val="Subhead"/>
        <w:ind w:right="153"/>
      </w:pPr>
      <w:r>
        <w:t>7</w:t>
      </w:r>
      <w:r w:rsidR="004C381A">
        <w:t xml:space="preserve">. </w:t>
      </w:r>
      <w:r>
        <w:t>Sexuelle</w:t>
      </w:r>
      <w:r w:rsidR="004C381A" w:rsidRPr="004C381A">
        <w:t xml:space="preserve"> Dienstleistungen</w:t>
      </w:r>
    </w:p>
    <w:tbl>
      <w:tblPr>
        <w:tblStyle w:val="Tabellenraster"/>
        <w:tblW w:w="9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9155"/>
      </w:tblGrid>
      <w:tr w:rsidR="00CA2C96" w14:paraId="0E10E391" w14:textId="77777777" w:rsidTr="002D3073">
        <w:trPr>
          <w:trHeight w:val="170"/>
        </w:trPr>
        <w:tc>
          <w:tcPr>
            <w:tcW w:w="9263" w:type="dxa"/>
            <w:gridSpan w:val="2"/>
            <w:shd w:val="clear" w:color="auto" w:fill="auto"/>
            <w:tcMar>
              <w:bottom w:w="28" w:type="dxa"/>
            </w:tcMar>
          </w:tcPr>
          <w:p w14:paraId="56943061" w14:textId="77777777" w:rsidR="00CA2C96" w:rsidRPr="000739CD" w:rsidRDefault="007D4AF8" w:rsidP="00CA2C96">
            <w:pPr>
              <w:tabs>
                <w:tab w:val="left" w:pos="8931"/>
              </w:tabs>
            </w:pPr>
            <w:r>
              <w:rPr>
                <w:rFonts w:cs="Microsoft Sans Serif"/>
                <w:sz w:val="20"/>
              </w:rPr>
              <w:t>Beschreibung wie die Sicherheit der, für sexuelle Dienstleistungen angestellte, Personen garantiert wird.</w:t>
            </w:r>
          </w:p>
        </w:tc>
      </w:tr>
      <w:tr w:rsidR="00B40160" w14:paraId="714F0B85" w14:textId="77777777" w:rsidTr="00532BBC">
        <w:trPr>
          <w:gridBefore w:val="1"/>
          <w:wBefore w:w="108" w:type="dxa"/>
          <w:trHeight w:val="1176"/>
        </w:trPr>
        <w:tc>
          <w:tcPr>
            <w:tcW w:w="9155" w:type="dxa"/>
            <w:shd w:val="clear" w:color="auto" w:fill="C2C2C2"/>
          </w:tcPr>
          <w:p w14:paraId="38F6DB7D" w14:textId="77777777" w:rsidR="00B40160" w:rsidRDefault="00B40160" w:rsidP="00CA2C9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079E79B" w14:textId="77777777" w:rsidR="00B40160" w:rsidRDefault="00B40160" w:rsidP="00CA2C96">
      <w:pPr>
        <w:pStyle w:val="Listenabsatz"/>
        <w:tabs>
          <w:tab w:val="left" w:pos="8931"/>
        </w:tabs>
        <w:ind w:left="360"/>
        <w:rPr>
          <w:rFonts w:cs="Microsoft Sans Serif"/>
          <w:b/>
          <w:sz w:val="20"/>
        </w:rPr>
      </w:pPr>
    </w:p>
    <w:p w14:paraId="5FB6C334" w14:textId="77777777" w:rsidR="00AC3206" w:rsidRPr="002F0FE2" w:rsidRDefault="007D4AF8" w:rsidP="002F0FE2">
      <w:pPr>
        <w:pStyle w:val="Subhead"/>
      </w:pPr>
      <w:r>
        <w:t>8</w:t>
      </w:r>
      <w:r w:rsidR="00AC3206" w:rsidRPr="002F0FE2">
        <w:t>. Beschreibung der typischen Betriebsabläufe</w:t>
      </w:r>
      <w:r w:rsidR="00ED777C">
        <w:br/>
      </w:r>
      <w:r w:rsidR="002F0FE2" w:rsidRPr="002F0FE2">
        <w:rPr>
          <w:b w:val="0"/>
          <w:sz w:val="20"/>
          <w:szCs w:val="20"/>
        </w:rPr>
        <w:t>(</w:t>
      </w:r>
      <w:r w:rsidR="00AC3206" w:rsidRPr="002F0FE2">
        <w:rPr>
          <w:b w:val="0"/>
          <w:sz w:val="20"/>
          <w:szCs w:val="20"/>
        </w:rPr>
        <w:t>Beschreibung Anbahnung, Weisungen ggü. Prostituierten</w:t>
      </w:r>
      <w:r w:rsidR="00ED777C" w:rsidRPr="002F0FE2">
        <w:rPr>
          <w:b w:val="0"/>
          <w:sz w:val="20"/>
          <w:szCs w:val="20"/>
        </w:rPr>
        <w:t>, Preisgestaltung, Zahlungsabwicklung etc.)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0739CD" w14:paraId="163112A5" w14:textId="77777777" w:rsidTr="008D7E0F">
        <w:trPr>
          <w:trHeight w:val="1176"/>
        </w:trPr>
        <w:tc>
          <w:tcPr>
            <w:tcW w:w="9174" w:type="dxa"/>
            <w:shd w:val="clear" w:color="auto" w:fill="C2C2C2"/>
          </w:tcPr>
          <w:p w14:paraId="016B8DF1" w14:textId="77777777" w:rsidR="000739CD" w:rsidRDefault="000739CD" w:rsidP="008D7E0F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3A51157" w14:textId="77777777" w:rsidR="002642D1" w:rsidRDefault="002642D1" w:rsidP="002642D1"/>
    <w:p w14:paraId="1E97344D" w14:textId="77777777" w:rsidR="00AC3206" w:rsidRDefault="00554A84" w:rsidP="0080203D">
      <w:pPr>
        <w:pStyle w:val="Subhead"/>
      </w:pPr>
      <w:r>
        <w:lastRenderedPageBreak/>
        <w:t>9</w:t>
      </w:r>
      <w:r w:rsidR="00ED777C">
        <w:t>. Beschreibung der Maßnahmen zur Verhinderung der Prostitution durch Opfer von Menschenhandel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7F40FCFF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29BE293E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B36BBCB" w14:textId="77777777" w:rsidR="002642D1" w:rsidRDefault="002642D1">
      <w:pPr>
        <w:rPr>
          <w:rFonts w:cs="Microsoft Sans Serif"/>
          <w:b/>
          <w:szCs w:val="22"/>
        </w:rPr>
      </w:pPr>
    </w:p>
    <w:p w14:paraId="7DCF5001" w14:textId="77777777" w:rsidR="00752AC5" w:rsidRDefault="00752AC5" w:rsidP="00752AC5">
      <w:pPr>
        <w:pStyle w:val="Subhead"/>
      </w:pPr>
      <w:r>
        <w:t>1</w:t>
      </w:r>
      <w:r w:rsidR="00554A84">
        <w:t>0</w:t>
      </w:r>
      <w:r>
        <w:t>. Beschreibung der Maßnahmen zur Verhinderung Prostitution Minderjähriger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69EFD893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153D40E9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1546681" w14:textId="77777777" w:rsidR="007143F0" w:rsidRDefault="007143F0" w:rsidP="002642D1"/>
    <w:p w14:paraId="0DED3A4F" w14:textId="77777777" w:rsidR="00362E44" w:rsidRDefault="00554A84" w:rsidP="00752AC5">
      <w:pPr>
        <w:pStyle w:val="Subhead"/>
      </w:pPr>
      <w:r>
        <w:t>11</w:t>
      </w:r>
      <w:r w:rsidR="00362E44">
        <w:t>. Beschreibung der Maßnahmen zum Schutz von Prostituierten unter 21 Jahren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7068DDB3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60E29B33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20E04A2" w14:textId="77777777" w:rsidR="007143F0" w:rsidRDefault="007143F0" w:rsidP="002642D1"/>
    <w:p w14:paraId="6ED45DD7" w14:textId="77777777" w:rsidR="00ED777C" w:rsidRDefault="00752AC5" w:rsidP="0080203D">
      <w:pPr>
        <w:pStyle w:val="Subhead"/>
      </w:pPr>
      <w:r>
        <w:t>1</w:t>
      </w:r>
      <w:r w:rsidR="00554A84">
        <w:t>2</w:t>
      </w:r>
      <w:r w:rsidR="00ED777C">
        <w:t>. Beschreibung der Maßnahmen zur Verringerung des Übertragungsrisikos sexuell übertragbarer Krankheiten</w:t>
      </w:r>
      <w:r w:rsidR="00ED777C">
        <w:br/>
      </w:r>
      <w:r w:rsidR="00ED777C" w:rsidRPr="002642D1">
        <w:rPr>
          <w:b w:val="0"/>
          <w:sz w:val="20"/>
          <w:szCs w:val="20"/>
        </w:rPr>
        <w:t xml:space="preserve">(Bereitstellung von Kondomen, </w:t>
      </w:r>
      <w:r w:rsidR="002642D1">
        <w:rPr>
          <w:b w:val="0"/>
          <w:sz w:val="20"/>
          <w:szCs w:val="20"/>
        </w:rPr>
        <w:t xml:space="preserve">Hinweise auf </w:t>
      </w:r>
      <w:r w:rsidR="00ED777C" w:rsidRPr="002642D1">
        <w:rPr>
          <w:b w:val="0"/>
          <w:sz w:val="20"/>
          <w:szCs w:val="20"/>
        </w:rPr>
        <w:t>Kondompflicht)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603C47F5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6420FAA4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3A16ECE" w14:textId="77777777" w:rsidR="007143F0" w:rsidRDefault="007143F0" w:rsidP="002642D1"/>
    <w:p w14:paraId="63247E6B" w14:textId="77777777" w:rsidR="00ED777C" w:rsidRDefault="00752AC5" w:rsidP="0080203D">
      <w:pPr>
        <w:pStyle w:val="Subhead"/>
      </w:pPr>
      <w:r>
        <w:t>1</w:t>
      </w:r>
      <w:r w:rsidR="00554A84">
        <w:t>3</w:t>
      </w:r>
      <w:r w:rsidR="00ED777C">
        <w:t>. Sonstige Maßnahmen zu Schutz der Gesundheit von Prostituierten und Dritten</w:t>
      </w:r>
      <w:r w:rsidR="00ED777C">
        <w:br/>
      </w:r>
      <w:r w:rsidR="00ED777C" w:rsidRPr="002642D1">
        <w:rPr>
          <w:b w:val="0"/>
          <w:sz w:val="20"/>
          <w:szCs w:val="20"/>
        </w:rPr>
        <w:t>(Bereitstellung von Gleitmitteln/Hygieneartikeln, Ermöglichung der Wahrnehmung von Beratungsmaßnahmen durch Behörden während der Geschäftszeiten)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0D880A1F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0A12C7CF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6F90A66" w14:textId="77777777" w:rsidR="007143F0" w:rsidRDefault="007143F0" w:rsidP="002642D1"/>
    <w:p w14:paraId="0B10BB4E" w14:textId="77777777" w:rsidR="007143F0" w:rsidRDefault="00554A84" w:rsidP="0080203D">
      <w:pPr>
        <w:pStyle w:val="Subhead"/>
      </w:pPr>
      <w:r>
        <w:t>14</w:t>
      </w:r>
      <w:r w:rsidR="00752AC5">
        <w:t xml:space="preserve">. Beschreibung </w:t>
      </w:r>
      <w:r>
        <w:t>von Maßnahmen zur Verhinderung der</w:t>
      </w:r>
      <w:r w:rsidR="00752AC5">
        <w:t xml:space="preserve"> </w:t>
      </w:r>
      <w:r>
        <w:t xml:space="preserve">Buchung seitens </w:t>
      </w:r>
      <w:r w:rsidR="00752AC5">
        <w:t>Minderjähriger</w:t>
      </w:r>
      <w:r>
        <w:t>/ der Inanspruchnahme der Dienstleistung von Minderjährigen</w:t>
      </w:r>
      <w:r w:rsidR="00752AC5">
        <w:t xml:space="preserve"> 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240243AC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1BEE676B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5EAE21F" w14:textId="77777777" w:rsidR="00752AC5" w:rsidRDefault="00752AC5" w:rsidP="0039216A"/>
    <w:p w14:paraId="1EF1816D" w14:textId="77777777" w:rsidR="007143F0" w:rsidRDefault="00C12A82" w:rsidP="0080203D">
      <w:pPr>
        <w:pStyle w:val="Subhead"/>
      </w:pPr>
      <w:r>
        <w:lastRenderedPageBreak/>
        <w:t>15</w:t>
      </w:r>
      <w:r w:rsidR="00BA65EE">
        <w:t>. Beschreibung der Umsetzung von Aufzeichnungs- und Aufbewahrungspflichten</w:t>
      </w:r>
      <w:r w:rsidR="00BA65EE">
        <w:br/>
      </w:r>
      <w:r w:rsidR="00BA65EE" w:rsidRPr="002642D1">
        <w:rPr>
          <w:b w:val="0"/>
          <w:sz w:val="20"/>
          <w:szCs w:val="20"/>
        </w:rPr>
        <w:t>(Kontrolle der Anmelde-/Aliasbescheinigungen, Datenaufzeichnung, Zahlungsdokumentation</w:t>
      </w:r>
      <w:r w:rsidR="00457454" w:rsidRPr="002642D1">
        <w:rPr>
          <w:b w:val="0"/>
          <w:sz w:val="20"/>
          <w:szCs w:val="20"/>
        </w:rPr>
        <w:t>, Art der Dokumentation</w:t>
      </w:r>
      <w:r w:rsidR="00BA65EE" w:rsidRPr="002642D1">
        <w:rPr>
          <w:b w:val="0"/>
          <w:sz w:val="20"/>
          <w:szCs w:val="20"/>
        </w:rPr>
        <w:t>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1D093ED7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31FEF4FC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6BC890A" w14:textId="77777777" w:rsidR="00362E44" w:rsidRDefault="00362E44" w:rsidP="002642D1"/>
    <w:p w14:paraId="09E1EA53" w14:textId="77777777" w:rsidR="007143F0" w:rsidRDefault="00C12A82" w:rsidP="0080203D">
      <w:pPr>
        <w:pStyle w:val="Subhead"/>
      </w:pPr>
      <w:r>
        <w:t>16</w:t>
      </w:r>
      <w:r w:rsidR="00457454">
        <w:t>.Maßnahmen zur Gewährleistung der Löschung personenbezogener Daten nach Ende der Aufbewahrungsfrist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52B4EAFA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3AE733A4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1A74ED8" w14:textId="77777777" w:rsidR="00BA65EE" w:rsidRDefault="00BA65EE" w:rsidP="002642D1"/>
    <w:p w14:paraId="0A8855AA" w14:textId="77777777" w:rsidR="007143F0" w:rsidRPr="007143F0" w:rsidRDefault="00C12A82" w:rsidP="0080203D">
      <w:pPr>
        <w:pStyle w:val="Subhead"/>
        <w:rPr>
          <w:b w:val="0"/>
        </w:rPr>
      </w:pPr>
      <w:r>
        <w:t>17</w:t>
      </w:r>
      <w:r w:rsidR="00D11112">
        <w:t>. Beschreibung von Werbemaßnahmen</w:t>
      </w:r>
      <w:r w:rsidR="00D11112">
        <w:br/>
      </w:r>
      <w:r w:rsidR="00D11112" w:rsidRPr="002642D1">
        <w:rPr>
          <w:b w:val="0"/>
          <w:sz w:val="20"/>
          <w:szCs w:val="20"/>
        </w:rPr>
        <w:t>(Werbemedien, ggf. Kosten für Prostituierte etc.)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7C1CF20F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2B4B2025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D7F1DFF" w14:textId="77777777" w:rsidR="00D11112" w:rsidRDefault="00D11112" w:rsidP="002642D1"/>
    <w:p w14:paraId="10AEC17E" w14:textId="77777777" w:rsidR="002642D1" w:rsidRDefault="002642D1" w:rsidP="002642D1"/>
    <w:p w14:paraId="1B41AA02" w14:textId="77777777" w:rsidR="0080203D" w:rsidRDefault="00D266FA" w:rsidP="0080203D">
      <w:pPr>
        <w:pStyle w:val="Subhead"/>
      </w:pPr>
      <w:r>
        <w:t>Folgende e</w:t>
      </w:r>
      <w:r w:rsidR="0080203D" w:rsidRPr="0080203D">
        <w:t>rforderliche Unterlagen</w:t>
      </w:r>
      <w:r>
        <w:t xml:space="preserve"> liegen bei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8774"/>
      </w:tblGrid>
      <w:tr w:rsidR="007664F6" w14:paraId="31AD408C" w14:textId="77777777" w:rsidTr="008A607B">
        <w:trPr>
          <w:trHeight w:val="482"/>
        </w:trPr>
        <w:tc>
          <w:tcPr>
            <w:tcW w:w="436" w:type="dxa"/>
          </w:tcPr>
          <w:p w14:paraId="4123E126" w14:textId="77777777" w:rsidR="007664F6" w:rsidRDefault="003B568D" w:rsidP="003B7AAF">
            <w:pPr>
              <w:tabs>
                <w:tab w:val="left" w:pos="8931"/>
              </w:tabs>
              <w:rPr>
                <w:rFonts w:cs="Microsoft Sans Serif"/>
                <w:szCs w:val="22"/>
              </w:rPr>
            </w:pPr>
            <w:sdt>
              <w:sdtPr>
                <w:rPr>
                  <w:rFonts w:cs="Microsoft Sans Serif"/>
                  <w:szCs w:val="22"/>
                </w:rPr>
                <w:id w:val="1428002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64F6">
                  <w:rPr>
                    <w:rFonts w:ascii="MS Gothic" w:eastAsia="MS Gothic" w:hAnsi="MS Gothic" w:cs="Microsoft Sans Serif" w:hint="eastAsia"/>
                    <w:szCs w:val="22"/>
                  </w:rPr>
                  <w:t>☐</w:t>
                </w:r>
              </w:sdtContent>
            </w:sdt>
          </w:p>
        </w:tc>
        <w:tc>
          <w:tcPr>
            <w:tcW w:w="8774" w:type="dxa"/>
          </w:tcPr>
          <w:p w14:paraId="18814127" w14:textId="77777777" w:rsidR="007664F6" w:rsidRPr="003B7AAF" w:rsidRDefault="0028147E" w:rsidP="007664F6">
            <w:pPr>
              <w:tabs>
                <w:tab w:val="left" w:pos="8931"/>
              </w:tabs>
              <w:rPr>
                <w:sz w:val="20"/>
              </w:rPr>
            </w:pPr>
            <w:r>
              <w:rPr>
                <w:sz w:val="20"/>
              </w:rPr>
              <w:t>Mustervereinbarung mit Prostituierten</w:t>
            </w:r>
          </w:p>
        </w:tc>
      </w:tr>
    </w:tbl>
    <w:p w14:paraId="5E920A5B" w14:textId="77777777" w:rsidR="003B7AAF" w:rsidRDefault="003B7AAF" w:rsidP="003B7AAF">
      <w:pPr>
        <w:rPr>
          <w:b/>
          <w:sz w:val="20"/>
        </w:rPr>
      </w:pPr>
    </w:p>
    <w:p w14:paraId="23A43A8C" w14:textId="77777777" w:rsidR="000739CD" w:rsidRDefault="000739CD" w:rsidP="00876D0B">
      <w:pPr>
        <w:tabs>
          <w:tab w:val="left" w:pos="8931"/>
        </w:tabs>
        <w:rPr>
          <w:rFonts w:cs="Microsoft Sans Serif"/>
          <w:sz w:val="20"/>
        </w:rPr>
      </w:pPr>
    </w:p>
    <w:p w14:paraId="6E66DF81" w14:textId="77777777" w:rsidR="000739CD" w:rsidRDefault="000739CD" w:rsidP="00876D0B">
      <w:pPr>
        <w:tabs>
          <w:tab w:val="left" w:pos="8931"/>
        </w:tabs>
        <w:rPr>
          <w:rFonts w:cs="Microsoft Sans Serif"/>
          <w:sz w:val="20"/>
        </w:rPr>
      </w:pPr>
    </w:p>
    <w:p w14:paraId="7B993F1C" w14:textId="77777777" w:rsidR="00D20CBF" w:rsidRDefault="00D20CBF" w:rsidP="00876D0B">
      <w:pPr>
        <w:tabs>
          <w:tab w:val="left" w:pos="8931"/>
        </w:tabs>
        <w:rPr>
          <w:rFonts w:cs="Microsoft Sans Serif"/>
          <w:sz w:val="20"/>
        </w:rPr>
      </w:pPr>
      <w:r>
        <w:rPr>
          <w:rFonts w:cs="Microsoft Sans Serif"/>
          <w:sz w:val="20"/>
        </w:rPr>
        <w:t>Mit meiner Unterschrift bestätige ich die Richtigkeit der Angaben.</w:t>
      </w:r>
    </w:p>
    <w:p w14:paraId="41172110" w14:textId="77777777" w:rsidR="00D20CBF" w:rsidRDefault="00D20CBF" w:rsidP="00876D0B">
      <w:pPr>
        <w:tabs>
          <w:tab w:val="left" w:pos="8931"/>
        </w:tabs>
        <w:rPr>
          <w:rFonts w:cs="Microsoft Sans Serif"/>
          <w:sz w:val="20"/>
        </w:rPr>
      </w:pPr>
    </w:p>
    <w:p w14:paraId="2F5C4173" w14:textId="77777777" w:rsidR="00D20CBF" w:rsidRDefault="00D20CBF" w:rsidP="00876D0B">
      <w:pPr>
        <w:tabs>
          <w:tab w:val="left" w:pos="8931"/>
        </w:tabs>
        <w:rPr>
          <w:rFonts w:cs="Microsoft Sans Serif"/>
          <w:sz w:val="20"/>
        </w:rPr>
      </w:pPr>
    </w:p>
    <w:p w14:paraId="01479C11" w14:textId="77777777" w:rsidR="003B7AAF" w:rsidRDefault="003B7AAF" w:rsidP="00876D0B">
      <w:pPr>
        <w:tabs>
          <w:tab w:val="left" w:pos="8931"/>
        </w:tabs>
        <w:rPr>
          <w:rFonts w:cs="Microsoft Sans Serif"/>
          <w:sz w:val="20"/>
        </w:rPr>
      </w:pPr>
    </w:p>
    <w:p w14:paraId="333AF000" w14:textId="77777777" w:rsidR="00D20CBF" w:rsidRDefault="00305A75" w:rsidP="00D20CBF">
      <w:pPr>
        <w:tabs>
          <w:tab w:val="left" w:pos="3969"/>
        </w:tabs>
        <w:rPr>
          <w:rFonts w:cs="Microsoft Sans Serif"/>
          <w:sz w:val="20"/>
        </w:rPr>
      </w:pPr>
      <w:r>
        <w:rPr>
          <w:rFonts w:cs="Microsoft Sans Serif"/>
          <w:noProof/>
          <w:sz w:val="20"/>
        </w:rPr>
        <mc:AlternateContent>
          <mc:Choice Requires="wps">
            <w:drawing>
              <wp:inline distT="0" distB="0" distL="0" distR="0" wp14:anchorId="2113B0D1" wp14:editId="0B7311A7">
                <wp:extent cx="4400550" cy="0"/>
                <wp:effectExtent l="0" t="0" r="19050" b="19050"/>
                <wp:docPr id="2" name="Gerade Verbindung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0055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6439253" id="Gerade Verbindung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46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" strokeweight=".22136mm">
                <w10:anchorlock/>
              </v:line>
            </w:pict>
          </mc:Fallback>
        </mc:AlternateContent>
      </w:r>
    </w:p>
    <w:p w14:paraId="7715EFD6" w14:textId="77777777" w:rsidR="007D5A9D" w:rsidRDefault="00305A75" w:rsidP="007D5A9D">
      <w:pPr>
        <w:tabs>
          <w:tab w:val="left" w:pos="2127"/>
        </w:tabs>
        <w:rPr>
          <w:rFonts w:cs="Microsoft Sans Serif"/>
          <w:sz w:val="18"/>
          <w:szCs w:val="18"/>
        </w:rPr>
      </w:pPr>
      <w:r w:rsidRPr="00305A75">
        <w:rPr>
          <w:rFonts w:cs="Microsoft Sans Serif"/>
          <w:sz w:val="18"/>
          <w:szCs w:val="18"/>
        </w:rPr>
        <w:t>Ort, Datum,</w:t>
      </w:r>
      <w:r w:rsidR="007D5A9D">
        <w:rPr>
          <w:rFonts w:cs="Microsoft Sans Serif"/>
          <w:sz w:val="18"/>
          <w:szCs w:val="18"/>
        </w:rPr>
        <w:tab/>
      </w:r>
      <w:r w:rsidRPr="00305A75">
        <w:rPr>
          <w:rFonts w:cs="Microsoft Sans Serif"/>
          <w:sz w:val="18"/>
          <w:szCs w:val="18"/>
        </w:rPr>
        <w:t xml:space="preserve"> Unterschrift</w:t>
      </w:r>
      <w:r w:rsidR="007D5A9D">
        <w:rPr>
          <w:rFonts w:cs="Microsoft Sans Serif"/>
          <w:sz w:val="18"/>
          <w:szCs w:val="18"/>
        </w:rPr>
        <w:t xml:space="preserve"> </w:t>
      </w:r>
      <w:r w:rsidR="007D5A9D" w:rsidRPr="007D5A9D">
        <w:rPr>
          <w:rFonts w:cs="Microsoft Sans Serif"/>
          <w:sz w:val="18"/>
          <w:szCs w:val="18"/>
        </w:rPr>
        <w:t>des A</w:t>
      </w:r>
      <w:r w:rsidR="007D5A9D">
        <w:rPr>
          <w:rFonts w:cs="Microsoft Sans Serif"/>
          <w:sz w:val="18"/>
          <w:szCs w:val="18"/>
        </w:rPr>
        <w:t xml:space="preserve">ntragstellers/ Antragstellerin, </w:t>
      </w:r>
    </w:p>
    <w:p w14:paraId="1F9EE728" w14:textId="77777777" w:rsidR="00EA3A56" w:rsidRPr="007143F0" w:rsidRDefault="007D5A9D" w:rsidP="000739CD">
      <w:pPr>
        <w:tabs>
          <w:tab w:val="left" w:pos="2212"/>
        </w:tabs>
        <w:rPr>
          <w:rFonts w:cs="Microsoft Sans Serif"/>
          <w:sz w:val="18"/>
          <w:szCs w:val="18"/>
        </w:rPr>
      </w:pPr>
      <w:r>
        <w:rPr>
          <w:rFonts w:cs="Microsoft Sans Serif"/>
          <w:sz w:val="18"/>
          <w:szCs w:val="18"/>
        </w:rPr>
        <w:tab/>
        <w:t>d</w:t>
      </w:r>
      <w:r w:rsidRPr="007D5A9D">
        <w:rPr>
          <w:rFonts w:cs="Microsoft Sans Serif"/>
          <w:sz w:val="18"/>
          <w:szCs w:val="18"/>
        </w:rPr>
        <w:t>er bevollm</w:t>
      </w:r>
      <w:r>
        <w:rPr>
          <w:rFonts w:cs="Microsoft Sans Serif"/>
          <w:sz w:val="18"/>
          <w:szCs w:val="18"/>
        </w:rPr>
        <w:t xml:space="preserve">ächtigten Person / gesetzliche </w:t>
      </w:r>
      <w:r w:rsidRPr="007D5A9D">
        <w:rPr>
          <w:rFonts w:cs="Microsoft Sans Serif"/>
          <w:sz w:val="18"/>
          <w:szCs w:val="18"/>
        </w:rPr>
        <w:t>Vertretung</w:t>
      </w:r>
    </w:p>
    <w:sectPr w:rsidR="00EA3A56" w:rsidRPr="007143F0" w:rsidSect="001F2011">
      <w:headerReference w:type="default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1531" w:right="1418" w:bottom="1134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2A98A" w14:textId="77777777" w:rsidR="007D4AF8" w:rsidRDefault="007D4AF8">
      <w:r>
        <w:separator/>
      </w:r>
    </w:p>
  </w:endnote>
  <w:endnote w:type="continuationSeparator" w:id="0">
    <w:p w14:paraId="4B092BB9" w14:textId="77777777" w:rsidR="007D4AF8" w:rsidRDefault="007D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tisSansSerif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90EFC" w14:textId="1A56548F" w:rsidR="007D4AF8" w:rsidRDefault="007D4AF8" w:rsidP="00CC1B80">
    <w:pPr>
      <w:pStyle w:val="Fuzeile"/>
      <w:spacing w:before="120" w:after="1080"/>
      <w:ind w:right="-454"/>
    </w:pPr>
    <w:r w:rsidRPr="00CC1B80">
      <w:rPr>
        <w:sz w:val="18"/>
        <w:szCs w:val="18"/>
      </w:rPr>
      <w:t>* Freiwillige Angabe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fldChar w:fldCharType="begin"/>
    </w:r>
    <w:r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 w:rsidR="003B568D">
      <w:rPr>
        <w:noProof/>
      </w:rPr>
      <w:instrText>2</w:instrText>
    </w:r>
    <w:r>
      <w:fldChar w:fldCharType="end"/>
    </w:r>
    <w:r>
      <w:instrText xml:space="preserve"> &lt; </w:instrTex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3B568D">
      <w:rPr>
        <w:noProof/>
      </w:rPr>
      <w:instrText>4</w:instrText>
    </w:r>
    <w:r>
      <w:rPr>
        <w:noProof/>
      </w:rPr>
      <w:fldChar w:fldCharType="end"/>
    </w:r>
    <w:r>
      <w:instrText xml:space="preserve"> "/</w:instrText>
    </w:r>
    <w:r>
      <w:fldChar w:fldCharType="begin"/>
    </w:r>
    <w:r>
      <w:instrText xml:space="preserve"> = </w:instrText>
    </w:r>
    <w:r>
      <w:fldChar w:fldCharType="begin"/>
    </w:r>
    <w:r>
      <w:instrText xml:space="preserve"> page </w:instrText>
    </w:r>
    <w:r>
      <w:fldChar w:fldCharType="separate"/>
    </w:r>
    <w:r w:rsidR="003B568D">
      <w:rPr>
        <w:noProof/>
      </w:rPr>
      <w:instrText>2</w:instrText>
    </w:r>
    <w:r>
      <w:fldChar w:fldCharType="end"/>
    </w:r>
    <w:r>
      <w:instrText xml:space="preserve"> +1 </w:instrText>
    </w:r>
    <w:r>
      <w:fldChar w:fldCharType="separate"/>
    </w:r>
    <w:r w:rsidR="003B568D">
      <w:rPr>
        <w:noProof/>
      </w:rPr>
      <w:instrText>3</w:instrText>
    </w:r>
    <w:r>
      <w:fldChar w:fldCharType="end"/>
    </w:r>
    <w:r>
      <w:instrText xml:space="preserve">" "" </w:instrText>
    </w:r>
    <w:r w:rsidR="003B568D">
      <w:fldChar w:fldCharType="separate"/>
    </w:r>
    <w:r w:rsidR="003B568D">
      <w:rPr>
        <w:noProof/>
      </w:rPr>
      <w:t>/3</w:t>
    </w:r>
    <w:r>
      <w:fldChar w:fldCharType="end"/>
    </w:r>
  </w:p>
  <w:p w14:paraId="4A50C25F" w14:textId="77777777" w:rsidR="007D4AF8" w:rsidRDefault="007D4AF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BD952" w14:textId="6BC1CA3F" w:rsidR="007D4AF8" w:rsidRPr="00E732B4" w:rsidRDefault="007D4AF8" w:rsidP="00CC1B80">
    <w:pPr>
      <w:pStyle w:val="Fuzeile"/>
      <w:spacing w:before="120" w:after="1080"/>
      <w:ind w:right="-454"/>
      <w:rPr>
        <w:sz w:val="18"/>
        <w:szCs w:val="18"/>
      </w:rPr>
    </w:pPr>
    <w:r>
      <w:rPr>
        <w:sz w:val="18"/>
        <w:szCs w:val="18"/>
      </w:rPr>
      <w:t xml:space="preserve">* Freiwillige Angabe 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E732B4">
      <w:rPr>
        <w:sz w:val="18"/>
        <w:szCs w:val="18"/>
      </w:rPr>
      <w:t xml:space="preserve">Stand: </w:t>
    </w:r>
    <w:r>
      <w:rPr>
        <w:sz w:val="18"/>
        <w:szCs w:val="18"/>
      </w:rPr>
      <w:t>0</w:t>
    </w:r>
    <w:r w:rsidR="003B568D">
      <w:rPr>
        <w:sz w:val="18"/>
        <w:szCs w:val="18"/>
      </w:rPr>
      <w:t>7</w:t>
    </w:r>
    <w:r>
      <w:rPr>
        <w:sz w:val="18"/>
        <w:szCs w:val="18"/>
      </w:rPr>
      <w:t>/</w:t>
    </w:r>
    <w:r w:rsidR="003B568D">
      <w:rPr>
        <w:sz w:val="18"/>
        <w:szCs w:val="18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F3687" w14:textId="77777777" w:rsidR="007D4AF8" w:rsidRDefault="007D4AF8">
      <w:r>
        <w:separator/>
      </w:r>
    </w:p>
  </w:footnote>
  <w:footnote w:type="continuationSeparator" w:id="0">
    <w:p w14:paraId="052842E7" w14:textId="77777777" w:rsidR="007D4AF8" w:rsidRDefault="007D4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97645" w14:textId="448CA2DA" w:rsidR="007D4AF8" w:rsidRPr="00B40C5D" w:rsidRDefault="007D4AF8" w:rsidP="00EF05FD">
    <w:pPr>
      <w:spacing w:before="560"/>
      <w:jc w:val="center"/>
    </w:pPr>
    <w:r>
      <w:fldChar w:fldCharType="begin"/>
    </w:r>
    <w:r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 w:rsidR="003B568D">
      <w:rPr>
        <w:noProof/>
      </w:rPr>
      <w:instrText>2</w:instrText>
    </w:r>
    <w:r>
      <w:fldChar w:fldCharType="end"/>
    </w:r>
    <w:r>
      <w:instrText xml:space="preserve">  &gt; 1 "- </w:instrText>
    </w:r>
    <w:r>
      <w:fldChar w:fldCharType="begin"/>
    </w:r>
    <w:r>
      <w:instrText xml:space="preserve"> page </w:instrText>
    </w:r>
    <w:r>
      <w:fldChar w:fldCharType="separate"/>
    </w:r>
    <w:r w:rsidR="003B568D">
      <w:rPr>
        <w:noProof/>
      </w:rPr>
      <w:instrText>2</w:instrText>
    </w:r>
    <w:r>
      <w:fldChar w:fldCharType="end"/>
    </w:r>
    <w:r>
      <w:instrText xml:space="preserve"> -" "" </w:instrText>
    </w:r>
    <w:r>
      <w:fldChar w:fldCharType="separate"/>
    </w:r>
    <w:r w:rsidR="003B568D">
      <w:rPr>
        <w:noProof/>
      </w:rPr>
      <w:t>- 2 -</w:t>
    </w:r>
    <w:r>
      <w:fldChar w:fldCharType="end"/>
    </w:r>
  </w:p>
  <w:p w14:paraId="7CDAFBCC" w14:textId="77777777" w:rsidR="007D4AF8" w:rsidRDefault="007D4AF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136BD" w14:textId="77777777" w:rsidR="007D4AF8" w:rsidRDefault="007D4AF8" w:rsidP="00BA3838">
    <w:pPr>
      <w:pStyle w:val="Kopfzeile"/>
      <w:tabs>
        <w:tab w:val="clear" w:pos="4536"/>
        <w:tab w:val="clear" w:pos="9072"/>
      </w:tabs>
      <w:spacing w:after="156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AA98A27" wp14:editId="2525A541">
          <wp:simplePos x="0" y="0"/>
          <wp:positionH relativeFrom="page">
            <wp:posOffset>4500880</wp:posOffset>
          </wp:positionH>
          <wp:positionV relativeFrom="page">
            <wp:posOffset>288290</wp:posOffset>
          </wp:positionV>
          <wp:extent cx="2628900" cy="1045210"/>
          <wp:effectExtent l="0" t="0" r="12700" b="0"/>
          <wp:wrapNone/>
          <wp:docPr id="4" name="Bild 73" descr="Wsb mit LH mitt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Wsb mit LH mitt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1045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4131"/>
    <w:multiLevelType w:val="hybridMultilevel"/>
    <w:tmpl w:val="8F52DB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C74C3"/>
    <w:multiLevelType w:val="hybridMultilevel"/>
    <w:tmpl w:val="A776CD1C"/>
    <w:lvl w:ilvl="0" w:tplc="8AA08A7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72C6A"/>
    <w:multiLevelType w:val="hybridMultilevel"/>
    <w:tmpl w:val="BF8298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34906"/>
    <w:multiLevelType w:val="hybridMultilevel"/>
    <w:tmpl w:val="788E5D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26407"/>
    <w:multiLevelType w:val="hybridMultilevel"/>
    <w:tmpl w:val="4202CF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32571"/>
    <w:multiLevelType w:val="multilevel"/>
    <w:tmpl w:val="3A5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CA4971"/>
    <w:multiLevelType w:val="hybridMultilevel"/>
    <w:tmpl w:val="85BAB6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11B5E"/>
    <w:multiLevelType w:val="hybridMultilevel"/>
    <w:tmpl w:val="EEA84EE8"/>
    <w:lvl w:ilvl="0" w:tplc="12E8A53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03BDC"/>
    <w:multiLevelType w:val="multilevel"/>
    <w:tmpl w:val="3A649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bullet"/>
      <w:lvlText w:val="-"/>
      <w:lvlJc w:val="left"/>
      <w:pPr>
        <w:ind w:left="1440" w:hanging="360"/>
      </w:pPr>
      <w:rPr>
        <w:rFonts w:ascii="Microsoft Sans Serif" w:eastAsia="Calibri" w:hAnsi="Microsoft Sans Serif" w:cs="Microsoft Sans Serif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763E4D"/>
    <w:multiLevelType w:val="hybridMultilevel"/>
    <w:tmpl w:val="8328F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00783D"/>
    <w:multiLevelType w:val="hybridMultilevel"/>
    <w:tmpl w:val="4978D7BC"/>
    <w:lvl w:ilvl="0" w:tplc="547EEA40">
      <w:start w:val="7"/>
      <w:numFmt w:val="bullet"/>
      <w:lvlText w:val="-"/>
      <w:lvlJc w:val="left"/>
      <w:pPr>
        <w:ind w:left="720" w:hanging="360"/>
      </w:pPr>
      <w:rPr>
        <w:rFonts w:ascii="Microsoft Sans Serif" w:eastAsia="Times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CB7258"/>
    <w:multiLevelType w:val="hybridMultilevel"/>
    <w:tmpl w:val="D48C95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632959"/>
    <w:multiLevelType w:val="hybridMultilevel"/>
    <w:tmpl w:val="6AD6EE0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24738"/>
    <w:multiLevelType w:val="hybridMultilevel"/>
    <w:tmpl w:val="EA1A9F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064EA6"/>
    <w:multiLevelType w:val="hybridMultilevel"/>
    <w:tmpl w:val="EA0EA6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2F0946"/>
    <w:multiLevelType w:val="hybridMultilevel"/>
    <w:tmpl w:val="5D504C1A"/>
    <w:lvl w:ilvl="0" w:tplc="79D0B8B4">
      <w:numFmt w:val="bullet"/>
      <w:lvlText w:val="-"/>
      <w:lvlJc w:val="left"/>
      <w:pPr>
        <w:ind w:left="720" w:hanging="360"/>
      </w:pPr>
      <w:rPr>
        <w:rFonts w:ascii="Microsoft Sans Serif" w:eastAsia="Times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AA68F6"/>
    <w:multiLevelType w:val="hybridMultilevel"/>
    <w:tmpl w:val="62167754"/>
    <w:lvl w:ilvl="0" w:tplc="59CC70E4">
      <w:start w:val="1"/>
      <w:numFmt w:val="decimal"/>
      <w:lvlText w:val="%1."/>
      <w:lvlJc w:val="left"/>
      <w:pPr>
        <w:ind w:left="720" w:hanging="360"/>
      </w:pPr>
      <w:rPr>
        <w:rFonts w:ascii="Microsoft Sans Serif" w:eastAsia="Times New Roman" w:hAnsi="Microsoft Sans Serif" w:cs="Microsoft Sans Serif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F4DE4"/>
    <w:multiLevelType w:val="hybridMultilevel"/>
    <w:tmpl w:val="17100F6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207FBC"/>
    <w:multiLevelType w:val="hybridMultilevel"/>
    <w:tmpl w:val="F6CC8512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845BD"/>
    <w:multiLevelType w:val="hybridMultilevel"/>
    <w:tmpl w:val="7B98DC64"/>
    <w:lvl w:ilvl="0" w:tplc="46463E18">
      <w:start w:val="27"/>
      <w:numFmt w:val="bullet"/>
      <w:lvlText w:val="-"/>
      <w:lvlJc w:val="left"/>
      <w:pPr>
        <w:ind w:left="720" w:hanging="360"/>
      </w:pPr>
      <w:rPr>
        <w:rFonts w:ascii="Microsoft Sans Serif" w:eastAsia="Times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568988">
    <w:abstractNumId w:val="19"/>
  </w:num>
  <w:num w:numId="2" w16cid:durableId="920410042">
    <w:abstractNumId w:val="10"/>
  </w:num>
  <w:num w:numId="3" w16cid:durableId="1433234729">
    <w:abstractNumId w:val="3"/>
  </w:num>
  <w:num w:numId="4" w16cid:durableId="843595869">
    <w:abstractNumId w:val="2"/>
  </w:num>
  <w:num w:numId="5" w16cid:durableId="2133858959">
    <w:abstractNumId w:val="11"/>
  </w:num>
  <w:num w:numId="6" w16cid:durableId="2094280299">
    <w:abstractNumId w:val="9"/>
  </w:num>
  <w:num w:numId="7" w16cid:durableId="1402018071">
    <w:abstractNumId w:val="14"/>
  </w:num>
  <w:num w:numId="8" w16cid:durableId="2503109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37034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453919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9775327">
    <w:abstractNumId w:val="5"/>
  </w:num>
  <w:num w:numId="12" w16cid:durableId="662854637">
    <w:abstractNumId w:val="12"/>
  </w:num>
  <w:num w:numId="13" w16cid:durableId="468326938">
    <w:abstractNumId w:val="15"/>
  </w:num>
  <w:num w:numId="14" w16cid:durableId="984317065">
    <w:abstractNumId w:val="4"/>
  </w:num>
  <w:num w:numId="15" w16cid:durableId="1505589018">
    <w:abstractNumId w:val="1"/>
  </w:num>
  <w:num w:numId="16" w16cid:durableId="39982177">
    <w:abstractNumId w:val="0"/>
  </w:num>
  <w:num w:numId="17" w16cid:durableId="1599173362">
    <w:abstractNumId w:val="6"/>
  </w:num>
  <w:num w:numId="18" w16cid:durableId="427502467">
    <w:abstractNumId w:val="13"/>
  </w:num>
  <w:num w:numId="19" w16cid:durableId="1596016871">
    <w:abstractNumId w:val="7"/>
  </w:num>
  <w:num w:numId="20" w16cid:durableId="9665467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58D8"/>
    <w:rsid w:val="00010CF0"/>
    <w:rsid w:val="00012A98"/>
    <w:rsid w:val="00012EF6"/>
    <w:rsid w:val="00015CD0"/>
    <w:rsid w:val="000160C9"/>
    <w:rsid w:val="00026922"/>
    <w:rsid w:val="000270A5"/>
    <w:rsid w:val="00033B22"/>
    <w:rsid w:val="000362FE"/>
    <w:rsid w:val="00043724"/>
    <w:rsid w:val="00043EE7"/>
    <w:rsid w:val="000445B7"/>
    <w:rsid w:val="00045286"/>
    <w:rsid w:val="000459B8"/>
    <w:rsid w:val="00053137"/>
    <w:rsid w:val="000601B4"/>
    <w:rsid w:val="00061C3C"/>
    <w:rsid w:val="00061EA3"/>
    <w:rsid w:val="0006296D"/>
    <w:rsid w:val="00064059"/>
    <w:rsid w:val="00067B8D"/>
    <w:rsid w:val="00072BAE"/>
    <w:rsid w:val="000739CD"/>
    <w:rsid w:val="000741FD"/>
    <w:rsid w:val="00076AC2"/>
    <w:rsid w:val="00077F54"/>
    <w:rsid w:val="00081DA7"/>
    <w:rsid w:val="00083E11"/>
    <w:rsid w:val="00087725"/>
    <w:rsid w:val="00091A69"/>
    <w:rsid w:val="00095E1D"/>
    <w:rsid w:val="00095F0D"/>
    <w:rsid w:val="00096302"/>
    <w:rsid w:val="00097597"/>
    <w:rsid w:val="000A3B02"/>
    <w:rsid w:val="000A548A"/>
    <w:rsid w:val="000B3CA4"/>
    <w:rsid w:val="000B54FB"/>
    <w:rsid w:val="000B6A43"/>
    <w:rsid w:val="000C22C6"/>
    <w:rsid w:val="000C68A4"/>
    <w:rsid w:val="000C6B76"/>
    <w:rsid w:val="000D06BE"/>
    <w:rsid w:val="000D3028"/>
    <w:rsid w:val="000E304B"/>
    <w:rsid w:val="000E3F34"/>
    <w:rsid w:val="000E58D8"/>
    <w:rsid w:val="000E70FE"/>
    <w:rsid w:val="000E7C3B"/>
    <w:rsid w:val="000F0172"/>
    <w:rsid w:val="000F0BA2"/>
    <w:rsid w:val="0010109E"/>
    <w:rsid w:val="001140AF"/>
    <w:rsid w:val="00121A39"/>
    <w:rsid w:val="001272F4"/>
    <w:rsid w:val="00137115"/>
    <w:rsid w:val="00143E3B"/>
    <w:rsid w:val="00145C1D"/>
    <w:rsid w:val="00146598"/>
    <w:rsid w:val="001525BD"/>
    <w:rsid w:val="00156AEB"/>
    <w:rsid w:val="0016546B"/>
    <w:rsid w:val="001664B1"/>
    <w:rsid w:val="001700B7"/>
    <w:rsid w:val="00175968"/>
    <w:rsid w:val="00182492"/>
    <w:rsid w:val="00183509"/>
    <w:rsid w:val="00186D30"/>
    <w:rsid w:val="00195F74"/>
    <w:rsid w:val="00196E3E"/>
    <w:rsid w:val="00196EE9"/>
    <w:rsid w:val="001A431E"/>
    <w:rsid w:val="001B0EED"/>
    <w:rsid w:val="001B1D32"/>
    <w:rsid w:val="001B259D"/>
    <w:rsid w:val="001C0CCE"/>
    <w:rsid w:val="001C43CB"/>
    <w:rsid w:val="001C7AC6"/>
    <w:rsid w:val="001D0B58"/>
    <w:rsid w:val="001D35A0"/>
    <w:rsid w:val="001D5FFF"/>
    <w:rsid w:val="001D78CC"/>
    <w:rsid w:val="001E2E68"/>
    <w:rsid w:val="001E4895"/>
    <w:rsid w:val="001F08B2"/>
    <w:rsid w:val="001F2011"/>
    <w:rsid w:val="001F5635"/>
    <w:rsid w:val="0020079C"/>
    <w:rsid w:val="002022E1"/>
    <w:rsid w:val="00203E46"/>
    <w:rsid w:val="00210CDD"/>
    <w:rsid w:val="0021265F"/>
    <w:rsid w:val="00212CE1"/>
    <w:rsid w:val="00213757"/>
    <w:rsid w:val="00214F12"/>
    <w:rsid w:val="002159B9"/>
    <w:rsid w:val="00220408"/>
    <w:rsid w:val="00220949"/>
    <w:rsid w:val="00223DAE"/>
    <w:rsid w:val="002251C0"/>
    <w:rsid w:val="0022564C"/>
    <w:rsid w:val="002322F3"/>
    <w:rsid w:val="00234979"/>
    <w:rsid w:val="002351B1"/>
    <w:rsid w:val="00242AAB"/>
    <w:rsid w:val="00246237"/>
    <w:rsid w:val="002642D1"/>
    <w:rsid w:val="0026739A"/>
    <w:rsid w:val="002679BF"/>
    <w:rsid w:val="0027284B"/>
    <w:rsid w:val="0027297F"/>
    <w:rsid w:val="0027407D"/>
    <w:rsid w:val="0027658E"/>
    <w:rsid w:val="00277B6C"/>
    <w:rsid w:val="002812DC"/>
    <w:rsid w:val="0028147E"/>
    <w:rsid w:val="00283764"/>
    <w:rsid w:val="00283B2C"/>
    <w:rsid w:val="0028437F"/>
    <w:rsid w:val="00286B8F"/>
    <w:rsid w:val="00292144"/>
    <w:rsid w:val="002C265F"/>
    <w:rsid w:val="002C619D"/>
    <w:rsid w:val="002C7106"/>
    <w:rsid w:val="002D3073"/>
    <w:rsid w:val="002D7065"/>
    <w:rsid w:val="002E2D5D"/>
    <w:rsid w:val="002E458D"/>
    <w:rsid w:val="002E60CA"/>
    <w:rsid w:val="002E72B4"/>
    <w:rsid w:val="002F0FE2"/>
    <w:rsid w:val="002F3405"/>
    <w:rsid w:val="002F497D"/>
    <w:rsid w:val="002F773B"/>
    <w:rsid w:val="00301888"/>
    <w:rsid w:val="00305A75"/>
    <w:rsid w:val="00305CB3"/>
    <w:rsid w:val="00313675"/>
    <w:rsid w:val="00313DB5"/>
    <w:rsid w:val="0031690E"/>
    <w:rsid w:val="00316A0F"/>
    <w:rsid w:val="0032187D"/>
    <w:rsid w:val="003329DC"/>
    <w:rsid w:val="00335D06"/>
    <w:rsid w:val="00335F27"/>
    <w:rsid w:val="00342D13"/>
    <w:rsid w:val="00356359"/>
    <w:rsid w:val="003601C3"/>
    <w:rsid w:val="00362E44"/>
    <w:rsid w:val="00373F4E"/>
    <w:rsid w:val="00375D55"/>
    <w:rsid w:val="00377A5D"/>
    <w:rsid w:val="00385795"/>
    <w:rsid w:val="0039216A"/>
    <w:rsid w:val="003928AD"/>
    <w:rsid w:val="003A127C"/>
    <w:rsid w:val="003A47E1"/>
    <w:rsid w:val="003B3742"/>
    <w:rsid w:val="003B568D"/>
    <w:rsid w:val="003B7AAF"/>
    <w:rsid w:val="003C0AA2"/>
    <w:rsid w:val="003C137C"/>
    <w:rsid w:val="003C437C"/>
    <w:rsid w:val="003C599A"/>
    <w:rsid w:val="003C6782"/>
    <w:rsid w:val="003D5956"/>
    <w:rsid w:val="003E327B"/>
    <w:rsid w:val="003E5FFA"/>
    <w:rsid w:val="003F37A8"/>
    <w:rsid w:val="0040024F"/>
    <w:rsid w:val="004152B9"/>
    <w:rsid w:val="00421CF2"/>
    <w:rsid w:val="0042554A"/>
    <w:rsid w:val="004258BB"/>
    <w:rsid w:val="0042613D"/>
    <w:rsid w:val="004301BA"/>
    <w:rsid w:val="004326A4"/>
    <w:rsid w:val="004345BF"/>
    <w:rsid w:val="004349FF"/>
    <w:rsid w:val="004355E7"/>
    <w:rsid w:val="00446C74"/>
    <w:rsid w:val="00447410"/>
    <w:rsid w:val="00450547"/>
    <w:rsid w:val="00450896"/>
    <w:rsid w:val="00453AF6"/>
    <w:rsid w:val="00454E75"/>
    <w:rsid w:val="00456108"/>
    <w:rsid w:val="00457454"/>
    <w:rsid w:val="004662B1"/>
    <w:rsid w:val="00472245"/>
    <w:rsid w:val="00472524"/>
    <w:rsid w:val="00480CD9"/>
    <w:rsid w:val="0048184C"/>
    <w:rsid w:val="0049251B"/>
    <w:rsid w:val="00492F4C"/>
    <w:rsid w:val="00493B51"/>
    <w:rsid w:val="00497F55"/>
    <w:rsid w:val="004A3772"/>
    <w:rsid w:val="004A584C"/>
    <w:rsid w:val="004B06E1"/>
    <w:rsid w:val="004B1FAF"/>
    <w:rsid w:val="004B461E"/>
    <w:rsid w:val="004B5A33"/>
    <w:rsid w:val="004B7CD5"/>
    <w:rsid w:val="004C2F73"/>
    <w:rsid w:val="004C381A"/>
    <w:rsid w:val="004C58A3"/>
    <w:rsid w:val="004D22C7"/>
    <w:rsid w:val="004D3455"/>
    <w:rsid w:val="004D38FA"/>
    <w:rsid w:val="004D4CF8"/>
    <w:rsid w:val="004F0F32"/>
    <w:rsid w:val="004F48D1"/>
    <w:rsid w:val="004F5033"/>
    <w:rsid w:val="004F5E65"/>
    <w:rsid w:val="00503E96"/>
    <w:rsid w:val="00504106"/>
    <w:rsid w:val="00522CF9"/>
    <w:rsid w:val="00522F99"/>
    <w:rsid w:val="00524C27"/>
    <w:rsid w:val="00524D77"/>
    <w:rsid w:val="00531F49"/>
    <w:rsid w:val="00532BBC"/>
    <w:rsid w:val="00535DD6"/>
    <w:rsid w:val="00536781"/>
    <w:rsid w:val="00536CE1"/>
    <w:rsid w:val="00541A1B"/>
    <w:rsid w:val="00541AEB"/>
    <w:rsid w:val="00543FA3"/>
    <w:rsid w:val="00547CF4"/>
    <w:rsid w:val="00551353"/>
    <w:rsid w:val="005518A9"/>
    <w:rsid w:val="00554A84"/>
    <w:rsid w:val="00557B10"/>
    <w:rsid w:val="00560314"/>
    <w:rsid w:val="00564098"/>
    <w:rsid w:val="00576690"/>
    <w:rsid w:val="005831D6"/>
    <w:rsid w:val="00586A13"/>
    <w:rsid w:val="00591779"/>
    <w:rsid w:val="0059235E"/>
    <w:rsid w:val="00592F44"/>
    <w:rsid w:val="005A421D"/>
    <w:rsid w:val="005A563F"/>
    <w:rsid w:val="005B100A"/>
    <w:rsid w:val="005B6CFD"/>
    <w:rsid w:val="005B7752"/>
    <w:rsid w:val="005C109D"/>
    <w:rsid w:val="005C2416"/>
    <w:rsid w:val="005C69FE"/>
    <w:rsid w:val="005C6EC0"/>
    <w:rsid w:val="005E033C"/>
    <w:rsid w:val="005E0DD9"/>
    <w:rsid w:val="005E0FFE"/>
    <w:rsid w:val="005E3B54"/>
    <w:rsid w:val="005F0897"/>
    <w:rsid w:val="005F0F74"/>
    <w:rsid w:val="005F3369"/>
    <w:rsid w:val="005F49FC"/>
    <w:rsid w:val="005F5401"/>
    <w:rsid w:val="005F74B3"/>
    <w:rsid w:val="005F7AF8"/>
    <w:rsid w:val="006038D6"/>
    <w:rsid w:val="00611D56"/>
    <w:rsid w:val="00613A59"/>
    <w:rsid w:val="00617254"/>
    <w:rsid w:val="00617EAE"/>
    <w:rsid w:val="006235A9"/>
    <w:rsid w:val="006264EB"/>
    <w:rsid w:val="00630094"/>
    <w:rsid w:val="006311AD"/>
    <w:rsid w:val="00631842"/>
    <w:rsid w:val="006379B3"/>
    <w:rsid w:val="00642057"/>
    <w:rsid w:val="006475B2"/>
    <w:rsid w:val="006535A0"/>
    <w:rsid w:val="006552F9"/>
    <w:rsid w:val="0065680B"/>
    <w:rsid w:val="00656F06"/>
    <w:rsid w:val="00665053"/>
    <w:rsid w:val="00670EBC"/>
    <w:rsid w:val="00674871"/>
    <w:rsid w:val="00676A07"/>
    <w:rsid w:val="00681D3C"/>
    <w:rsid w:val="00682539"/>
    <w:rsid w:val="00683A02"/>
    <w:rsid w:val="00683E40"/>
    <w:rsid w:val="00685546"/>
    <w:rsid w:val="006858EE"/>
    <w:rsid w:val="006869BF"/>
    <w:rsid w:val="006909C6"/>
    <w:rsid w:val="006926CA"/>
    <w:rsid w:val="00695834"/>
    <w:rsid w:val="006A0353"/>
    <w:rsid w:val="006A1DC2"/>
    <w:rsid w:val="006A44AF"/>
    <w:rsid w:val="006A73ED"/>
    <w:rsid w:val="006C3858"/>
    <w:rsid w:val="006C502A"/>
    <w:rsid w:val="006C5E95"/>
    <w:rsid w:val="006D20AF"/>
    <w:rsid w:val="006D2C88"/>
    <w:rsid w:val="006D4189"/>
    <w:rsid w:val="006D630C"/>
    <w:rsid w:val="006E0D05"/>
    <w:rsid w:val="006E4464"/>
    <w:rsid w:val="006E5280"/>
    <w:rsid w:val="006E7342"/>
    <w:rsid w:val="006F37D5"/>
    <w:rsid w:val="00700007"/>
    <w:rsid w:val="00700F69"/>
    <w:rsid w:val="00702F55"/>
    <w:rsid w:val="00703FF5"/>
    <w:rsid w:val="00711CCA"/>
    <w:rsid w:val="00713213"/>
    <w:rsid w:val="007143F0"/>
    <w:rsid w:val="00716287"/>
    <w:rsid w:val="007169F4"/>
    <w:rsid w:val="00716BE3"/>
    <w:rsid w:val="00725DE0"/>
    <w:rsid w:val="007273DB"/>
    <w:rsid w:val="00731C24"/>
    <w:rsid w:val="00731E20"/>
    <w:rsid w:val="00732AD3"/>
    <w:rsid w:val="00734B75"/>
    <w:rsid w:val="00736C5C"/>
    <w:rsid w:val="00742D7C"/>
    <w:rsid w:val="00743823"/>
    <w:rsid w:val="007455D4"/>
    <w:rsid w:val="00745B7F"/>
    <w:rsid w:val="00745FE4"/>
    <w:rsid w:val="0075290F"/>
    <w:rsid w:val="00752A8E"/>
    <w:rsid w:val="00752AC5"/>
    <w:rsid w:val="00756ADF"/>
    <w:rsid w:val="007571DF"/>
    <w:rsid w:val="007648A4"/>
    <w:rsid w:val="00765C68"/>
    <w:rsid w:val="007664F6"/>
    <w:rsid w:val="00783ADA"/>
    <w:rsid w:val="00783EFB"/>
    <w:rsid w:val="00784672"/>
    <w:rsid w:val="00786B85"/>
    <w:rsid w:val="007876C5"/>
    <w:rsid w:val="007970D7"/>
    <w:rsid w:val="007A170B"/>
    <w:rsid w:val="007A29E4"/>
    <w:rsid w:val="007A4F0D"/>
    <w:rsid w:val="007A52F6"/>
    <w:rsid w:val="007A6284"/>
    <w:rsid w:val="007B008B"/>
    <w:rsid w:val="007B5930"/>
    <w:rsid w:val="007C1B0F"/>
    <w:rsid w:val="007C3354"/>
    <w:rsid w:val="007C5FEC"/>
    <w:rsid w:val="007D4AF8"/>
    <w:rsid w:val="007D5A9D"/>
    <w:rsid w:val="007D7BFA"/>
    <w:rsid w:val="007E59E7"/>
    <w:rsid w:val="007F2515"/>
    <w:rsid w:val="007F7D0B"/>
    <w:rsid w:val="0080203D"/>
    <w:rsid w:val="00803969"/>
    <w:rsid w:val="0080520D"/>
    <w:rsid w:val="00806672"/>
    <w:rsid w:val="00811EC3"/>
    <w:rsid w:val="00824044"/>
    <w:rsid w:val="00827D0D"/>
    <w:rsid w:val="008300A1"/>
    <w:rsid w:val="0083237E"/>
    <w:rsid w:val="00832542"/>
    <w:rsid w:val="00832AB5"/>
    <w:rsid w:val="0084064C"/>
    <w:rsid w:val="0084449D"/>
    <w:rsid w:val="00851A02"/>
    <w:rsid w:val="0085426D"/>
    <w:rsid w:val="00855957"/>
    <w:rsid w:val="00860DA6"/>
    <w:rsid w:val="0086163D"/>
    <w:rsid w:val="0086298B"/>
    <w:rsid w:val="0087060C"/>
    <w:rsid w:val="00871503"/>
    <w:rsid w:val="00876D0B"/>
    <w:rsid w:val="00884139"/>
    <w:rsid w:val="00886C5D"/>
    <w:rsid w:val="00892116"/>
    <w:rsid w:val="008A218B"/>
    <w:rsid w:val="008A607B"/>
    <w:rsid w:val="008B15F9"/>
    <w:rsid w:val="008B3992"/>
    <w:rsid w:val="008B6F78"/>
    <w:rsid w:val="008C4680"/>
    <w:rsid w:val="008C53E2"/>
    <w:rsid w:val="008C7212"/>
    <w:rsid w:val="008C7EF0"/>
    <w:rsid w:val="008D2E97"/>
    <w:rsid w:val="008D4A34"/>
    <w:rsid w:val="008D61A0"/>
    <w:rsid w:val="008D7E0F"/>
    <w:rsid w:val="008E1343"/>
    <w:rsid w:val="008E2135"/>
    <w:rsid w:val="008E318F"/>
    <w:rsid w:val="008E5F1F"/>
    <w:rsid w:val="008F245E"/>
    <w:rsid w:val="008F73C6"/>
    <w:rsid w:val="00906F19"/>
    <w:rsid w:val="00926345"/>
    <w:rsid w:val="009276B7"/>
    <w:rsid w:val="009338F1"/>
    <w:rsid w:val="00934C41"/>
    <w:rsid w:val="00934F9B"/>
    <w:rsid w:val="00935A3F"/>
    <w:rsid w:val="009570A5"/>
    <w:rsid w:val="00961777"/>
    <w:rsid w:val="009709EB"/>
    <w:rsid w:val="009710B6"/>
    <w:rsid w:val="009711CE"/>
    <w:rsid w:val="00982A80"/>
    <w:rsid w:val="00983189"/>
    <w:rsid w:val="00986480"/>
    <w:rsid w:val="00991172"/>
    <w:rsid w:val="00993D36"/>
    <w:rsid w:val="00994F2F"/>
    <w:rsid w:val="00996BE3"/>
    <w:rsid w:val="009971E4"/>
    <w:rsid w:val="009A1532"/>
    <w:rsid w:val="009B06A8"/>
    <w:rsid w:val="009B07E4"/>
    <w:rsid w:val="009B52CD"/>
    <w:rsid w:val="009C1A92"/>
    <w:rsid w:val="009C6B15"/>
    <w:rsid w:val="009D3050"/>
    <w:rsid w:val="009D363C"/>
    <w:rsid w:val="009D3FBE"/>
    <w:rsid w:val="009E063A"/>
    <w:rsid w:val="009F5ABD"/>
    <w:rsid w:val="00A0266E"/>
    <w:rsid w:val="00A0674B"/>
    <w:rsid w:val="00A07214"/>
    <w:rsid w:val="00A14710"/>
    <w:rsid w:val="00A24FDE"/>
    <w:rsid w:val="00A26729"/>
    <w:rsid w:val="00A275D4"/>
    <w:rsid w:val="00A312CE"/>
    <w:rsid w:val="00A320BF"/>
    <w:rsid w:val="00A37093"/>
    <w:rsid w:val="00A40304"/>
    <w:rsid w:val="00A472D3"/>
    <w:rsid w:val="00A479E6"/>
    <w:rsid w:val="00A50FF6"/>
    <w:rsid w:val="00A52A1A"/>
    <w:rsid w:val="00A57F66"/>
    <w:rsid w:val="00A6794A"/>
    <w:rsid w:val="00A71441"/>
    <w:rsid w:val="00A7370C"/>
    <w:rsid w:val="00A8204B"/>
    <w:rsid w:val="00A8206C"/>
    <w:rsid w:val="00A8586F"/>
    <w:rsid w:val="00A9611C"/>
    <w:rsid w:val="00AA3468"/>
    <w:rsid w:val="00AA4835"/>
    <w:rsid w:val="00AA484F"/>
    <w:rsid w:val="00AA649F"/>
    <w:rsid w:val="00AB124C"/>
    <w:rsid w:val="00AC112F"/>
    <w:rsid w:val="00AC3206"/>
    <w:rsid w:val="00AC5355"/>
    <w:rsid w:val="00AD41FE"/>
    <w:rsid w:val="00AD59BF"/>
    <w:rsid w:val="00AE098C"/>
    <w:rsid w:val="00AE0EF8"/>
    <w:rsid w:val="00AE294C"/>
    <w:rsid w:val="00AE4F03"/>
    <w:rsid w:val="00AF264A"/>
    <w:rsid w:val="00AF4F49"/>
    <w:rsid w:val="00AF5DE8"/>
    <w:rsid w:val="00AF6737"/>
    <w:rsid w:val="00B178C5"/>
    <w:rsid w:val="00B20829"/>
    <w:rsid w:val="00B274C9"/>
    <w:rsid w:val="00B316F6"/>
    <w:rsid w:val="00B34282"/>
    <w:rsid w:val="00B35157"/>
    <w:rsid w:val="00B40160"/>
    <w:rsid w:val="00B40C5D"/>
    <w:rsid w:val="00B44F4C"/>
    <w:rsid w:val="00B45444"/>
    <w:rsid w:val="00B46615"/>
    <w:rsid w:val="00B547ED"/>
    <w:rsid w:val="00B551CB"/>
    <w:rsid w:val="00B62F43"/>
    <w:rsid w:val="00B637B0"/>
    <w:rsid w:val="00B6398C"/>
    <w:rsid w:val="00B64DC5"/>
    <w:rsid w:val="00B71009"/>
    <w:rsid w:val="00B76134"/>
    <w:rsid w:val="00B8279F"/>
    <w:rsid w:val="00B82C0E"/>
    <w:rsid w:val="00B82CB4"/>
    <w:rsid w:val="00B84927"/>
    <w:rsid w:val="00B850D4"/>
    <w:rsid w:val="00B854E0"/>
    <w:rsid w:val="00B9014D"/>
    <w:rsid w:val="00B91225"/>
    <w:rsid w:val="00BA0E42"/>
    <w:rsid w:val="00BA129B"/>
    <w:rsid w:val="00BA3838"/>
    <w:rsid w:val="00BA59A5"/>
    <w:rsid w:val="00BA65EE"/>
    <w:rsid w:val="00BB4A2F"/>
    <w:rsid w:val="00BD46CC"/>
    <w:rsid w:val="00BD4B17"/>
    <w:rsid w:val="00BD4C4A"/>
    <w:rsid w:val="00BD5536"/>
    <w:rsid w:val="00BE58F2"/>
    <w:rsid w:val="00BF357E"/>
    <w:rsid w:val="00BF424A"/>
    <w:rsid w:val="00BF5EE1"/>
    <w:rsid w:val="00BF7063"/>
    <w:rsid w:val="00C02455"/>
    <w:rsid w:val="00C12A82"/>
    <w:rsid w:val="00C14DB9"/>
    <w:rsid w:val="00C2349B"/>
    <w:rsid w:val="00C265D3"/>
    <w:rsid w:val="00C26831"/>
    <w:rsid w:val="00C269B3"/>
    <w:rsid w:val="00C27353"/>
    <w:rsid w:val="00C27F43"/>
    <w:rsid w:val="00C35CE6"/>
    <w:rsid w:val="00C3664E"/>
    <w:rsid w:val="00C416A0"/>
    <w:rsid w:val="00C42AF9"/>
    <w:rsid w:val="00C46733"/>
    <w:rsid w:val="00C52483"/>
    <w:rsid w:val="00C554EF"/>
    <w:rsid w:val="00C56C4C"/>
    <w:rsid w:val="00C64D34"/>
    <w:rsid w:val="00C7042C"/>
    <w:rsid w:val="00C745FA"/>
    <w:rsid w:val="00C80935"/>
    <w:rsid w:val="00C80B14"/>
    <w:rsid w:val="00C93B75"/>
    <w:rsid w:val="00CA2C96"/>
    <w:rsid w:val="00CA4848"/>
    <w:rsid w:val="00CB0A04"/>
    <w:rsid w:val="00CB1CCE"/>
    <w:rsid w:val="00CB23A7"/>
    <w:rsid w:val="00CB7364"/>
    <w:rsid w:val="00CC1B80"/>
    <w:rsid w:val="00CC6EFE"/>
    <w:rsid w:val="00CC6F44"/>
    <w:rsid w:val="00CC780A"/>
    <w:rsid w:val="00CD1518"/>
    <w:rsid w:val="00CD1DC3"/>
    <w:rsid w:val="00CD2557"/>
    <w:rsid w:val="00CD4965"/>
    <w:rsid w:val="00CD55B6"/>
    <w:rsid w:val="00CE0879"/>
    <w:rsid w:val="00CE0A4B"/>
    <w:rsid w:val="00CE5FE2"/>
    <w:rsid w:val="00CF461D"/>
    <w:rsid w:val="00D0202A"/>
    <w:rsid w:val="00D11112"/>
    <w:rsid w:val="00D202CC"/>
    <w:rsid w:val="00D206DD"/>
    <w:rsid w:val="00D20CBF"/>
    <w:rsid w:val="00D21F3E"/>
    <w:rsid w:val="00D223CC"/>
    <w:rsid w:val="00D266FA"/>
    <w:rsid w:val="00D31402"/>
    <w:rsid w:val="00D31E98"/>
    <w:rsid w:val="00D342A9"/>
    <w:rsid w:val="00D40D83"/>
    <w:rsid w:val="00D42527"/>
    <w:rsid w:val="00D45694"/>
    <w:rsid w:val="00D61640"/>
    <w:rsid w:val="00D65672"/>
    <w:rsid w:val="00D663D3"/>
    <w:rsid w:val="00D66E75"/>
    <w:rsid w:val="00D706A8"/>
    <w:rsid w:val="00D72DE8"/>
    <w:rsid w:val="00D768EB"/>
    <w:rsid w:val="00D835B8"/>
    <w:rsid w:val="00D870F0"/>
    <w:rsid w:val="00D90A22"/>
    <w:rsid w:val="00D9217F"/>
    <w:rsid w:val="00D92F41"/>
    <w:rsid w:val="00D94C43"/>
    <w:rsid w:val="00DA19A4"/>
    <w:rsid w:val="00DA1B88"/>
    <w:rsid w:val="00DA371B"/>
    <w:rsid w:val="00DB05B6"/>
    <w:rsid w:val="00DB0716"/>
    <w:rsid w:val="00DB2141"/>
    <w:rsid w:val="00DD119C"/>
    <w:rsid w:val="00DE3191"/>
    <w:rsid w:val="00DF085A"/>
    <w:rsid w:val="00DF2CF3"/>
    <w:rsid w:val="00DF377F"/>
    <w:rsid w:val="00DF3C50"/>
    <w:rsid w:val="00DF5073"/>
    <w:rsid w:val="00DF5975"/>
    <w:rsid w:val="00E037E7"/>
    <w:rsid w:val="00E12877"/>
    <w:rsid w:val="00E1295F"/>
    <w:rsid w:val="00E16D6D"/>
    <w:rsid w:val="00E233D6"/>
    <w:rsid w:val="00E26F1B"/>
    <w:rsid w:val="00E3163D"/>
    <w:rsid w:val="00E34447"/>
    <w:rsid w:val="00E36AA1"/>
    <w:rsid w:val="00E415A6"/>
    <w:rsid w:val="00E46268"/>
    <w:rsid w:val="00E505CB"/>
    <w:rsid w:val="00E5473D"/>
    <w:rsid w:val="00E602C9"/>
    <w:rsid w:val="00E60ACD"/>
    <w:rsid w:val="00E623C9"/>
    <w:rsid w:val="00E650FF"/>
    <w:rsid w:val="00E732B4"/>
    <w:rsid w:val="00E7776B"/>
    <w:rsid w:val="00E81775"/>
    <w:rsid w:val="00E81C6F"/>
    <w:rsid w:val="00E826A7"/>
    <w:rsid w:val="00E82A8B"/>
    <w:rsid w:val="00E86420"/>
    <w:rsid w:val="00E872CA"/>
    <w:rsid w:val="00E90B2B"/>
    <w:rsid w:val="00E91D40"/>
    <w:rsid w:val="00E92121"/>
    <w:rsid w:val="00E95E52"/>
    <w:rsid w:val="00EA0D0D"/>
    <w:rsid w:val="00EA2220"/>
    <w:rsid w:val="00EA3A56"/>
    <w:rsid w:val="00EA4B69"/>
    <w:rsid w:val="00EB275F"/>
    <w:rsid w:val="00EB2D0E"/>
    <w:rsid w:val="00EB6ACB"/>
    <w:rsid w:val="00EB6F79"/>
    <w:rsid w:val="00EC27F3"/>
    <w:rsid w:val="00EC5EF9"/>
    <w:rsid w:val="00EC71AA"/>
    <w:rsid w:val="00ED0FF8"/>
    <w:rsid w:val="00ED49F3"/>
    <w:rsid w:val="00ED4EDB"/>
    <w:rsid w:val="00ED5851"/>
    <w:rsid w:val="00ED777C"/>
    <w:rsid w:val="00EE2D65"/>
    <w:rsid w:val="00EE5A8A"/>
    <w:rsid w:val="00EF05FD"/>
    <w:rsid w:val="00EF0EBA"/>
    <w:rsid w:val="00EF5461"/>
    <w:rsid w:val="00F01011"/>
    <w:rsid w:val="00F011C4"/>
    <w:rsid w:val="00F02401"/>
    <w:rsid w:val="00F0315B"/>
    <w:rsid w:val="00F16822"/>
    <w:rsid w:val="00F206E2"/>
    <w:rsid w:val="00F22149"/>
    <w:rsid w:val="00F24927"/>
    <w:rsid w:val="00F249BB"/>
    <w:rsid w:val="00F32B2E"/>
    <w:rsid w:val="00F32DAD"/>
    <w:rsid w:val="00F33B7F"/>
    <w:rsid w:val="00F33D92"/>
    <w:rsid w:val="00F34258"/>
    <w:rsid w:val="00F34327"/>
    <w:rsid w:val="00F34726"/>
    <w:rsid w:val="00F41941"/>
    <w:rsid w:val="00F45428"/>
    <w:rsid w:val="00F54F13"/>
    <w:rsid w:val="00F57DD3"/>
    <w:rsid w:val="00F64667"/>
    <w:rsid w:val="00F71968"/>
    <w:rsid w:val="00F74D3D"/>
    <w:rsid w:val="00F75D1E"/>
    <w:rsid w:val="00F80B86"/>
    <w:rsid w:val="00F811DE"/>
    <w:rsid w:val="00F87D48"/>
    <w:rsid w:val="00F90220"/>
    <w:rsid w:val="00F96958"/>
    <w:rsid w:val="00FA3CE9"/>
    <w:rsid w:val="00FA63D9"/>
    <w:rsid w:val="00FB13F2"/>
    <w:rsid w:val="00FB1A28"/>
    <w:rsid w:val="00FB308F"/>
    <w:rsid w:val="00FB3A69"/>
    <w:rsid w:val="00FB4447"/>
    <w:rsid w:val="00FB5B05"/>
    <w:rsid w:val="00FE4C43"/>
    <w:rsid w:val="00FF0796"/>
    <w:rsid w:val="00FF3FFB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  <w14:docId w14:val="433BFC0F"/>
  <w15:docId w15:val="{2512953C-B69F-4074-856B-762A410B9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C599A"/>
    <w:rPr>
      <w:rFonts w:ascii="Microsoft Sans Serif" w:eastAsia="Times" w:hAnsi="Microsoft Sans Serif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233D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E233D6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9D3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E86420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link w:val="TextkrperZchn"/>
    <w:rsid w:val="003C599A"/>
    <w:pPr>
      <w:spacing w:line="360" w:lineRule="auto"/>
    </w:pPr>
    <w:rPr>
      <w:rFonts w:ascii="RotisSansSerif" w:hAnsi="RotisSansSerif"/>
      <w:sz w:val="16"/>
    </w:rPr>
  </w:style>
  <w:style w:type="character" w:styleId="Hyperlink">
    <w:name w:val="Hyperlink"/>
    <w:basedOn w:val="Absatz-Standardschriftart"/>
    <w:rsid w:val="005F0F74"/>
    <w:rPr>
      <w:color w:val="0000FF"/>
      <w:u w:val="single"/>
    </w:rPr>
  </w:style>
  <w:style w:type="character" w:customStyle="1" w:styleId="FuzeileZchn">
    <w:name w:val="Fußzeile Zchn"/>
    <w:link w:val="Fuzeile"/>
    <w:rsid w:val="000A3B02"/>
    <w:rPr>
      <w:rFonts w:ascii="Microsoft Sans Serif" w:eastAsia="Times" w:hAnsi="Microsoft Sans Serif"/>
      <w:sz w:val="22"/>
    </w:rPr>
  </w:style>
  <w:style w:type="character" w:customStyle="1" w:styleId="TextkrperZchn">
    <w:name w:val="Textkörper Zchn"/>
    <w:basedOn w:val="Absatz-Standardschriftart"/>
    <w:link w:val="Textkrper"/>
    <w:rsid w:val="00447410"/>
    <w:rPr>
      <w:rFonts w:ascii="RotisSansSerif" w:eastAsia="Times" w:hAnsi="RotisSansSerif"/>
      <w:sz w:val="16"/>
    </w:rPr>
  </w:style>
  <w:style w:type="paragraph" w:styleId="Listenabsatz">
    <w:name w:val="List Paragraph"/>
    <w:basedOn w:val="Standard"/>
    <w:uiPriority w:val="34"/>
    <w:qFormat/>
    <w:rsid w:val="006E734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B84927"/>
    <w:rPr>
      <w:color w:val="808080"/>
    </w:rPr>
  </w:style>
  <w:style w:type="paragraph" w:styleId="KeinLeerraum">
    <w:name w:val="No Spacing"/>
    <w:uiPriority w:val="1"/>
    <w:qFormat/>
    <w:rsid w:val="00803969"/>
    <w:rPr>
      <w:rFonts w:ascii="Microsoft Sans Serif" w:eastAsia="Times" w:hAnsi="Microsoft Sans Serif"/>
      <w:sz w:val="22"/>
    </w:rPr>
  </w:style>
  <w:style w:type="character" w:customStyle="1" w:styleId="Formatvorlage1">
    <w:name w:val="Formatvorlage1"/>
    <w:basedOn w:val="Absatz-Standardschriftart"/>
    <w:uiPriority w:val="1"/>
    <w:rsid w:val="00EF5461"/>
    <w:rPr>
      <w:rFonts w:ascii="Microsoft Sans Serif" w:hAnsi="Microsoft Sans Serif"/>
      <w:sz w:val="28"/>
    </w:rPr>
  </w:style>
  <w:style w:type="paragraph" w:customStyle="1" w:styleId="Subhead">
    <w:name w:val="Subhead"/>
    <w:basedOn w:val="Standard"/>
    <w:link w:val="SubheadZchn"/>
    <w:qFormat/>
    <w:rsid w:val="00E732B4"/>
    <w:pPr>
      <w:tabs>
        <w:tab w:val="left" w:pos="426"/>
      </w:tabs>
      <w:spacing w:before="120" w:after="120"/>
    </w:pPr>
    <w:rPr>
      <w:rFonts w:cs="Microsoft Sans Serif"/>
      <w:b/>
      <w:szCs w:val="22"/>
    </w:rPr>
  </w:style>
  <w:style w:type="character" w:customStyle="1" w:styleId="SubheadZchn">
    <w:name w:val="Subhead Zchn"/>
    <w:basedOn w:val="Absatz-Standardschriftart"/>
    <w:link w:val="Subhead"/>
    <w:rsid w:val="00E732B4"/>
    <w:rPr>
      <w:rFonts w:ascii="Microsoft Sans Serif" w:eastAsia="Times" w:hAnsi="Microsoft Sans Serif" w:cs="Microsoft Sans Serif"/>
      <w:b/>
      <w:sz w:val="22"/>
      <w:szCs w:val="22"/>
    </w:rPr>
  </w:style>
  <w:style w:type="paragraph" w:customStyle="1" w:styleId="Bearbeitung">
    <w:name w:val="Bearbeitung"/>
    <w:basedOn w:val="Standard"/>
    <w:link w:val="BearbeitungZchn"/>
    <w:qFormat/>
    <w:rsid w:val="00926345"/>
    <w:pPr>
      <w:tabs>
        <w:tab w:val="left" w:pos="426"/>
      </w:tabs>
    </w:pPr>
    <w:rPr>
      <w:rFonts w:cs="Microsoft Sans Serif"/>
      <w:sz w:val="20"/>
    </w:rPr>
  </w:style>
  <w:style w:type="character" w:customStyle="1" w:styleId="BearbeitungZchn">
    <w:name w:val="Bearbeitung Zchn"/>
    <w:basedOn w:val="Absatz-Standardschriftart"/>
    <w:link w:val="Bearbeitung"/>
    <w:rsid w:val="00926345"/>
    <w:rPr>
      <w:rFonts w:ascii="Microsoft Sans Serif" w:eastAsia="Times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5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30081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8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99BBE8"/>
                                <w:bottom w:val="single" w:sz="6" w:space="0" w:color="99BBE8"/>
                                <w:right w:val="single" w:sz="6" w:space="0" w:color="99BBE8"/>
                              </w:divBdr>
                              <w:divsChild>
                                <w:div w:id="17067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35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735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8DB2E3"/>
                                            <w:left w:val="single" w:sz="6" w:space="0" w:color="8DB2E3"/>
                                            <w:bottom w:val="single" w:sz="6" w:space="0" w:color="8DB2E3"/>
                                            <w:right w:val="single" w:sz="6" w:space="0" w:color="8DB2E3"/>
                                          </w:divBdr>
                                          <w:divsChild>
                                            <w:div w:id="60950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99BBE8"/>
                                                <w:left w:val="single" w:sz="2" w:space="0" w:color="99BBE8"/>
                                                <w:bottom w:val="single" w:sz="2" w:space="0" w:color="99BBE8"/>
                                                <w:right w:val="single" w:sz="2" w:space="0" w:color="99BBE8"/>
                                              </w:divBdr>
                                              <w:divsChild>
                                                <w:div w:id="172306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2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99BBE8"/>
                                                        <w:bottom w:val="single" w:sz="6" w:space="0" w:color="99BBE8"/>
                                                        <w:right w:val="single" w:sz="6" w:space="0" w:color="99BBE8"/>
                                                      </w:divBdr>
                                                      <w:divsChild>
                                                        <w:div w:id="1790977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33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533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8DB2E3"/>
                                                                    <w:left w:val="single" w:sz="6" w:space="0" w:color="8DB2E3"/>
                                                                    <w:bottom w:val="single" w:sz="6" w:space="0" w:color="8DB2E3"/>
                                                                    <w:right w:val="single" w:sz="6" w:space="0" w:color="8DB2E3"/>
                                                                  </w:divBdr>
                                                                  <w:divsChild>
                                                                    <w:div w:id="30081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99BBE8"/>
                                                                        <w:left w:val="single" w:sz="2" w:space="0" w:color="99BBE8"/>
                                                                        <w:bottom w:val="single" w:sz="2" w:space="0" w:color="99BBE8"/>
                                                                        <w:right w:val="single" w:sz="2" w:space="0" w:color="99BBE8"/>
                                                                      </w:divBdr>
                                                                      <w:divsChild>
                                                                        <w:div w:id="1957757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637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99BBE8"/>
                                                                                <w:bottom w:val="single" w:sz="6" w:space="0" w:color="99BBE8"/>
                                                                                <w:right w:val="single" w:sz="6" w:space="0" w:color="99BB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261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25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807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490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6" w:space="0" w:color="99BBE8"/>
                                                                                                <w:bottom w:val="single" w:sz="6" w:space="0" w:color="99BBE8"/>
                                                                                                <w:right w:val="single" w:sz="6" w:space="0" w:color="99BBE8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0214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0312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2784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6633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8425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422269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76149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3497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97652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0724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67991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8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59378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1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62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99BBE8"/>
                                <w:bottom w:val="single" w:sz="6" w:space="0" w:color="99BBE8"/>
                                <w:right w:val="single" w:sz="6" w:space="0" w:color="99BBE8"/>
                              </w:divBdr>
                              <w:divsChild>
                                <w:div w:id="62874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86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8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8DB2E3"/>
                                            <w:left w:val="single" w:sz="6" w:space="0" w:color="8DB2E3"/>
                                            <w:bottom w:val="single" w:sz="6" w:space="0" w:color="8DB2E3"/>
                                            <w:right w:val="single" w:sz="6" w:space="0" w:color="8DB2E3"/>
                                          </w:divBdr>
                                          <w:divsChild>
                                            <w:div w:id="173789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99BBE8"/>
                                                <w:left w:val="single" w:sz="2" w:space="0" w:color="99BBE8"/>
                                                <w:bottom w:val="single" w:sz="2" w:space="0" w:color="99BBE8"/>
                                                <w:right w:val="single" w:sz="2" w:space="0" w:color="99BBE8"/>
                                              </w:divBdr>
                                              <w:divsChild>
                                                <w:div w:id="2064133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121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99BBE8"/>
                                                        <w:bottom w:val="single" w:sz="6" w:space="0" w:color="99BBE8"/>
                                                        <w:right w:val="single" w:sz="6" w:space="0" w:color="99BBE8"/>
                                                      </w:divBdr>
                                                      <w:divsChild>
                                                        <w:div w:id="121643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89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41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8DB2E3"/>
                                                                    <w:left w:val="single" w:sz="6" w:space="0" w:color="8DB2E3"/>
                                                                    <w:bottom w:val="single" w:sz="6" w:space="0" w:color="8DB2E3"/>
                                                                    <w:right w:val="single" w:sz="6" w:space="0" w:color="8DB2E3"/>
                                                                  </w:divBdr>
                                                                  <w:divsChild>
                                                                    <w:div w:id="1097560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99BBE8"/>
                                                                        <w:left w:val="single" w:sz="2" w:space="0" w:color="99BBE8"/>
                                                                        <w:bottom w:val="single" w:sz="2" w:space="0" w:color="99BBE8"/>
                                                                        <w:right w:val="single" w:sz="2" w:space="0" w:color="99BBE8"/>
                                                                      </w:divBdr>
                                                                      <w:divsChild>
                                                                        <w:div w:id="79560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370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99BBE8"/>
                                                                                <w:bottom w:val="single" w:sz="6" w:space="0" w:color="99BBE8"/>
                                                                                <w:right w:val="single" w:sz="6" w:space="0" w:color="99BB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628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543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3075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5245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6" w:space="0" w:color="99BBE8"/>
                                                                                                <w:bottom w:val="single" w:sz="6" w:space="0" w:color="99BBE8"/>
                                                                                                <w:right w:val="single" w:sz="6" w:space="0" w:color="99BBE8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8255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763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3732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9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25790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7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99BBE8"/>
                                <w:bottom w:val="single" w:sz="6" w:space="0" w:color="99BBE8"/>
                                <w:right w:val="single" w:sz="6" w:space="0" w:color="99BBE8"/>
                              </w:divBdr>
                              <w:divsChild>
                                <w:div w:id="166797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459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243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8DB2E3"/>
                                            <w:left w:val="single" w:sz="6" w:space="0" w:color="8DB2E3"/>
                                            <w:bottom w:val="single" w:sz="6" w:space="0" w:color="8DB2E3"/>
                                            <w:right w:val="single" w:sz="6" w:space="0" w:color="8DB2E3"/>
                                          </w:divBdr>
                                          <w:divsChild>
                                            <w:div w:id="4429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99BBE8"/>
                                                <w:left w:val="single" w:sz="2" w:space="0" w:color="99BBE8"/>
                                                <w:bottom w:val="single" w:sz="2" w:space="0" w:color="99BBE8"/>
                                                <w:right w:val="single" w:sz="2" w:space="0" w:color="99BBE8"/>
                                              </w:divBdr>
                                              <w:divsChild>
                                                <w:div w:id="1216621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99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99BBE8"/>
                                                        <w:bottom w:val="single" w:sz="6" w:space="0" w:color="99BBE8"/>
                                                        <w:right w:val="single" w:sz="6" w:space="0" w:color="99BBE8"/>
                                                      </w:divBdr>
                                                      <w:divsChild>
                                                        <w:div w:id="52244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565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9998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8DB2E3"/>
                                                                    <w:left w:val="single" w:sz="6" w:space="0" w:color="8DB2E3"/>
                                                                    <w:bottom w:val="single" w:sz="6" w:space="0" w:color="8DB2E3"/>
                                                                    <w:right w:val="single" w:sz="6" w:space="0" w:color="8DB2E3"/>
                                                                  </w:divBdr>
                                                                  <w:divsChild>
                                                                    <w:div w:id="895511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99BBE8"/>
                                                                        <w:left w:val="single" w:sz="2" w:space="0" w:color="99BBE8"/>
                                                                        <w:bottom w:val="single" w:sz="2" w:space="0" w:color="99BBE8"/>
                                                                        <w:right w:val="single" w:sz="2" w:space="0" w:color="99BBE8"/>
                                                                      </w:divBdr>
                                                                      <w:divsChild>
                                                                        <w:div w:id="811562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285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99BBE8"/>
                                                                                <w:bottom w:val="single" w:sz="6" w:space="0" w:color="99BBE8"/>
                                                                                <w:right w:val="single" w:sz="6" w:space="0" w:color="99BB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8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7083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1845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6149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6" w:space="0" w:color="99BBE8"/>
                                                                                                <w:bottom w:val="single" w:sz="6" w:space="0" w:color="99BBE8"/>
                                                                                                <w:right w:val="single" w:sz="6" w:space="0" w:color="99BBE8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72569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9952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71239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602372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04564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4359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customXml" Target="../customXml/item1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m5002\Desktop\NEUER%20KOPFBOGE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1322A-5A7A-44B4-B103-96560289C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NEUER KOPFBOGEN</Template>
  <TotalTime>0</TotalTime>
  <Pages>4</Pages>
  <Words>508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Externer Brief</vt:lpstr>
    </vt:vector>
  </TitlesOfParts>
  <Company>Landeshauptstadt Wiesbaden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Externer Brief</dc:title>
  <dc:subject>Dokumentvorlage Landeshauptstadt Wiesbaden</dc:subject>
  <dc:creator>Administrator</dc:creator>
  <cp:lastModifiedBy>Nerding, Monika</cp:lastModifiedBy>
  <cp:revision>111</cp:revision>
  <cp:lastPrinted>2018-10-17T06:20:00Z</cp:lastPrinted>
  <dcterms:created xsi:type="dcterms:W3CDTF">2018-08-22T09:00:00Z</dcterms:created>
  <dcterms:modified xsi:type="dcterms:W3CDTF">2026-07-28T06:25:00Z</dcterms:modified>
</cp:coreProperties>
</file>