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4A4A" w14:textId="77777777" w:rsidR="00C46733" w:rsidRDefault="00C46733" w:rsidP="005C2416">
      <w:pPr>
        <w:rPr>
          <w:rFonts w:cs="Microsoft Sans Serif"/>
        </w:rPr>
      </w:pPr>
    </w:p>
    <w:p w14:paraId="0E19CE14" w14:textId="77777777" w:rsidR="00547CF4" w:rsidRDefault="00547CF4" w:rsidP="005C2416">
      <w:pPr>
        <w:rPr>
          <w:rFonts w:cs="Microsoft Sans Serif"/>
        </w:rPr>
      </w:pPr>
    </w:p>
    <w:p w14:paraId="0F039CE6" w14:textId="77777777" w:rsidR="001F2011" w:rsidRPr="00D92F41" w:rsidRDefault="001F2011" w:rsidP="005C2416">
      <w:pPr>
        <w:rPr>
          <w:rFonts w:cs="Microsoft Sans Serif"/>
        </w:rPr>
      </w:pPr>
    </w:p>
    <w:p w14:paraId="18A6EFE9" w14:textId="77777777" w:rsidR="001F2011" w:rsidRPr="00D92F41" w:rsidRDefault="0087060C" w:rsidP="00700F69">
      <w:pPr>
        <w:spacing w:line="276" w:lineRule="auto"/>
        <w:rPr>
          <w:rFonts w:cs="Microsoft Sans Serif"/>
          <w:sz w:val="20"/>
        </w:rPr>
      </w:pPr>
      <w:r w:rsidRPr="00D92F41">
        <w:rPr>
          <w:rFonts w:cs="Microsoft Sans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B3150" wp14:editId="06FFA10F">
                <wp:simplePos x="0" y="0"/>
                <wp:positionH relativeFrom="column">
                  <wp:posOffset>3490595</wp:posOffset>
                </wp:positionH>
                <wp:positionV relativeFrom="paragraph">
                  <wp:posOffset>25400</wp:posOffset>
                </wp:positionV>
                <wp:extent cx="2170430" cy="771525"/>
                <wp:effectExtent l="0" t="0" r="1270" b="9525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430" cy="7715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B2CB13" w14:textId="77777777" w:rsidR="00CA2C96" w:rsidRPr="00C46733" w:rsidRDefault="00CA2C96" w:rsidP="00876D0B">
                            <w:pPr>
                              <w:ind w:right="-172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46733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Eingangsvermerk </w:t>
                            </w:r>
                          </w:p>
                          <w:p w14:paraId="77256573" w14:textId="77777777" w:rsidR="00CA2C96" w:rsidRPr="000160C9" w:rsidRDefault="00CA2C96" w:rsidP="00876D0B">
                            <w:pPr>
                              <w:ind w:right="-172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(nur von der Behörde auszufüllen)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B3150" id="Rechteck 1" o:spid="_x0000_s1026" style="position:absolute;margin-left:274.85pt;margin-top:2pt;width:170.9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" fillcolor="#d8d8d8 [2732]" stroked="f" strokeweight="2pt">
                <v:textbox>
                  <w:txbxContent>
                    <w:p w14:paraId="45B2CB13" w14:textId="77777777" w:rsidR="00CA2C96" w:rsidRPr="00C46733" w:rsidRDefault="00CA2C96" w:rsidP="00876D0B">
                      <w:pPr>
                        <w:ind w:right="-172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46733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Eingangsvermerk </w:t>
                      </w:r>
                    </w:p>
                    <w:p w14:paraId="77256573" w14:textId="77777777" w:rsidR="00CA2C96" w:rsidRPr="000160C9" w:rsidRDefault="00CA2C96" w:rsidP="00876D0B">
                      <w:pPr>
                        <w:ind w:right="-172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(nur von der Behörde auszufüllen)</w:t>
                      </w:r>
                    </w:p>
                  </w:txbxContent>
                </v:textbox>
              </v:rect>
            </w:pict>
          </mc:Fallback>
        </mc:AlternateContent>
      </w:r>
      <w:r w:rsidR="001F2011" w:rsidRPr="00D92F41">
        <w:rPr>
          <w:rFonts w:cs="Microsoft Sans Serif"/>
          <w:sz w:val="20"/>
        </w:rPr>
        <w:t>Landeshauptstadt Wiesbaden</w:t>
      </w:r>
    </w:p>
    <w:p w14:paraId="574E74A4" w14:textId="77777777" w:rsidR="001F2011" w:rsidRPr="00D92F41" w:rsidRDefault="001F2011" w:rsidP="00700F69">
      <w:pPr>
        <w:spacing w:line="276" w:lineRule="auto"/>
        <w:rPr>
          <w:rFonts w:cs="Microsoft Sans Serif"/>
          <w:sz w:val="20"/>
        </w:rPr>
      </w:pPr>
      <w:r w:rsidRPr="00D92F41">
        <w:rPr>
          <w:rFonts w:cs="Microsoft Sans Serif"/>
          <w:sz w:val="20"/>
        </w:rPr>
        <w:t>– Ordnungsamt –</w:t>
      </w:r>
    </w:p>
    <w:p w14:paraId="77DD9DDA" w14:textId="77777777" w:rsidR="001F2011" w:rsidRPr="00D92F41" w:rsidRDefault="00B97867" w:rsidP="00700F69">
      <w:pPr>
        <w:spacing w:line="276" w:lineRule="auto"/>
        <w:rPr>
          <w:rFonts w:cs="Microsoft Sans Serif"/>
          <w:sz w:val="20"/>
        </w:rPr>
      </w:pPr>
      <w:r>
        <w:rPr>
          <w:rFonts w:cs="Microsoft Sans Serif"/>
          <w:sz w:val="20"/>
        </w:rPr>
        <w:t>Ordnungswesen</w:t>
      </w:r>
    </w:p>
    <w:p w14:paraId="0BFDB214" w14:textId="0A9388C8" w:rsidR="001F2011" w:rsidRPr="00D92F41" w:rsidRDefault="00CB3EEE" w:rsidP="00700F69">
      <w:pPr>
        <w:spacing w:line="276" w:lineRule="auto"/>
        <w:rPr>
          <w:rFonts w:cs="Microsoft Sans Serif"/>
          <w:sz w:val="20"/>
        </w:rPr>
      </w:pPr>
      <w:r>
        <w:rPr>
          <w:rFonts w:cs="Microsoft Sans Serif"/>
          <w:sz w:val="20"/>
        </w:rPr>
        <w:t>Stielstraße 3</w:t>
      </w:r>
    </w:p>
    <w:p w14:paraId="1EA562BD" w14:textId="0EE10F7A" w:rsidR="001F2011" w:rsidRPr="00D92F41" w:rsidRDefault="001F2011" w:rsidP="00700F69">
      <w:pPr>
        <w:spacing w:line="276" w:lineRule="auto"/>
        <w:rPr>
          <w:rFonts w:cs="Microsoft Sans Serif"/>
          <w:sz w:val="20"/>
        </w:rPr>
      </w:pPr>
      <w:r w:rsidRPr="00D92F41">
        <w:rPr>
          <w:rFonts w:cs="Microsoft Sans Serif"/>
          <w:sz w:val="20"/>
        </w:rPr>
        <w:t>65</w:t>
      </w:r>
      <w:r w:rsidR="00CB3EEE">
        <w:rPr>
          <w:rFonts w:cs="Microsoft Sans Serif"/>
          <w:sz w:val="20"/>
        </w:rPr>
        <w:t>201</w:t>
      </w:r>
      <w:r w:rsidRPr="00D92F41">
        <w:rPr>
          <w:rFonts w:cs="Microsoft Sans Serif"/>
          <w:sz w:val="20"/>
        </w:rPr>
        <w:t xml:space="preserve"> Wiesbaden </w:t>
      </w:r>
    </w:p>
    <w:p w14:paraId="49C9AC59" w14:textId="77777777" w:rsidR="001F2011" w:rsidRPr="00D92F41" w:rsidRDefault="001F2011" w:rsidP="005C2416">
      <w:pPr>
        <w:rPr>
          <w:rFonts w:cs="Microsoft Sans Serif"/>
        </w:rPr>
      </w:pPr>
    </w:p>
    <w:p w14:paraId="58E5BB4E" w14:textId="77777777" w:rsidR="001F2011" w:rsidRDefault="001F2011" w:rsidP="005C2416">
      <w:pPr>
        <w:rPr>
          <w:rFonts w:cs="Microsoft Sans Serif"/>
        </w:rPr>
      </w:pPr>
    </w:p>
    <w:p w14:paraId="004F8B89" w14:textId="77777777" w:rsidR="00547CF4" w:rsidRPr="00D92F41" w:rsidRDefault="00547CF4" w:rsidP="005C2416">
      <w:pPr>
        <w:rPr>
          <w:rFonts w:cs="Microsoft Sans Serif"/>
        </w:rPr>
      </w:pPr>
    </w:p>
    <w:p w14:paraId="06A8C557" w14:textId="77777777" w:rsidR="000160C9" w:rsidRDefault="008C4680" w:rsidP="00EF5461">
      <w:pPr>
        <w:jc w:val="center"/>
        <w:rPr>
          <w:rFonts w:cs="Microsoft Sans Serif"/>
          <w:b/>
          <w:sz w:val="24"/>
          <w:szCs w:val="24"/>
        </w:rPr>
      </w:pPr>
      <w:r>
        <w:rPr>
          <w:rFonts w:cs="Microsoft Sans Serif"/>
          <w:b/>
          <w:sz w:val="24"/>
          <w:szCs w:val="24"/>
        </w:rPr>
        <w:t>Vordruck für ein Betriebskonzept nach § 16</w:t>
      </w:r>
      <w:r w:rsidR="000160C9" w:rsidRPr="00E732B4">
        <w:rPr>
          <w:rFonts w:cs="Microsoft Sans Serif"/>
          <w:b/>
          <w:sz w:val="24"/>
          <w:szCs w:val="24"/>
        </w:rPr>
        <w:t xml:space="preserve"> Prost</w:t>
      </w:r>
      <w:r w:rsidR="001B1D32">
        <w:rPr>
          <w:rFonts w:cs="Microsoft Sans Serif"/>
          <w:b/>
          <w:sz w:val="24"/>
          <w:szCs w:val="24"/>
        </w:rPr>
        <w:t>ituiertenschutzgesetz</w:t>
      </w:r>
      <w:r w:rsidR="000160C9" w:rsidRPr="00E732B4">
        <w:rPr>
          <w:rFonts w:cs="Microsoft Sans Serif"/>
          <w:b/>
          <w:sz w:val="24"/>
          <w:szCs w:val="24"/>
        </w:rPr>
        <w:t xml:space="preserve"> </w:t>
      </w:r>
      <w:r w:rsidR="00725DE0">
        <w:rPr>
          <w:rFonts w:cs="Microsoft Sans Serif"/>
          <w:b/>
          <w:sz w:val="24"/>
          <w:szCs w:val="24"/>
        </w:rPr>
        <w:t>(</w:t>
      </w:r>
      <w:proofErr w:type="spellStart"/>
      <w:r w:rsidR="00725DE0">
        <w:rPr>
          <w:rFonts w:cs="Microsoft Sans Serif"/>
          <w:b/>
          <w:sz w:val="24"/>
          <w:szCs w:val="24"/>
        </w:rPr>
        <w:t>ProstSchG</w:t>
      </w:r>
      <w:proofErr w:type="spellEnd"/>
      <w:r w:rsidR="00725DE0">
        <w:rPr>
          <w:rFonts w:cs="Microsoft Sans Serif"/>
          <w:b/>
          <w:sz w:val="24"/>
          <w:szCs w:val="24"/>
        </w:rPr>
        <w:t>)</w:t>
      </w:r>
    </w:p>
    <w:p w14:paraId="13A7416C" w14:textId="77777777" w:rsidR="00725DE0" w:rsidRDefault="00725DE0" w:rsidP="00725DE0">
      <w:pPr>
        <w:rPr>
          <w:rFonts w:cs="Microsoft Sans Serif"/>
          <w:b/>
          <w:sz w:val="24"/>
          <w:szCs w:val="24"/>
        </w:rPr>
      </w:pPr>
    </w:p>
    <w:p w14:paraId="12859188" w14:textId="77777777" w:rsidR="00725DE0" w:rsidRPr="00725DE0" w:rsidRDefault="00725DE0" w:rsidP="00725DE0">
      <w:pPr>
        <w:rPr>
          <w:rFonts w:cs="Microsoft Sans Serif"/>
          <w:b/>
          <w:sz w:val="20"/>
        </w:rPr>
      </w:pPr>
      <w:r w:rsidRPr="00725DE0">
        <w:rPr>
          <w:rFonts w:cs="Microsoft Sans Serif"/>
          <w:b/>
          <w:sz w:val="20"/>
        </w:rPr>
        <w:t>Allgemeine Hinweise</w:t>
      </w:r>
    </w:p>
    <w:p w14:paraId="292CD208" w14:textId="77777777" w:rsidR="00725DE0" w:rsidRPr="00185207" w:rsidRDefault="00725DE0" w:rsidP="00725DE0">
      <w:pPr>
        <w:ind w:right="522"/>
        <w:rPr>
          <w:rFonts w:cs="Microsoft Sans Serif"/>
          <w:sz w:val="20"/>
        </w:rPr>
      </w:pPr>
      <w:r w:rsidRPr="00185207">
        <w:rPr>
          <w:rFonts w:cs="Microsoft Sans Serif"/>
          <w:sz w:val="20"/>
        </w:rPr>
        <w:t>Die Bezeichnung „Betrieb“ umfasst die Ausübung eines Prostitutio</w:t>
      </w:r>
      <w:r w:rsidR="00FF5DA5">
        <w:rPr>
          <w:rFonts w:cs="Microsoft Sans Serif"/>
          <w:sz w:val="20"/>
        </w:rPr>
        <w:t>nsgewerbes im Sinne des Prosti</w:t>
      </w:r>
      <w:r w:rsidRPr="00185207">
        <w:rPr>
          <w:rFonts w:cs="Microsoft Sans Serif"/>
          <w:sz w:val="20"/>
        </w:rPr>
        <w:t>tuiertenschutzgesetzes durch den Betrieb einer Prostitutionsstätte, d</w:t>
      </w:r>
      <w:r w:rsidR="004B5A33">
        <w:rPr>
          <w:rFonts w:cs="Microsoft Sans Serif"/>
          <w:sz w:val="20"/>
        </w:rPr>
        <w:t>ie</w:t>
      </w:r>
      <w:r w:rsidRPr="00185207">
        <w:rPr>
          <w:rFonts w:cs="Microsoft Sans Serif"/>
          <w:sz w:val="20"/>
        </w:rPr>
        <w:t xml:space="preserve"> Bereitstellung eines oder mehrerer Prostitutionsfahrzeuge, d</w:t>
      </w:r>
      <w:r w:rsidR="004B5A33">
        <w:rPr>
          <w:rFonts w:cs="Microsoft Sans Serif"/>
          <w:sz w:val="20"/>
        </w:rPr>
        <w:t>ie</w:t>
      </w:r>
      <w:r w:rsidRPr="00185207">
        <w:rPr>
          <w:rFonts w:cs="Microsoft Sans Serif"/>
          <w:sz w:val="20"/>
        </w:rPr>
        <w:t xml:space="preserve"> Organisation oder Durchführung von Prostitutionsv</w:t>
      </w:r>
      <w:r w:rsidR="00FF5DA5">
        <w:rPr>
          <w:rFonts w:cs="Microsoft Sans Serif"/>
          <w:sz w:val="20"/>
        </w:rPr>
        <w:t>eranstal</w:t>
      </w:r>
      <w:r w:rsidRPr="00185207">
        <w:rPr>
          <w:rFonts w:cs="Microsoft Sans Serif"/>
          <w:sz w:val="20"/>
        </w:rPr>
        <w:t>tungen sowie den Betrieb einer Prostitutionsvermittlung.</w:t>
      </w:r>
    </w:p>
    <w:p w14:paraId="378240E8" w14:textId="77777777" w:rsidR="00725DE0" w:rsidRPr="00185207" w:rsidRDefault="00725DE0" w:rsidP="00725DE0">
      <w:pPr>
        <w:rPr>
          <w:rFonts w:cs="Microsoft Sans Serif"/>
          <w:sz w:val="20"/>
        </w:rPr>
      </w:pPr>
    </w:p>
    <w:p w14:paraId="1B00C4C2" w14:textId="77777777" w:rsidR="00725DE0" w:rsidRPr="00185207" w:rsidRDefault="00725DE0" w:rsidP="00725DE0">
      <w:pPr>
        <w:ind w:right="466"/>
        <w:rPr>
          <w:rFonts w:cs="Microsoft Sans Serif"/>
          <w:sz w:val="20"/>
        </w:rPr>
      </w:pPr>
      <w:r w:rsidRPr="00185207">
        <w:rPr>
          <w:rFonts w:cs="Microsoft Sans Serif"/>
          <w:sz w:val="20"/>
        </w:rPr>
        <w:t>Sofern zur Erläuterung weitere Blätter erforderlich sind, fügen Sie diese als Anlage mit konkreter Bezeichnung bei (</w:t>
      </w:r>
      <w:r w:rsidR="004B5A33">
        <w:rPr>
          <w:rFonts w:cs="Microsoft Sans Serif"/>
          <w:sz w:val="20"/>
        </w:rPr>
        <w:t>Z. B.</w:t>
      </w:r>
      <w:r w:rsidRPr="00185207">
        <w:rPr>
          <w:rFonts w:cs="Microsoft Sans Serif"/>
          <w:sz w:val="20"/>
        </w:rPr>
        <w:t xml:space="preserve"> „Anlage zu </w:t>
      </w:r>
      <w:r w:rsidR="00FF5DA5">
        <w:rPr>
          <w:rFonts w:cs="Microsoft Sans Serif"/>
          <w:sz w:val="20"/>
        </w:rPr>
        <w:t>13</w:t>
      </w:r>
      <w:r w:rsidRPr="00185207">
        <w:rPr>
          <w:rFonts w:cs="Microsoft Sans Serif"/>
          <w:sz w:val="20"/>
        </w:rPr>
        <w:t xml:space="preserve">. </w:t>
      </w:r>
      <w:r w:rsidR="00FF5DA5">
        <w:rPr>
          <w:rFonts w:cs="Microsoft Sans Serif"/>
          <w:sz w:val="20"/>
        </w:rPr>
        <w:t>Beschreibung der typischen Betriebsabläufe</w:t>
      </w:r>
      <w:r w:rsidRPr="00185207">
        <w:rPr>
          <w:rFonts w:cs="Microsoft Sans Serif"/>
          <w:sz w:val="20"/>
        </w:rPr>
        <w:t>“)</w:t>
      </w:r>
      <w:r w:rsidR="004B5A33">
        <w:rPr>
          <w:rFonts w:cs="Microsoft Sans Serif"/>
          <w:sz w:val="20"/>
        </w:rPr>
        <w:t>.</w:t>
      </w:r>
    </w:p>
    <w:p w14:paraId="078918C0" w14:textId="77777777" w:rsidR="00725DE0" w:rsidRDefault="00725DE0" w:rsidP="00725DE0">
      <w:pPr>
        <w:rPr>
          <w:rFonts w:cs="Microsoft Sans Serif"/>
          <w:b/>
          <w:sz w:val="24"/>
          <w:szCs w:val="24"/>
        </w:rPr>
      </w:pPr>
    </w:p>
    <w:p w14:paraId="31874229" w14:textId="77777777" w:rsidR="00EF5461" w:rsidRPr="00D92F41" w:rsidRDefault="00EF5461" w:rsidP="00EF5461">
      <w:pPr>
        <w:tabs>
          <w:tab w:val="left" w:pos="426"/>
        </w:tabs>
        <w:rPr>
          <w:rStyle w:val="Formatvorlage1"/>
          <w:rFonts w:cs="Microsoft Sans Serif"/>
          <w:sz w:val="20"/>
        </w:rPr>
      </w:pPr>
    </w:p>
    <w:p w14:paraId="2D01F284" w14:textId="77777777" w:rsidR="0016546B" w:rsidRDefault="00725DE0" w:rsidP="00E732B4">
      <w:pPr>
        <w:pStyle w:val="Subhead"/>
      </w:pPr>
      <w:r>
        <w:t>1</w:t>
      </w:r>
      <w:r w:rsidR="00876D0B" w:rsidRPr="00E732B4">
        <w:t>. Angaben zur Betriebsstätte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76D0B" w14:paraId="02BFF672" w14:textId="77777777" w:rsidTr="004B5A33">
        <w:tc>
          <w:tcPr>
            <w:tcW w:w="9286" w:type="dxa"/>
          </w:tcPr>
          <w:p w14:paraId="3EC180B4" w14:textId="77777777" w:rsidR="00876D0B" w:rsidRDefault="00876D0B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Name der Prostitutionsstätte</w:t>
            </w:r>
          </w:p>
          <w:p w14:paraId="20734F8F" w14:textId="77777777" w:rsidR="00630094" w:rsidRDefault="00CB3EEE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7D26B8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7.75pt;height:15.75pt">
                  <v:imagedata r:id="rId9" o:title=""/>
                </v:shape>
              </w:pict>
            </w:r>
          </w:p>
        </w:tc>
      </w:tr>
      <w:tr w:rsidR="00536CE1" w:rsidRPr="00536CE1" w14:paraId="4D0EDCCA" w14:textId="77777777" w:rsidTr="004B5A33">
        <w:trPr>
          <w:trHeight w:val="624"/>
        </w:trPr>
        <w:tc>
          <w:tcPr>
            <w:tcW w:w="9286" w:type="dxa"/>
            <w:vAlign w:val="bottom"/>
          </w:tcPr>
          <w:p w14:paraId="195E308F" w14:textId="77777777" w:rsidR="00536CE1" w:rsidRDefault="00536CE1" w:rsidP="00536CE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Betreiber/in</w:t>
            </w:r>
          </w:p>
          <w:p w14:paraId="4D7999D2" w14:textId="77777777" w:rsidR="00536CE1" w:rsidRDefault="00CB3EEE" w:rsidP="00536CE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7E731065">
                <v:shape id="_x0000_i1026" type="#_x0000_t75" style="width:447.75pt;height:15.75pt">
                  <v:imagedata r:id="rId9" o:title=""/>
                </v:shape>
              </w:pict>
            </w:r>
          </w:p>
        </w:tc>
      </w:tr>
      <w:tr w:rsidR="00876D0B" w14:paraId="06280D2D" w14:textId="77777777" w:rsidTr="004B5A33">
        <w:trPr>
          <w:trHeight w:val="510"/>
        </w:trPr>
        <w:tc>
          <w:tcPr>
            <w:tcW w:w="9286" w:type="dxa"/>
            <w:vAlign w:val="center"/>
          </w:tcPr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20"/>
              <w:gridCol w:w="284"/>
              <w:gridCol w:w="709"/>
              <w:gridCol w:w="283"/>
              <w:gridCol w:w="1475"/>
              <w:gridCol w:w="237"/>
              <w:gridCol w:w="3123"/>
            </w:tblGrid>
            <w:tr w:rsidR="00305A75" w14:paraId="3F873F1D" w14:textId="77777777" w:rsidTr="00305A75">
              <w:trPr>
                <w:trHeight w:val="340"/>
              </w:trPr>
              <w:tc>
                <w:tcPr>
                  <w:tcW w:w="2820" w:type="dxa"/>
                  <w:tcMar>
                    <w:left w:w="0" w:type="dxa"/>
                  </w:tcMar>
                  <w:vAlign w:val="bottom"/>
                </w:tcPr>
                <w:p w14:paraId="4E390082" w14:textId="77777777" w:rsidR="00A6794A" w:rsidRDefault="00A6794A" w:rsidP="00B71009">
                  <w:pPr>
                    <w:tabs>
                      <w:tab w:val="left" w:pos="8931"/>
                    </w:tabs>
                    <w:ind w:left="-113"/>
                    <w:rPr>
                      <w:rFonts w:cs="Microsoft Sans Serif"/>
                      <w:sz w:val="20"/>
                    </w:rPr>
                  </w:pPr>
                  <w:proofErr w:type="spellStart"/>
                  <w:r>
                    <w:rPr>
                      <w:rFonts w:cs="Microsoft Sans Serif"/>
                      <w:sz w:val="20"/>
                    </w:rPr>
                    <w:t>SStraße</w:t>
                  </w:r>
                  <w:proofErr w:type="spellEnd"/>
                </w:p>
              </w:tc>
              <w:tc>
                <w:tcPr>
                  <w:tcW w:w="284" w:type="dxa"/>
                  <w:tcMar>
                    <w:left w:w="0" w:type="dxa"/>
                  </w:tcMar>
                  <w:vAlign w:val="bottom"/>
                </w:tcPr>
                <w:p w14:paraId="7BD54DDF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709" w:type="dxa"/>
                  <w:tcMar>
                    <w:left w:w="0" w:type="dxa"/>
                  </w:tcMar>
                  <w:vAlign w:val="bottom"/>
                </w:tcPr>
                <w:p w14:paraId="41194B43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Nr.</w:t>
                  </w:r>
                </w:p>
              </w:tc>
              <w:tc>
                <w:tcPr>
                  <w:tcW w:w="283" w:type="dxa"/>
                  <w:tcMar>
                    <w:left w:w="0" w:type="dxa"/>
                  </w:tcMar>
                  <w:vAlign w:val="bottom"/>
                </w:tcPr>
                <w:p w14:paraId="02692EDF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1475" w:type="dxa"/>
                  <w:tcMar>
                    <w:left w:w="0" w:type="dxa"/>
                  </w:tcMar>
                  <w:vAlign w:val="bottom"/>
                </w:tcPr>
                <w:p w14:paraId="1837D936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PLZ</w:t>
                  </w:r>
                </w:p>
              </w:tc>
              <w:tc>
                <w:tcPr>
                  <w:tcW w:w="237" w:type="dxa"/>
                  <w:tcMar>
                    <w:left w:w="0" w:type="dxa"/>
                  </w:tcMar>
                  <w:vAlign w:val="bottom"/>
                </w:tcPr>
                <w:p w14:paraId="3194A8F0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3123" w:type="dxa"/>
                  <w:tcMar>
                    <w:left w:w="0" w:type="dxa"/>
                  </w:tcMar>
                  <w:vAlign w:val="bottom"/>
                </w:tcPr>
                <w:p w14:paraId="2F21D222" w14:textId="77777777" w:rsidR="00A6794A" w:rsidRDefault="00A6794A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Ort</w:t>
                  </w:r>
                </w:p>
              </w:tc>
            </w:tr>
            <w:tr w:rsidR="00305A75" w14:paraId="0F10F95C" w14:textId="77777777" w:rsidTr="00305A75">
              <w:trPr>
                <w:trHeight w:val="340"/>
              </w:trPr>
              <w:tc>
                <w:tcPr>
                  <w:tcW w:w="2820" w:type="dxa"/>
                  <w:shd w:val="clear" w:color="auto" w:fill="C2C2C2"/>
                  <w:vAlign w:val="center"/>
                </w:tcPr>
                <w:p w14:paraId="428D106E" w14:textId="77777777" w:rsidR="00A6794A" w:rsidRDefault="00A6794A" w:rsidP="00A6794A">
                  <w:pPr>
                    <w:tabs>
                      <w:tab w:val="left" w:pos="8931"/>
                    </w:tabs>
                    <w:ind w:left="-113"/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284" w:type="dxa"/>
                  <w:vAlign w:val="center"/>
                </w:tcPr>
                <w:p w14:paraId="38BC1E15" w14:textId="77777777" w:rsidR="00A6794A" w:rsidRDefault="00A6794A" w:rsidP="00A6794A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709" w:type="dxa"/>
                  <w:shd w:val="clear" w:color="auto" w:fill="C2C2C2"/>
                  <w:vAlign w:val="center"/>
                </w:tcPr>
                <w:p w14:paraId="23DAE878" w14:textId="77777777" w:rsidR="00A6794A" w:rsidRDefault="00A6794A" w:rsidP="00A6794A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283" w:type="dxa"/>
                  <w:vAlign w:val="center"/>
                </w:tcPr>
                <w:p w14:paraId="2014F918" w14:textId="77777777" w:rsidR="00A6794A" w:rsidRDefault="00A6794A" w:rsidP="00A6794A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1475" w:type="dxa"/>
                  <w:shd w:val="clear" w:color="auto" w:fill="C2C2C2"/>
                  <w:vAlign w:val="center"/>
                </w:tcPr>
                <w:p w14:paraId="5FA4DBB8" w14:textId="77777777" w:rsidR="00A6794A" w:rsidRDefault="00A6794A" w:rsidP="00A6794A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237" w:type="dxa"/>
                  <w:vAlign w:val="center"/>
                </w:tcPr>
                <w:p w14:paraId="528DFF0E" w14:textId="77777777" w:rsidR="00A6794A" w:rsidRDefault="00A6794A" w:rsidP="00A6794A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3123" w:type="dxa"/>
                  <w:shd w:val="clear" w:color="auto" w:fill="C2C2C2"/>
                  <w:vAlign w:val="center"/>
                </w:tcPr>
                <w:p w14:paraId="2C7E946E" w14:textId="77777777" w:rsidR="00A6794A" w:rsidRDefault="00A6794A" w:rsidP="00A6794A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14:paraId="193AF725" w14:textId="77777777" w:rsidR="00876D0B" w:rsidRDefault="00876D0B" w:rsidP="00A6794A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  <w:tr w:rsidR="00876D0B" w14:paraId="15E01FC0" w14:textId="77777777" w:rsidTr="004B5A33">
        <w:tc>
          <w:tcPr>
            <w:tcW w:w="9286" w:type="dxa"/>
            <w:tcMar>
              <w:left w:w="0" w:type="dxa"/>
            </w:tcMar>
          </w:tcPr>
          <w:tbl>
            <w:tblPr>
              <w:tblStyle w:val="Tabellenraster"/>
              <w:tblW w:w="4874" w:type="pct"/>
              <w:tblInd w:w="1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277"/>
              <w:gridCol w:w="2924"/>
              <w:gridCol w:w="236"/>
              <w:gridCol w:w="3105"/>
            </w:tblGrid>
            <w:tr w:rsidR="009B06A8" w14:paraId="59FBBD48" w14:textId="77777777" w:rsidTr="00B71009">
              <w:trPr>
                <w:trHeight w:val="340"/>
              </w:trPr>
              <w:tc>
                <w:tcPr>
                  <w:tcW w:w="1344" w:type="pct"/>
                  <w:vAlign w:val="bottom"/>
                </w:tcPr>
                <w:p w14:paraId="498E3CCE" w14:textId="77777777" w:rsidR="009B06A8" w:rsidRDefault="009B06A8" w:rsidP="00B71009">
                  <w:pPr>
                    <w:tabs>
                      <w:tab w:val="left" w:pos="8931"/>
                    </w:tabs>
                    <w:ind w:left="-108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Telefonnr. Betriebsstätte</w:t>
                  </w:r>
                </w:p>
              </w:tc>
              <w:tc>
                <w:tcPr>
                  <w:tcW w:w="155" w:type="pct"/>
                  <w:vAlign w:val="bottom"/>
                </w:tcPr>
                <w:p w14:paraId="70BF9349" w14:textId="77777777" w:rsidR="009B06A8" w:rsidRDefault="009B06A8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1634" w:type="pct"/>
                  <w:tcMar>
                    <w:left w:w="0" w:type="dxa"/>
                  </w:tcMar>
                  <w:vAlign w:val="bottom"/>
                </w:tcPr>
                <w:p w14:paraId="0082394E" w14:textId="77777777" w:rsidR="009B06A8" w:rsidRDefault="009B06A8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proofErr w:type="spellStart"/>
                  <w:r>
                    <w:rPr>
                      <w:rFonts w:cs="Microsoft Sans Serif"/>
                      <w:sz w:val="20"/>
                    </w:rPr>
                    <w:t>Faxnr</w:t>
                  </w:r>
                  <w:proofErr w:type="spellEnd"/>
                  <w:r>
                    <w:rPr>
                      <w:rFonts w:cs="Microsoft Sans Serif"/>
                      <w:sz w:val="20"/>
                    </w:rPr>
                    <w:t>. Betriebsstätte</w:t>
                  </w:r>
                  <w:r w:rsidR="00CC1B80">
                    <w:rPr>
                      <w:rFonts w:cs="Microsoft Sans Serif"/>
                      <w:sz w:val="20"/>
                    </w:rPr>
                    <w:t>*</w:t>
                  </w:r>
                </w:p>
              </w:tc>
              <w:tc>
                <w:tcPr>
                  <w:tcW w:w="132" w:type="pct"/>
                  <w:vAlign w:val="bottom"/>
                </w:tcPr>
                <w:p w14:paraId="1EDD1A76" w14:textId="77777777" w:rsidR="009B06A8" w:rsidRDefault="009B06A8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1735" w:type="pct"/>
                  <w:tcMar>
                    <w:left w:w="0" w:type="dxa"/>
                  </w:tcMar>
                  <w:vAlign w:val="bottom"/>
                </w:tcPr>
                <w:p w14:paraId="234CF264" w14:textId="77777777" w:rsidR="009B06A8" w:rsidRDefault="009B06A8" w:rsidP="00B71009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proofErr w:type="gramStart"/>
                  <w:r>
                    <w:rPr>
                      <w:rFonts w:cs="Microsoft Sans Serif"/>
                      <w:sz w:val="20"/>
                    </w:rPr>
                    <w:t>E-Mail Betriebsstätte</w:t>
                  </w:r>
                  <w:proofErr w:type="gramEnd"/>
                  <w:r w:rsidR="00CC1B80">
                    <w:rPr>
                      <w:rFonts w:cs="Microsoft Sans Serif"/>
                      <w:sz w:val="20"/>
                    </w:rPr>
                    <w:t>*</w:t>
                  </w:r>
                </w:p>
              </w:tc>
            </w:tr>
            <w:tr w:rsidR="009B06A8" w14:paraId="043CB494" w14:textId="77777777" w:rsidTr="00B71009">
              <w:trPr>
                <w:trHeight w:val="340"/>
              </w:trPr>
              <w:tc>
                <w:tcPr>
                  <w:tcW w:w="1344" w:type="pct"/>
                  <w:shd w:val="clear" w:color="auto" w:fill="C2C2C2"/>
                  <w:vAlign w:val="center"/>
                </w:tcPr>
                <w:p w14:paraId="29995846" w14:textId="77777777" w:rsidR="009B06A8" w:rsidRDefault="009B06A8" w:rsidP="009B06A8">
                  <w:pPr>
                    <w:tabs>
                      <w:tab w:val="left" w:pos="8931"/>
                    </w:tabs>
                    <w:ind w:left="-108"/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55" w:type="pct"/>
                  <w:vAlign w:val="center"/>
                </w:tcPr>
                <w:p w14:paraId="7ADC40CE" w14:textId="77777777" w:rsidR="009B06A8" w:rsidRDefault="009B06A8" w:rsidP="009B06A8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1634" w:type="pct"/>
                  <w:shd w:val="clear" w:color="auto" w:fill="C2C2C2"/>
                  <w:tcMar>
                    <w:left w:w="0" w:type="dxa"/>
                  </w:tcMar>
                  <w:vAlign w:val="center"/>
                </w:tcPr>
                <w:p w14:paraId="6EAF14B2" w14:textId="77777777" w:rsidR="009B06A8" w:rsidRDefault="009B06A8" w:rsidP="009B06A8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32" w:type="pct"/>
                  <w:vAlign w:val="center"/>
                </w:tcPr>
                <w:p w14:paraId="4DB9E63A" w14:textId="77777777" w:rsidR="009B06A8" w:rsidRDefault="009B06A8" w:rsidP="009B06A8">
                  <w:pPr>
                    <w:tabs>
                      <w:tab w:val="left" w:pos="8931"/>
                    </w:tabs>
                  </w:pPr>
                </w:p>
              </w:tc>
              <w:tc>
                <w:tcPr>
                  <w:tcW w:w="1735" w:type="pct"/>
                  <w:shd w:val="clear" w:color="auto" w:fill="C2C2C2"/>
                  <w:tcMar>
                    <w:left w:w="0" w:type="dxa"/>
                  </w:tcMar>
                  <w:vAlign w:val="center"/>
                </w:tcPr>
                <w:p w14:paraId="6FC218C2" w14:textId="77777777" w:rsidR="009B06A8" w:rsidRDefault="009B06A8" w:rsidP="009B06A8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14:paraId="27E84D09" w14:textId="77777777" w:rsidR="00876D0B" w:rsidRDefault="00876D0B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  <w:tr w:rsidR="00F811DE" w14:paraId="70E846B0" w14:textId="77777777" w:rsidTr="004B5A33">
        <w:tc>
          <w:tcPr>
            <w:tcW w:w="9286" w:type="dxa"/>
          </w:tcPr>
          <w:p w14:paraId="522EB52F" w14:textId="77777777" w:rsidR="00F811DE" w:rsidRDefault="00F811DE" w:rsidP="00630094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  <w:p w14:paraId="64E99AE6" w14:textId="77777777" w:rsidR="00536CE1" w:rsidRDefault="00536CE1" w:rsidP="00630094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</w:tbl>
    <w:p w14:paraId="19ECC5AD" w14:textId="77777777" w:rsidR="00547CF4" w:rsidRDefault="00536CE1" w:rsidP="00536CE1">
      <w:pPr>
        <w:spacing w:line="360" w:lineRule="auto"/>
        <w:rPr>
          <w:rFonts w:cs="Microsoft Sans Serif"/>
          <w:b/>
          <w:szCs w:val="22"/>
        </w:rPr>
      </w:pPr>
      <w:r w:rsidRPr="00536CE1">
        <w:rPr>
          <w:rFonts w:cs="Microsoft Sans Serif"/>
          <w:b/>
          <w:szCs w:val="22"/>
        </w:rPr>
        <w:t>2. Verantwortliche Person während der Öffnungszeiten, sowie Erreichbarkeit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446C74" w14:paraId="6588B3C1" w14:textId="77777777" w:rsidTr="00446C74">
        <w:trPr>
          <w:trHeight w:val="510"/>
        </w:trPr>
        <w:tc>
          <w:tcPr>
            <w:tcW w:w="9286" w:type="dxa"/>
            <w:vAlign w:val="center"/>
          </w:tcPr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30"/>
              <w:gridCol w:w="283"/>
              <w:gridCol w:w="4446"/>
            </w:tblGrid>
            <w:tr w:rsidR="00446C74" w14:paraId="20C81E1F" w14:textId="77777777" w:rsidTr="002642D1">
              <w:trPr>
                <w:trHeight w:val="340"/>
              </w:trPr>
              <w:tc>
                <w:tcPr>
                  <w:tcW w:w="4330" w:type="dxa"/>
                  <w:tcMar>
                    <w:left w:w="108" w:type="dxa"/>
                  </w:tcMar>
                  <w:vAlign w:val="bottom"/>
                </w:tcPr>
                <w:p w14:paraId="2B683B84" w14:textId="77777777" w:rsidR="00446C74" w:rsidRDefault="00446C74" w:rsidP="004B5A33">
                  <w:pPr>
                    <w:tabs>
                      <w:tab w:val="left" w:pos="8931"/>
                    </w:tabs>
                    <w:ind w:left="-113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Name</w:t>
                  </w:r>
                </w:p>
                <w:p w14:paraId="58BFFD3C" w14:textId="77777777" w:rsidR="004B5A33" w:rsidRDefault="00CB3EEE" w:rsidP="004B5A33">
                  <w:pPr>
                    <w:tabs>
                      <w:tab w:val="left" w:pos="8931"/>
                    </w:tabs>
                    <w:ind w:left="-113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pict w14:anchorId="1F48FF69">
                      <v:shape id="_x0000_i1027" type="#_x0000_t75" style="width:210.75pt;height:15.75pt">
                        <v:imagedata r:id="rId10" o:title=""/>
                      </v:shape>
                    </w:pict>
                  </w:r>
                </w:p>
              </w:tc>
              <w:tc>
                <w:tcPr>
                  <w:tcW w:w="283" w:type="dxa"/>
                  <w:tcMar>
                    <w:left w:w="0" w:type="dxa"/>
                  </w:tcMar>
                  <w:vAlign w:val="bottom"/>
                </w:tcPr>
                <w:p w14:paraId="5862CF2C" w14:textId="77777777" w:rsidR="00446C74" w:rsidRDefault="00446C74" w:rsidP="004B5A33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</w:p>
              </w:tc>
              <w:tc>
                <w:tcPr>
                  <w:tcW w:w="4338" w:type="dxa"/>
                  <w:tcMar>
                    <w:left w:w="0" w:type="dxa"/>
                  </w:tcMar>
                  <w:vAlign w:val="bottom"/>
                </w:tcPr>
                <w:p w14:paraId="61B2A5CC" w14:textId="77777777" w:rsidR="00446C74" w:rsidRDefault="00446C74" w:rsidP="004B5A33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Vorname</w:t>
                  </w:r>
                </w:p>
                <w:p w14:paraId="1D8F62A5" w14:textId="77777777" w:rsidR="004B5A33" w:rsidRDefault="00CB3EEE" w:rsidP="004B5A33">
                  <w:pPr>
                    <w:tabs>
                      <w:tab w:val="left" w:pos="8931"/>
                    </w:tabs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pict w14:anchorId="4E7B176A">
                      <v:shape id="_x0000_i1028" type="#_x0000_t75" style="width:216.75pt;height:15.75pt">
                        <v:imagedata r:id="rId11" o:title=""/>
                      </v:shape>
                    </w:pict>
                  </w:r>
                </w:p>
              </w:tc>
            </w:tr>
          </w:tbl>
          <w:p w14:paraId="38385E5C" w14:textId="77777777" w:rsidR="00446C74" w:rsidRDefault="00446C74" w:rsidP="004B5A33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  <w:tr w:rsidR="00446C74" w14:paraId="3140CA77" w14:textId="77777777" w:rsidTr="00446C74">
        <w:tc>
          <w:tcPr>
            <w:tcW w:w="9286" w:type="dxa"/>
            <w:tcMar>
              <w:left w:w="0" w:type="dxa"/>
            </w:tcMar>
          </w:tcPr>
          <w:tbl>
            <w:tblPr>
              <w:tblStyle w:val="Tabellenraster"/>
              <w:tblW w:w="4866" w:type="pct"/>
              <w:tblInd w:w="1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32"/>
            </w:tblGrid>
            <w:tr w:rsidR="00446C74" w14:paraId="61DD52DB" w14:textId="77777777" w:rsidTr="00446C74">
              <w:trPr>
                <w:trHeight w:val="340"/>
              </w:trPr>
              <w:tc>
                <w:tcPr>
                  <w:tcW w:w="5000" w:type="pct"/>
                  <w:vAlign w:val="bottom"/>
                </w:tcPr>
                <w:p w14:paraId="4864E621" w14:textId="77777777" w:rsidR="00446C74" w:rsidRDefault="00446C74" w:rsidP="00446C74">
                  <w:pPr>
                    <w:tabs>
                      <w:tab w:val="left" w:pos="8931"/>
                    </w:tabs>
                    <w:ind w:left="-108"/>
                    <w:rPr>
                      <w:rFonts w:cs="Microsoft Sans Serif"/>
                      <w:sz w:val="20"/>
                    </w:rPr>
                  </w:pPr>
                  <w:r>
                    <w:rPr>
                      <w:rFonts w:cs="Microsoft Sans Serif"/>
                      <w:sz w:val="20"/>
                    </w:rPr>
                    <w:t>Telefonnr. (während der Öffnungszeiten)</w:t>
                  </w:r>
                </w:p>
              </w:tc>
            </w:tr>
            <w:tr w:rsidR="00446C74" w14:paraId="3189207F" w14:textId="77777777" w:rsidTr="00446C74">
              <w:trPr>
                <w:trHeight w:val="340"/>
              </w:trPr>
              <w:tc>
                <w:tcPr>
                  <w:tcW w:w="5000" w:type="pct"/>
                  <w:shd w:val="clear" w:color="auto" w:fill="C2C2C2"/>
                  <w:vAlign w:val="center"/>
                </w:tcPr>
                <w:p w14:paraId="02C097B8" w14:textId="77777777" w:rsidR="00446C74" w:rsidRDefault="00446C74" w:rsidP="004B5A33">
                  <w:pPr>
                    <w:tabs>
                      <w:tab w:val="left" w:pos="8931"/>
                    </w:tabs>
                    <w:ind w:left="-108"/>
                    <w:rPr>
                      <w:rFonts w:cs="Microsoft Sans Serif"/>
                      <w:sz w:val="20"/>
                    </w:rPr>
                  </w:pPr>
                  <w: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14:paraId="74B079E2" w14:textId="77777777" w:rsidR="00446C74" w:rsidRDefault="00446C74" w:rsidP="004B5A33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</w:tr>
    </w:tbl>
    <w:p w14:paraId="1DA3F858" w14:textId="77777777" w:rsidR="00536CE1" w:rsidRDefault="00536CE1" w:rsidP="00C46733">
      <w:pPr>
        <w:tabs>
          <w:tab w:val="left" w:pos="142"/>
          <w:tab w:val="left" w:pos="8931"/>
        </w:tabs>
        <w:rPr>
          <w:rFonts w:cs="Microsoft Sans Serif"/>
          <w:sz w:val="20"/>
        </w:rPr>
      </w:pPr>
    </w:p>
    <w:p w14:paraId="367B1BE4" w14:textId="77777777" w:rsidR="00C27353" w:rsidRPr="009B52CD" w:rsidRDefault="00C27353" w:rsidP="00547CF4">
      <w:pPr>
        <w:pStyle w:val="Subhead"/>
      </w:pPr>
      <w:r w:rsidRPr="009B52CD">
        <w:t xml:space="preserve">3. </w:t>
      </w:r>
      <w:r w:rsidR="00CD4965">
        <w:t xml:space="preserve">Betriebsart (Laufhaus, </w:t>
      </w:r>
      <w:proofErr w:type="spellStart"/>
      <w:r w:rsidR="00CD4965">
        <w:t>Terminwohung</w:t>
      </w:r>
      <w:proofErr w:type="spellEnd"/>
      <w:r w:rsidR="00CD4965">
        <w:t xml:space="preserve">, Bordell etc.)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CD4965" w14:paraId="260EDCA0" w14:textId="77777777" w:rsidTr="00A0674B">
        <w:tc>
          <w:tcPr>
            <w:tcW w:w="9180" w:type="dxa"/>
          </w:tcPr>
          <w:p w14:paraId="2BE9BE17" w14:textId="77777777" w:rsidR="00CD4965" w:rsidRDefault="00CD4965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Betriebsart</w:t>
            </w:r>
          </w:p>
          <w:p w14:paraId="412E3E0A" w14:textId="77777777" w:rsidR="00CD4965" w:rsidRDefault="00CB3EEE" w:rsidP="00876D0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33E2728">
                <v:shape id="_x0000_i1029" type="#_x0000_t75" style="width:447.75pt;height:15.75pt">
                  <v:imagedata r:id="rId9" o:title=""/>
                </v:shape>
              </w:pict>
            </w:r>
          </w:p>
        </w:tc>
      </w:tr>
    </w:tbl>
    <w:p w14:paraId="2332BB8C" w14:textId="77777777" w:rsidR="003B3742" w:rsidRDefault="003B3742" w:rsidP="00E732B4">
      <w:pPr>
        <w:pStyle w:val="Subhead"/>
        <w:ind w:right="153"/>
      </w:pPr>
      <w:r>
        <w:br/>
      </w:r>
    </w:p>
    <w:p w14:paraId="6C51A008" w14:textId="77777777" w:rsidR="003B3742" w:rsidRDefault="003B3742">
      <w:pPr>
        <w:rPr>
          <w:rFonts w:cs="Microsoft Sans Serif"/>
          <w:b/>
          <w:szCs w:val="22"/>
        </w:rPr>
      </w:pPr>
      <w:r>
        <w:br w:type="page"/>
      </w:r>
    </w:p>
    <w:p w14:paraId="12753943" w14:textId="77777777" w:rsidR="00A0674B" w:rsidRDefault="00A0674B" w:rsidP="00E732B4">
      <w:pPr>
        <w:pStyle w:val="Subhead"/>
        <w:ind w:right="153"/>
      </w:pPr>
      <w:r>
        <w:lastRenderedPageBreak/>
        <w:t>4. Öffnungszeiten</w:t>
      </w:r>
    </w:p>
    <w:tbl>
      <w:tblPr>
        <w:tblStyle w:val="Tabellenraster"/>
        <w:tblW w:w="5038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7940"/>
      </w:tblGrid>
      <w:tr w:rsidR="00CD4965" w:rsidRPr="00A0674B" w14:paraId="162E78FA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3622779D" w14:textId="77777777" w:rsidR="00CD4965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Montag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63538552" w14:textId="77777777" w:rsidR="00CD4965" w:rsidRPr="00A0674B" w:rsidRDefault="00CB3EEE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27107B7">
                <v:shape id="_x0000_i1030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7C307680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0FE3CEAA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Dienstag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317BF9F2" w14:textId="77777777" w:rsidR="00A0674B" w:rsidRPr="00A0674B" w:rsidRDefault="00CB3EEE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541DDAF">
                <v:shape id="_x0000_i1031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5B7AA4CC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6A3F188A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Mittwoch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119D52B5" w14:textId="77777777" w:rsidR="00A0674B" w:rsidRPr="00A0674B" w:rsidRDefault="00CB3EEE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AE2531F">
                <v:shape id="_x0000_i1032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13250A3C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0B11050C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Donnerstag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26FB5628" w14:textId="77777777" w:rsidR="00A0674B" w:rsidRPr="00A0674B" w:rsidRDefault="00CB3EEE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79BB038">
                <v:shape id="_x0000_i1033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7D63229B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0F066123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Freitag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02C93E2E" w14:textId="77777777" w:rsidR="00A0674B" w:rsidRPr="00A0674B" w:rsidRDefault="00CB3EEE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7AC413CE">
                <v:shape id="_x0000_i1034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204B46CD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5F33817B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Samstag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55FB2F1D" w14:textId="77777777" w:rsidR="00A0674B" w:rsidRPr="00A0674B" w:rsidRDefault="00CB3EEE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F38C045">
                <v:shape id="_x0000_i1035" type="#_x0000_t75" style="width:381.75pt;height:15.75pt">
                  <v:imagedata r:id="rId12" o:title=""/>
                </v:shape>
              </w:pict>
            </w:r>
          </w:p>
        </w:tc>
      </w:tr>
      <w:tr w:rsidR="00A0674B" w:rsidRPr="00A0674B" w14:paraId="32A28A55" w14:textId="77777777" w:rsidTr="0059235E">
        <w:trPr>
          <w:trHeight w:val="397"/>
        </w:trPr>
        <w:tc>
          <w:tcPr>
            <w:tcW w:w="757" w:type="pct"/>
            <w:shd w:val="clear" w:color="auto" w:fill="auto"/>
            <w:vAlign w:val="center"/>
          </w:tcPr>
          <w:p w14:paraId="02E7E318" w14:textId="77777777" w:rsidR="00A0674B" w:rsidRDefault="00A0674B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Sonntag</w:t>
            </w:r>
          </w:p>
        </w:tc>
        <w:tc>
          <w:tcPr>
            <w:tcW w:w="4243" w:type="pct"/>
            <w:shd w:val="clear" w:color="auto" w:fill="auto"/>
            <w:vAlign w:val="bottom"/>
          </w:tcPr>
          <w:p w14:paraId="14FFC12D" w14:textId="77777777" w:rsidR="00A0674B" w:rsidRPr="00A0674B" w:rsidRDefault="00CB3EEE" w:rsidP="00A0674B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F34E969">
                <v:shape id="_x0000_i1036" type="#_x0000_t75" style="width:381.75pt;height:15.75pt">
                  <v:imagedata r:id="rId12" o:title=""/>
                </v:shape>
              </w:pict>
            </w:r>
          </w:p>
        </w:tc>
      </w:tr>
    </w:tbl>
    <w:p w14:paraId="20A1A517" w14:textId="77777777" w:rsidR="00CD4965" w:rsidRDefault="00CD4965" w:rsidP="00CD4965">
      <w:pPr>
        <w:pStyle w:val="Subhead"/>
        <w:ind w:right="153"/>
      </w:pPr>
    </w:p>
    <w:p w14:paraId="74471E65" w14:textId="77777777" w:rsidR="00C27353" w:rsidRPr="00D42527" w:rsidRDefault="00C42AF9" w:rsidP="00E732B4">
      <w:pPr>
        <w:pStyle w:val="Subhead"/>
        <w:ind w:right="153"/>
      </w:pPr>
      <w:r>
        <w:t>5</w:t>
      </w:r>
      <w:r w:rsidR="009B52CD" w:rsidRPr="00D42527">
        <w:t xml:space="preserve">. </w:t>
      </w:r>
      <w:r>
        <w:t>Prostituierte</w:t>
      </w:r>
    </w:p>
    <w:tbl>
      <w:tblPr>
        <w:tblStyle w:val="Tabellenraster"/>
        <w:tblW w:w="91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93"/>
      </w:tblGrid>
      <w:tr w:rsidR="00CB23A7" w14:paraId="51338225" w14:textId="77777777" w:rsidTr="003B3742">
        <w:trPr>
          <w:trHeight w:val="340"/>
        </w:trPr>
        <w:tc>
          <w:tcPr>
            <w:tcW w:w="9193" w:type="dxa"/>
            <w:tcMar>
              <w:left w:w="0" w:type="dxa"/>
            </w:tcMar>
            <w:vAlign w:val="bottom"/>
          </w:tcPr>
          <w:p w14:paraId="67660DFD" w14:textId="77777777" w:rsidR="00CB23A7" w:rsidRDefault="002E458D" w:rsidP="0059235E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Anzahl der insgesamt im Betrieb tätigen Prostituierten</w:t>
            </w:r>
          </w:p>
        </w:tc>
      </w:tr>
      <w:tr w:rsidR="00CB23A7" w14:paraId="716907C0" w14:textId="77777777" w:rsidTr="003B3742">
        <w:trPr>
          <w:trHeight w:val="340"/>
        </w:trPr>
        <w:tc>
          <w:tcPr>
            <w:tcW w:w="9193" w:type="dxa"/>
            <w:shd w:val="clear" w:color="auto" w:fill="C2C2C2"/>
          </w:tcPr>
          <w:p w14:paraId="40149A1C" w14:textId="77777777" w:rsidR="00CB23A7" w:rsidRDefault="00CB23A7" w:rsidP="00277B6C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E458D" w:rsidRPr="00AF264A" w14:paraId="77CAFA03" w14:textId="77777777" w:rsidTr="003B3742">
        <w:trPr>
          <w:trHeight w:val="340"/>
        </w:trPr>
        <w:tc>
          <w:tcPr>
            <w:tcW w:w="9193" w:type="dxa"/>
            <w:shd w:val="clear" w:color="auto" w:fill="auto"/>
            <w:tcMar>
              <w:left w:w="0" w:type="dxa"/>
            </w:tcMar>
            <w:vAlign w:val="bottom"/>
          </w:tcPr>
          <w:p w14:paraId="655B39F3" w14:textId="77777777" w:rsidR="002E458D" w:rsidRPr="00AF264A" w:rsidRDefault="00AF264A" w:rsidP="0059235E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 w:rsidRPr="00AF264A">
              <w:rPr>
                <w:rFonts w:cs="Microsoft Sans Serif"/>
                <w:sz w:val="20"/>
              </w:rPr>
              <w:t>Anzahl der maximal gleichzeitig im Betrieb tätigen Prostituierten</w:t>
            </w:r>
          </w:p>
        </w:tc>
      </w:tr>
      <w:tr w:rsidR="002E458D" w14:paraId="5CCC4244" w14:textId="77777777" w:rsidTr="003B3742">
        <w:trPr>
          <w:trHeight w:val="340"/>
        </w:trPr>
        <w:tc>
          <w:tcPr>
            <w:tcW w:w="9193" w:type="dxa"/>
            <w:shd w:val="clear" w:color="auto" w:fill="C2C2C2"/>
          </w:tcPr>
          <w:p w14:paraId="40E64405" w14:textId="77777777" w:rsidR="002E458D" w:rsidRDefault="002E458D" w:rsidP="00277B6C">
            <w:pPr>
              <w:tabs>
                <w:tab w:val="left" w:pos="8931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E458D" w:rsidRPr="00AF264A" w14:paraId="461BAE66" w14:textId="77777777" w:rsidTr="003B3742">
        <w:trPr>
          <w:trHeight w:val="340"/>
        </w:trPr>
        <w:tc>
          <w:tcPr>
            <w:tcW w:w="9193" w:type="dxa"/>
            <w:shd w:val="clear" w:color="auto" w:fill="auto"/>
            <w:tcMar>
              <w:left w:w="0" w:type="dxa"/>
            </w:tcMar>
            <w:vAlign w:val="bottom"/>
          </w:tcPr>
          <w:p w14:paraId="23170B5D" w14:textId="77777777" w:rsidR="002E458D" w:rsidRPr="00AF264A" w:rsidRDefault="00AF264A" w:rsidP="004B5A33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 w:rsidRPr="00AF264A">
              <w:rPr>
                <w:rFonts w:cs="Microsoft Sans Serif"/>
                <w:sz w:val="20"/>
              </w:rPr>
              <w:t>Durchschnittliche Anwesenheits</w:t>
            </w:r>
            <w:r w:rsidR="004B5A33">
              <w:rPr>
                <w:rFonts w:cs="Microsoft Sans Serif"/>
                <w:sz w:val="20"/>
              </w:rPr>
              <w:t>zeit</w:t>
            </w:r>
            <w:r w:rsidRPr="00AF264A">
              <w:rPr>
                <w:rFonts w:cs="Microsoft Sans Serif"/>
                <w:sz w:val="20"/>
              </w:rPr>
              <w:t xml:space="preserve"> einer/eines Prostituierten während der Öffnungszeiten</w:t>
            </w:r>
          </w:p>
        </w:tc>
      </w:tr>
      <w:tr w:rsidR="002E458D" w14:paraId="6FDE6CC4" w14:textId="77777777" w:rsidTr="003B3742">
        <w:trPr>
          <w:trHeight w:val="340"/>
        </w:trPr>
        <w:tc>
          <w:tcPr>
            <w:tcW w:w="9193" w:type="dxa"/>
            <w:shd w:val="clear" w:color="auto" w:fill="C2C2C2"/>
          </w:tcPr>
          <w:p w14:paraId="2EFE6110" w14:textId="77777777" w:rsidR="002E458D" w:rsidRDefault="002E458D" w:rsidP="00277B6C">
            <w:pPr>
              <w:tabs>
                <w:tab w:val="left" w:pos="8931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2FF7FC2" w14:textId="77777777" w:rsidR="00611D56" w:rsidRDefault="00611D56" w:rsidP="00876D0B">
      <w:pPr>
        <w:tabs>
          <w:tab w:val="left" w:pos="8931"/>
        </w:tabs>
        <w:rPr>
          <w:rFonts w:cs="Microsoft Sans Serif"/>
          <w:sz w:val="20"/>
        </w:rPr>
      </w:pPr>
    </w:p>
    <w:p w14:paraId="5ED50653" w14:textId="77777777" w:rsidR="00BD4C4A" w:rsidRDefault="00BD4C4A" w:rsidP="00876D0B">
      <w:pPr>
        <w:tabs>
          <w:tab w:val="left" w:pos="8931"/>
        </w:tabs>
        <w:rPr>
          <w:rFonts w:cs="Microsoft Sans Serif"/>
          <w:sz w:val="20"/>
        </w:rPr>
      </w:pPr>
    </w:p>
    <w:p w14:paraId="2D60779E" w14:textId="77777777" w:rsidR="00F22149" w:rsidRPr="000F0BA2" w:rsidRDefault="000F0BA2" w:rsidP="000F0BA2">
      <w:pPr>
        <w:pStyle w:val="Subhead"/>
        <w:ind w:right="153"/>
      </w:pPr>
      <w:r w:rsidRPr="000F0BA2">
        <w:t>6. Kundinnen/Kunden</w:t>
      </w:r>
    </w:p>
    <w:tbl>
      <w:tblPr>
        <w:tblStyle w:val="Tabellenraster"/>
        <w:tblW w:w="91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93"/>
      </w:tblGrid>
      <w:tr w:rsidR="000F0BA2" w:rsidRPr="00AF264A" w14:paraId="044B37DB" w14:textId="77777777" w:rsidTr="00F02401">
        <w:trPr>
          <w:trHeight w:val="340"/>
        </w:trPr>
        <w:tc>
          <w:tcPr>
            <w:tcW w:w="9193" w:type="dxa"/>
            <w:shd w:val="clear" w:color="auto" w:fill="auto"/>
            <w:tcMar>
              <w:left w:w="0" w:type="dxa"/>
            </w:tcMar>
            <w:vAlign w:val="bottom"/>
          </w:tcPr>
          <w:p w14:paraId="68D9BD97" w14:textId="77777777" w:rsidR="000F0BA2" w:rsidRPr="00AF264A" w:rsidRDefault="000F0BA2" w:rsidP="0059235E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 w:rsidRPr="00AF264A">
              <w:rPr>
                <w:rFonts w:cs="Microsoft Sans Serif"/>
                <w:sz w:val="20"/>
              </w:rPr>
              <w:t xml:space="preserve">Anzahl der maximal gleichzeitig im Betrieb </w:t>
            </w:r>
            <w:r>
              <w:rPr>
                <w:rFonts w:cs="Microsoft Sans Serif"/>
                <w:sz w:val="20"/>
              </w:rPr>
              <w:t>anwesenden Kundinnen/Kunden</w:t>
            </w:r>
          </w:p>
        </w:tc>
      </w:tr>
      <w:tr w:rsidR="000F0BA2" w14:paraId="29F94239" w14:textId="77777777" w:rsidTr="00F02401">
        <w:trPr>
          <w:trHeight w:val="340"/>
        </w:trPr>
        <w:tc>
          <w:tcPr>
            <w:tcW w:w="9193" w:type="dxa"/>
            <w:shd w:val="clear" w:color="auto" w:fill="C2C2C2"/>
          </w:tcPr>
          <w:p w14:paraId="54AA728C" w14:textId="77777777" w:rsidR="000F0BA2" w:rsidRDefault="000F0BA2" w:rsidP="00F02401">
            <w:pPr>
              <w:tabs>
                <w:tab w:val="left" w:pos="8931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F0BA2" w:rsidRPr="00AF264A" w14:paraId="534B5F47" w14:textId="77777777" w:rsidTr="00F02401">
        <w:trPr>
          <w:trHeight w:val="340"/>
        </w:trPr>
        <w:tc>
          <w:tcPr>
            <w:tcW w:w="9193" w:type="dxa"/>
            <w:shd w:val="clear" w:color="auto" w:fill="auto"/>
            <w:tcMar>
              <w:left w:w="0" w:type="dxa"/>
            </w:tcMar>
            <w:vAlign w:val="bottom"/>
          </w:tcPr>
          <w:p w14:paraId="5A6E449F" w14:textId="77777777" w:rsidR="000F0BA2" w:rsidRPr="00AF264A" w:rsidRDefault="000F0BA2" w:rsidP="0059235E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 w:rsidRPr="00AF264A">
              <w:rPr>
                <w:rFonts w:cs="Microsoft Sans Serif"/>
                <w:sz w:val="20"/>
              </w:rPr>
              <w:t xml:space="preserve">Durchschnittliche </w:t>
            </w:r>
            <w:r>
              <w:rPr>
                <w:rFonts w:cs="Microsoft Sans Serif"/>
                <w:sz w:val="20"/>
              </w:rPr>
              <w:t>Aufenthaltsdauer</w:t>
            </w:r>
            <w:r w:rsidRPr="00AF264A">
              <w:rPr>
                <w:rFonts w:cs="Microsoft Sans Serif"/>
                <w:sz w:val="20"/>
              </w:rPr>
              <w:t xml:space="preserve"> einer/</w:t>
            </w:r>
            <w:proofErr w:type="gramStart"/>
            <w:r w:rsidRPr="00AF264A">
              <w:rPr>
                <w:rFonts w:cs="Microsoft Sans Serif"/>
                <w:sz w:val="20"/>
              </w:rPr>
              <w:t xml:space="preserve">eines </w:t>
            </w:r>
            <w:r>
              <w:rPr>
                <w:rFonts w:cs="Microsoft Sans Serif"/>
                <w:sz w:val="20"/>
              </w:rPr>
              <w:t>Kundin</w:t>
            </w:r>
            <w:proofErr w:type="gramEnd"/>
            <w:r>
              <w:rPr>
                <w:rFonts w:cs="Microsoft Sans Serif"/>
                <w:sz w:val="20"/>
              </w:rPr>
              <w:t xml:space="preserve">/Kunden </w:t>
            </w:r>
            <w:r w:rsidRPr="00AF264A">
              <w:rPr>
                <w:rFonts w:cs="Microsoft Sans Serif"/>
                <w:sz w:val="20"/>
              </w:rPr>
              <w:t>während der Öffnungszeiten</w:t>
            </w:r>
          </w:p>
        </w:tc>
      </w:tr>
      <w:tr w:rsidR="000F0BA2" w14:paraId="5C720E2D" w14:textId="77777777" w:rsidTr="00F02401">
        <w:trPr>
          <w:trHeight w:val="340"/>
        </w:trPr>
        <w:tc>
          <w:tcPr>
            <w:tcW w:w="9193" w:type="dxa"/>
            <w:shd w:val="clear" w:color="auto" w:fill="C2C2C2"/>
          </w:tcPr>
          <w:p w14:paraId="0D9306A1" w14:textId="77777777" w:rsidR="000F0BA2" w:rsidRDefault="000F0BA2" w:rsidP="00F02401">
            <w:pPr>
              <w:tabs>
                <w:tab w:val="left" w:pos="8931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E96BD53" w14:textId="77777777" w:rsidR="000F0BA2" w:rsidRDefault="000F0BA2" w:rsidP="00876D0B">
      <w:pPr>
        <w:tabs>
          <w:tab w:val="left" w:pos="8931"/>
        </w:tabs>
        <w:rPr>
          <w:rFonts w:cs="Microsoft Sans Serif"/>
          <w:sz w:val="20"/>
        </w:rPr>
      </w:pPr>
    </w:p>
    <w:p w14:paraId="17E9DEFD" w14:textId="77777777" w:rsidR="000F0BA2" w:rsidRDefault="000F0BA2" w:rsidP="00876D0B">
      <w:pPr>
        <w:tabs>
          <w:tab w:val="left" w:pos="8931"/>
        </w:tabs>
        <w:rPr>
          <w:rFonts w:cs="Microsoft Sans Serif"/>
          <w:sz w:val="20"/>
        </w:rPr>
      </w:pPr>
    </w:p>
    <w:p w14:paraId="021C4E7B" w14:textId="77777777" w:rsidR="00F02401" w:rsidRDefault="00F02401" w:rsidP="00F02401">
      <w:pPr>
        <w:pStyle w:val="Subhead"/>
        <w:ind w:right="153"/>
      </w:pPr>
      <w:r w:rsidRPr="00F02401">
        <w:t>7. Sonstige im Betrieb beschäftigte Personen</w:t>
      </w:r>
    </w:p>
    <w:tbl>
      <w:tblPr>
        <w:tblStyle w:val="Tabellenraster"/>
        <w:tblW w:w="509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9"/>
        <w:gridCol w:w="1755"/>
        <w:gridCol w:w="4762"/>
      </w:tblGrid>
      <w:tr w:rsidR="00F02401" w14:paraId="5A485219" w14:textId="77777777" w:rsidTr="001F5635">
        <w:trPr>
          <w:trHeight w:val="737"/>
        </w:trPr>
        <w:tc>
          <w:tcPr>
            <w:tcW w:w="1517" w:type="pct"/>
            <w:tcMar>
              <w:left w:w="0" w:type="dxa"/>
            </w:tcMar>
          </w:tcPr>
          <w:p w14:paraId="12FB6B80" w14:textId="77777777" w:rsidR="00F02401" w:rsidRDefault="00F02401" w:rsidP="00F02401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 xml:space="preserve">Funktion im Betrieb </w:t>
            </w:r>
          </w:p>
          <w:p w14:paraId="5257C46D" w14:textId="77777777" w:rsidR="00F02401" w:rsidRDefault="00F02401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(Theke, Hauswirtschafter/in, Sicherheitspersonal etc.)</w:t>
            </w:r>
          </w:p>
        </w:tc>
        <w:tc>
          <w:tcPr>
            <w:tcW w:w="938" w:type="pct"/>
          </w:tcPr>
          <w:p w14:paraId="0C17598D" w14:textId="77777777" w:rsidR="00F02401" w:rsidRDefault="00F02401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Personenanzahl</w:t>
            </w:r>
          </w:p>
        </w:tc>
        <w:tc>
          <w:tcPr>
            <w:tcW w:w="2545" w:type="pct"/>
          </w:tcPr>
          <w:p w14:paraId="76D3226D" w14:textId="77777777" w:rsidR="00F02401" w:rsidRDefault="00F02401" w:rsidP="00F02401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 xml:space="preserve">Art der Anstellung </w:t>
            </w:r>
          </w:p>
          <w:p w14:paraId="1CDCB63F" w14:textId="77777777" w:rsidR="00F02401" w:rsidRDefault="00F02401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(selbstständig, angestellt, Beschäftigung durch Fremdunternehmen</w:t>
            </w:r>
            <w:r w:rsidR="0059235E">
              <w:rPr>
                <w:rFonts w:cs="Microsoft Sans Serif"/>
                <w:sz w:val="20"/>
              </w:rPr>
              <w:t xml:space="preserve"> etc.</w:t>
            </w:r>
            <w:r>
              <w:rPr>
                <w:rFonts w:cs="Microsoft Sans Serif"/>
                <w:sz w:val="20"/>
              </w:rPr>
              <w:t>)</w:t>
            </w:r>
          </w:p>
        </w:tc>
      </w:tr>
      <w:tr w:rsidR="00F02401" w:rsidRPr="00A0674B" w14:paraId="0A16931E" w14:textId="77777777" w:rsidTr="001F5635">
        <w:trPr>
          <w:trHeight w:val="425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2382604D" w14:textId="77777777" w:rsidR="00F0240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3BEB52E3">
                <v:shape id="_x0000_i1037" type="#_x0000_t75" style="width:136.5pt;height:15.75pt">
                  <v:imagedata r:id="rId13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5BB52DEE" w14:textId="77777777" w:rsidR="00F02401" w:rsidRPr="00A0674B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DD79DF7">
                <v:shape id="_x0000_i1038" type="#_x0000_t75" style="width:74.25pt;height:15.75pt">
                  <v:imagedata r:id="rId14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50AFF9FF" w14:textId="77777777" w:rsidR="00F02401" w:rsidRPr="00D92F4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3D3DBDA">
                <v:shape id="_x0000_i1039" type="#_x0000_t75" style="width:227.25pt;height:15.75pt">
                  <v:imagedata r:id="rId15" o:title=""/>
                </v:shape>
              </w:pict>
            </w:r>
          </w:p>
        </w:tc>
      </w:tr>
      <w:tr w:rsidR="00F02401" w:rsidRPr="00A0674B" w14:paraId="7F047A74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1F169375" w14:textId="77777777" w:rsidR="00F0240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1A63334">
                <v:shape id="_x0000_i1040" type="#_x0000_t75" style="width:136.5pt;height:15.75pt">
                  <v:imagedata r:id="rId13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4023B3C4" w14:textId="77777777" w:rsidR="00F02401" w:rsidRPr="00A0674B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70073924">
                <v:shape id="_x0000_i1041" type="#_x0000_t75" style="width:74.25pt;height:15.75pt">
                  <v:imagedata r:id="rId14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34B42BE3" w14:textId="77777777" w:rsidR="00F02401" w:rsidRPr="00D92F4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027FF74">
                <v:shape id="_x0000_i1042" type="#_x0000_t75" style="width:227.25pt;height:15.75pt">
                  <v:imagedata r:id="rId15" o:title=""/>
                </v:shape>
              </w:pict>
            </w:r>
          </w:p>
        </w:tc>
      </w:tr>
      <w:tr w:rsidR="00F02401" w:rsidRPr="00A0674B" w14:paraId="4649055B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69DAAFEC" w14:textId="77777777" w:rsidR="00F0240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797FFC33">
                <v:shape id="_x0000_i1043" type="#_x0000_t75" style="width:136.5pt;height:15.75pt">
                  <v:imagedata r:id="rId13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059BCD46" w14:textId="77777777" w:rsidR="00F02401" w:rsidRPr="00A0674B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3DFB226B">
                <v:shape id="_x0000_i1044" type="#_x0000_t75" style="width:74.25pt;height:15.75pt">
                  <v:imagedata r:id="rId14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451EB66B" w14:textId="77777777" w:rsidR="00F02401" w:rsidRPr="00D92F4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664404E">
                <v:shape id="_x0000_i1045" type="#_x0000_t75" style="width:227.25pt;height:15.75pt">
                  <v:imagedata r:id="rId15" o:title=""/>
                </v:shape>
              </w:pict>
            </w:r>
          </w:p>
        </w:tc>
      </w:tr>
      <w:tr w:rsidR="00F02401" w:rsidRPr="00A0674B" w14:paraId="7DEE2607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7A5F4FC5" w14:textId="77777777" w:rsidR="00F0240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F03DD95">
                <v:shape id="_x0000_i1046" type="#_x0000_t75" style="width:136.5pt;height:15.75pt">
                  <v:imagedata r:id="rId13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35841EFF" w14:textId="77777777" w:rsidR="00F02401" w:rsidRPr="00A0674B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2587086">
                <v:shape id="_x0000_i1047" type="#_x0000_t75" style="width:74.25pt;height:15.75pt">
                  <v:imagedata r:id="rId14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28A5DBCE" w14:textId="77777777" w:rsidR="00F02401" w:rsidRPr="00D92F4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5E1A4E3">
                <v:shape id="_x0000_i1048" type="#_x0000_t75" style="width:227.25pt;height:15.75pt">
                  <v:imagedata r:id="rId15" o:title=""/>
                </v:shape>
              </w:pict>
            </w:r>
          </w:p>
        </w:tc>
      </w:tr>
      <w:tr w:rsidR="00F02401" w:rsidRPr="00A0674B" w14:paraId="21001B26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3435E396" w14:textId="77777777" w:rsidR="00F0240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C7F7AFF">
                <v:shape id="_x0000_i1049" type="#_x0000_t75" style="width:136.5pt;height:15.75pt">
                  <v:imagedata r:id="rId13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1268D3E0" w14:textId="77777777" w:rsidR="00F02401" w:rsidRPr="00A0674B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19E5D01">
                <v:shape id="_x0000_i1050" type="#_x0000_t75" style="width:74.25pt;height:15.75pt">
                  <v:imagedata r:id="rId14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5A94FECE" w14:textId="77777777" w:rsidR="00F02401" w:rsidRPr="00D92F4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362DD6F">
                <v:shape id="_x0000_i1051" type="#_x0000_t75" style="width:227.25pt;height:15.75pt">
                  <v:imagedata r:id="rId15" o:title=""/>
                </v:shape>
              </w:pict>
            </w:r>
          </w:p>
        </w:tc>
      </w:tr>
      <w:tr w:rsidR="00F02401" w:rsidRPr="00A0674B" w14:paraId="4BAA8527" w14:textId="77777777" w:rsidTr="001F5635">
        <w:trPr>
          <w:trHeight w:val="397"/>
        </w:trPr>
        <w:tc>
          <w:tcPr>
            <w:tcW w:w="1517" w:type="pct"/>
            <w:shd w:val="clear" w:color="auto" w:fill="auto"/>
            <w:tcMar>
              <w:left w:w="0" w:type="dxa"/>
            </w:tcMar>
            <w:vAlign w:val="bottom"/>
          </w:tcPr>
          <w:p w14:paraId="1C1E5361" w14:textId="77777777" w:rsidR="00F0240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2D5BEA5">
                <v:shape id="_x0000_i1052" type="#_x0000_t75" style="width:136.5pt;height:15.75pt">
                  <v:imagedata r:id="rId13" o:title=""/>
                </v:shape>
              </w:pict>
            </w:r>
          </w:p>
        </w:tc>
        <w:tc>
          <w:tcPr>
            <w:tcW w:w="938" w:type="pct"/>
            <w:shd w:val="clear" w:color="auto" w:fill="auto"/>
            <w:vAlign w:val="bottom"/>
          </w:tcPr>
          <w:p w14:paraId="52716A28" w14:textId="77777777" w:rsidR="00F02401" w:rsidRPr="00A0674B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CFF992F">
                <v:shape id="_x0000_i1053" type="#_x0000_t75" style="width:74.25pt;height:15.75pt">
                  <v:imagedata r:id="rId14" o:title=""/>
                </v:shape>
              </w:pict>
            </w:r>
          </w:p>
        </w:tc>
        <w:tc>
          <w:tcPr>
            <w:tcW w:w="2545" w:type="pct"/>
            <w:vAlign w:val="bottom"/>
          </w:tcPr>
          <w:p w14:paraId="64026A07" w14:textId="77777777" w:rsidR="00F02401" w:rsidRPr="00D92F41" w:rsidRDefault="00CB3EEE" w:rsidP="00F02401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4A4605E">
                <v:shape id="_x0000_i1054" type="#_x0000_t75" style="width:227.25pt;height:15.75pt">
                  <v:imagedata r:id="rId15" o:title=""/>
                </v:shape>
              </w:pict>
            </w:r>
          </w:p>
        </w:tc>
      </w:tr>
    </w:tbl>
    <w:p w14:paraId="67C3179C" w14:textId="77777777" w:rsidR="00F02401" w:rsidRPr="004C381A" w:rsidRDefault="00522F99" w:rsidP="004C381A">
      <w:pPr>
        <w:pStyle w:val="Subhead"/>
        <w:ind w:right="153"/>
      </w:pPr>
      <w:r>
        <w:br/>
      </w:r>
      <w:r w:rsidR="004662B1">
        <w:br/>
      </w:r>
    </w:p>
    <w:p w14:paraId="426DB1D5" w14:textId="77777777" w:rsidR="004C381A" w:rsidRPr="004C381A" w:rsidRDefault="004C381A" w:rsidP="004C381A">
      <w:pPr>
        <w:pStyle w:val="Subhead"/>
        <w:ind w:right="153"/>
      </w:pPr>
      <w:r>
        <w:lastRenderedPageBreak/>
        <w:t xml:space="preserve">8. </w:t>
      </w:r>
      <w:r w:rsidRPr="004C381A">
        <w:t>Räume für sexuelle Dienstleistungen</w:t>
      </w:r>
    </w:p>
    <w:tbl>
      <w:tblPr>
        <w:tblStyle w:val="Tabellenraster"/>
        <w:tblW w:w="50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7"/>
        <w:gridCol w:w="8171"/>
      </w:tblGrid>
      <w:tr w:rsidR="004C381A" w14:paraId="76511520" w14:textId="77777777" w:rsidTr="004C381A">
        <w:trPr>
          <w:trHeight w:val="340"/>
        </w:trPr>
        <w:tc>
          <w:tcPr>
            <w:tcW w:w="611" w:type="pct"/>
            <w:tcMar>
              <w:left w:w="0" w:type="dxa"/>
            </w:tcMar>
          </w:tcPr>
          <w:p w14:paraId="054C2361" w14:textId="77777777" w:rsidR="004C381A" w:rsidRDefault="004C381A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Anzahl</w:t>
            </w:r>
          </w:p>
        </w:tc>
        <w:tc>
          <w:tcPr>
            <w:tcW w:w="4389" w:type="pct"/>
          </w:tcPr>
          <w:p w14:paraId="54F60266" w14:textId="77777777" w:rsidR="004C381A" w:rsidRDefault="004C381A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Ausstattung</w:t>
            </w:r>
          </w:p>
          <w:p w14:paraId="7CC6EBCD" w14:textId="77777777" w:rsidR="004C381A" w:rsidRDefault="004C381A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(wesentliche Merkmale z.B. Themenzimmer, Standard, Whirlpool)</w:t>
            </w:r>
          </w:p>
        </w:tc>
      </w:tr>
      <w:tr w:rsidR="004C381A" w:rsidRPr="00A0674B" w14:paraId="1DFF7CD9" w14:textId="77777777" w:rsidTr="004C381A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1FA45DFE" w14:textId="77777777" w:rsidR="004C381A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111A3C9">
                <v:shape id="_x0000_i1055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7FB6AC5E" w14:textId="77777777" w:rsidR="004C381A" w:rsidRPr="00D92F41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CC4FAE3">
                <v:shape id="_x0000_i1056" type="#_x0000_t75" style="width:396pt;height:15.75pt">
                  <v:imagedata r:id="rId17" o:title=""/>
                </v:shape>
              </w:pict>
            </w:r>
          </w:p>
        </w:tc>
      </w:tr>
      <w:tr w:rsidR="004C381A" w:rsidRPr="00A0674B" w14:paraId="3C217D50" w14:textId="77777777" w:rsidTr="004C381A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6D655D7B" w14:textId="77777777" w:rsidR="004C381A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BD99807">
                <v:shape id="_x0000_i1057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64C030EA" w14:textId="77777777" w:rsidR="004C381A" w:rsidRPr="00D92F41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75AA2768">
                <v:shape id="_x0000_i1058" type="#_x0000_t75" style="width:396pt;height:15.75pt">
                  <v:imagedata r:id="rId17" o:title=""/>
                </v:shape>
              </w:pict>
            </w:r>
          </w:p>
        </w:tc>
      </w:tr>
      <w:tr w:rsidR="004C381A" w:rsidRPr="00A0674B" w14:paraId="0BC8A730" w14:textId="77777777" w:rsidTr="004C381A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6BD14D03" w14:textId="77777777" w:rsidR="004C381A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BB6C7A8">
                <v:shape id="_x0000_i1059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57845BF5" w14:textId="77777777" w:rsidR="004C381A" w:rsidRPr="00D92F41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E1629B5">
                <v:shape id="_x0000_i1060" type="#_x0000_t75" style="width:396pt;height:15.75pt">
                  <v:imagedata r:id="rId17" o:title=""/>
                </v:shape>
              </w:pict>
            </w:r>
          </w:p>
        </w:tc>
      </w:tr>
      <w:tr w:rsidR="004C381A" w:rsidRPr="00A0674B" w14:paraId="7037CEB0" w14:textId="77777777" w:rsidTr="004C381A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2BC2A678" w14:textId="77777777" w:rsidR="004C381A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34AEF01">
                <v:shape id="_x0000_i1061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65790EC0" w14:textId="77777777" w:rsidR="004C381A" w:rsidRPr="00D92F41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CBFC292">
                <v:shape id="_x0000_i1062" type="#_x0000_t75" style="width:396pt;height:15.75pt">
                  <v:imagedata r:id="rId17" o:title=""/>
                </v:shape>
              </w:pict>
            </w:r>
          </w:p>
        </w:tc>
      </w:tr>
      <w:tr w:rsidR="004C381A" w:rsidRPr="00A0674B" w14:paraId="1D769359" w14:textId="77777777" w:rsidTr="004C381A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28012834" w14:textId="77777777" w:rsidR="004C381A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3982046">
                <v:shape id="_x0000_i1063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4F702CE1" w14:textId="77777777" w:rsidR="004C381A" w:rsidRPr="00D92F41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E1AF0FA">
                <v:shape id="_x0000_i1064" type="#_x0000_t75" style="width:396pt;height:15.75pt">
                  <v:imagedata r:id="rId17" o:title=""/>
                </v:shape>
              </w:pict>
            </w:r>
          </w:p>
        </w:tc>
      </w:tr>
      <w:tr w:rsidR="004C381A" w:rsidRPr="00A0674B" w14:paraId="2709BF1B" w14:textId="77777777" w:rsidTr="004C381A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68FF8E7A" w14:textId="77777777" w:rsidR="004C381A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3A9B6E9A">
                <v:shape id="_x0000_i1065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2F09D3A9" w14:textId="77777777" w:rsidR="004C381A" w:rsidRPr="00D92F41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77EEE43B">
                <v:shape id="_x0000_i1066" type="#_x0000_t75" style="width:396pt;height:15.75pt">
                  <v:imagedata r:id="rId17" o:title=""/>
                </v:shape>
              </w:pict>
            </w:r>
          </w:p>
        </w:tc>
      </w:tr>
      <w:tr w:rsidR="004C381A" w:rsidRPr="00A0674B" w14:paraId="6290E797" w14:textId="77777777" w:rsidTr="004C381A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3BF537F0" w14:textId="77777777" w:rsidR="004C381A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2B6A6EB">
                <v:shape id="_x0000_i1067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496FD6D1" w14:textId="77777777" w:rsidR="004C381A" w:rsidRPr="00D92F41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542E4609">
                <v:shape id="_x0000_i1068" type="#_x0000_t75" style="width:396pt;height:15.75pt">
                  <v:imagedata r:id="rId17" o:title=""/>
                </v:shape>
              </w:pict>
            </w:r>
          </w:p>
        </w:tc>
      </w:tr>
    </w:tbl>
    <w:p w14:paraId="6C1179A0" w14:textId="77777777" w:rsidR="004C381A" w:rsidRDefault="004C381A" w:rsidP="00876D0B">
      <w:pPr>
        <w:tabs>
          <w:tab w:val="left" w:pos="8931"/>
        </w:tabs>
        <w:rPr>
          <w:rFonts w:cs="Microsoft Sans Serif"/>
          <w:sz w:val="20"/>
        </w:rPr>
      </w:pPr>
    </w:p>
    <w:p w14:paraId="7573CCEF" w14:textId="77777777" w:rsidR="004C381A" w:rsidRPr="00CA2C96" w:rsidRDefault="004C381A" w:rsidP="00CA2C96">
      <w:pPr>
        <w:tabs>
          <w:tab w:val="left" w:pos="8931"/>
        </w:tabs>
        <w:rPr>
          <w:rFonts w:cs="Microsoft Sans Serif"/>
          <w:b/>
          <w:sz w:val="20"/>
        </w:rPr>
      </w:pPr>
    </w:p>
    <w:tbl>
      <w:tblPr>
        <w:tblStyle w:val="Tabellenraster"/>
        <w:tblW w:w="92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CA2C96" w14:paraId="20F89E17" w14:textId="77777777" w:rsidTr="00CA2C96">
        <w:trPr>
          <w:trHeight w:val="283"/>
        </w:trPr>
        <w:tc>
          <w:tcPr>
            <w:tcW w:w="9277" w:type="dxa"/>
            <w:shd w:val="clear" w:color="auto" w:fill="auto"/>
            <w:tcMar>
              <w:bottom w:w="28" w:type="dxa"/>
            </w:tcMar>
          </w:tcPr>
          <w:p w14:paraId="7689D68C" w14:textId="77777777" w:rsidR="00CA2C96" w:rsidRPr="000739CD" w:rsidRDefault="00CA2C96" w:rsidP="00656F06">
            <w:pPr>
              <w:tabs>
                <w:tab w:val="left" w:pos="8931"/>
              </w:tabs>
            </w:pPr>
            <w:r w:rsidRPr="000739CD">
              <w:rPr>
                <w:rFonts w:cs="Microsoft Sans Serif"/>
                <w:sz w:val="20"/>
              </w:rPr>
              <w:t>Maßnahmen zur Verhinderung der Einsehbarkeit der für sexuelle Dienstleistungen genutzten Räume</w:t>
            </w:r>
          </w:p>
        </w:tc>
      </w:tr>
      <w:tr w:rsidR="00B40160" w14:paraId="29ACA1AC" w14:textId="77777777" w:rsidTr="00CA2C96">
        <w:trPr>
          <w:trHeight w:val="1176"/>
        </w:trPr>
        <w:tc>
          <w:tcPr>
            <w:tcW w:w="9277" w:type="dxa"/>
            <w:shd w:val="clear" w:color="auto" w:fill="C2C2C2"/>
          </w:tcPr>
          <w:p w14:paraId="7CD59B1D" w14:textId="77777777" w:rsidR="00B40160" w:rsidRDefault="00B40160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EC2F9F5" w14:textId="77777777" w:rsidR="004C381A" w:rsidRDefault="004C381A" w:rsidP="00CA2C96">
      <w:pPr>
        <w:pStyle w:val="Listenabsatz"/>
        <w:tabs>
          <w:tab w:val="left" w:pos="8931"/>
        </w:tabs>
        <w:ind w:left="360"/>
        <w:rPr>
          <w:rFonts w:cs="Microsoft Sans Serif"/>
          <w:b/>
          <w:sz w:val="20"/>
        </w:rPr>
      </w:pPr>
    </w:p>
    <w:p w14:paraId="78FC07DD" w14:textId="77777777" w:rsidR="004C381A" w:rsidRPr="00CA2C96" w:rsidRDefault="004C381A" w:rsidP="00CA2C96">
      <w:pPr>
        <w:tabs>
          <w:tab w:val="left" w:pos="8931"/>
        </w:tabs>
        <w:rPr>
          <w:rFonts w:cs="Microsoft Sans Serif"/>
          <w:b/>
          <w:sz w:val="20"/>
        </w:rPr>
      </w:pPr>
    </w:p>
    <w:tbl>
      <w:tblPr>
        <w:tblStyle w:val="Tabellenraster"/>
        <w:tblW w:w="9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63"/>
      </w:tblGrid>
      <w:tr w:rsidR="00CA2C96" w14:paraId="199AC698" w14:textId="77777777" w:rsidTr="002D3073">
        <w:trPr>
          <w:trHeight w:val="170"/>
        </w:trPr>
        <w:tc>
          <w:tcPr>
            <w:tcW w:w="9263" w:type="dxa"/>
            <w:shd w:val="clear" w:color="auto" w:fill="auto"/>
            <w:tcMar>
              <w:bottom w:w="28" w:type="dxa"/>
            </w:tcMar>
          </w:tcPr>
          <w:p w14:paraId="77C69DA5" w14:textId="77777777" w:rsidR="00CA2C96" w:rsidRPr="000739CD" w:rsidRDefault="00CA2C96" w:rsidP="00CA2C96">
            <w:pPr>
              <w:tabs>
                <w:tab w:val="left" w:pos="8931"/>
              </w:tabs>
            </w:pPr>
            <w:r w:rsidRPr="000739CD">
              <w:rPr>
                <w:rFonts w:cs="Microsoft Sans Serif"/>
                <w:sz w:val="20"/>
              </w:rPr>
              <w:t>Beschreibung des Notrufsystems der einzelnen für sexuelle Dienstleistungen genutzten Räume</w:t>
            </w:r>
          </w:p>
        </w:tc>
      </w:tr>
      <w:tr w:rsidR="00B40160" w14:paraId="54AEFCC4" w14:textId="77777777" w:rsidTr="00CA2C96">
        <w:trPr>
          <w:trHeight w:val="1176"/>
        </w:trPr>
        <w:tc>
          <w:tcPr>
            <w:tcW w:w="9263" w:type="dxa"/>
            <w:shd w:val="clear" w:color="auto" w:fill="C2C2C2"/>
          </w:tcPr>
          <w:p w14:paraId="61C16E3D" w14:textId="77777777" w:rsidR="00B40160" w:rsidRDefault="00B40160" w:rsidP="00CA2C9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823C68A" w14:textId="77777777" w:rsidR="00B40160" w:rsidRDefault="00B40160" w:rsidP="00CA2C96">
      <w:pPr>
        <w:pStyle w:val="Listenabsatz"/>
        <w:tabs>
          <w:tab w:val="left" w:pos="8931"/>
        </w:tabs>
        <w:ind w:left="360"/>
        <w:rPr>
          <w:rFonts w:cs="Microsoft Sans Serif"/>
          <w:b/>
          <w:sz w:val="20"/>
        </w:rPr>
      </w:pPr>
    </w:p>
    <w:p w14:paraId="6F848614" w14:textId="77777777" w:rsidR="004C381A" w:rsidRPr="002D3073" w:rsidRDefault="004C381A" w:rsidP="002D3073">
      <w:pPr>
        <w:tabs>
          <w:tab w:val="left" w:pos="8931"/>
        </w:tabs>
        <w:rPr>
          <w:rFonts w:cs="Microsoft Sans Serif"/>
          <w:b/>
          <w:sz w:val="20"/>
        </w:rPr>
      </w:pPr>
    </w:p>
    <w:tbl>
      <w:tblPr>
        <w:tblStyle w:val="Tabellenraster"/>
        <w:tblW w:w="92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2D3073" w14:paraId="2ED7F0F2" w14:textId="77777777" w:rsidTr="002D3073">
        <w:trPr>
          <w:trHeight w:val="113"/>
        </w:trPr>
        <w:tc>
          <w:tcPr>
            <w:tcW w:w="9277" w:type="dxa"/>
            <w:shd w:val="clear" w:color="auto" w:fill="auto"/>
            <w:tcMar>
              <w:bottom w:w="28" w:type="dxa"/>
            </w:tcMar>
          </w:tcPr>
          <w:p w14:paraId="4A18A753" w14:textId="77777777" w:rsidR="002D3073" w:rsidRPr="000739CD" w:rsidRDefault="002D3073" w:rsidP="00656F06">
            <w:pPr>
              <w:tabs>
                <w:tab w:val="left" w:pos="8931"/>
              </w:tabs>
            </w:pPr>
            <w:r w:rsidRPr="000739CD">
              <w:rPr>
                <w:rFonts w:cs="Microsoft Sans Serif"/>
                <w:sz w:val="20"/>
              </w:rPr>
              <w:t>Beschreibung wie gewährleistet wird, dass die für sexuelle Dienstleistungen genutzten Räume jederzeit von innen geöffnet werden können</w:t>
            </w:r>
          </w:p>
        </w:tc>
      </w:tr>
      <w:tr w:rsidR="00B40160" w14:paraId="09EB1836" w14:textId="77777777" w:rsidTr="00CA2C96">
        <w:trPr>
          <w:trHeight w:val="1176"/>
        </w:trPr>
        <w:tc>
          <w:tcPr>
            <w:tcW w:w="9277" w:type="dxa"/>
            <w:shd w:val="clear" w:color="auto" w:fill="C2C2C2"/>
          </w:tcPr>
          <w:p w14:paraId="2D434CEE" w14:textId="77777777" w:rsidR="00B40160" w:rsidRDefault="00B40160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B0C899D" w14:textId="77777777" w:rsidR="00B40160" w:rsidRPr="004C381A" w:rsidRDefault="00B40160" w:rsidP="00B40160">
      <w:pPr>
        <w:pStyle w:val="Listenabsatz"/>
        <w:tabs>
          <w:tab w:val="left" w:pos="8931"/>
        </w:tabs>
        <w:rPr>
          <w:rFonts w:cs="Microsoft Sans Serif"/>
          <w:b/>
          <w:sz w:val="20"/>
        </w:rPr>
      </w:pPr>
    </w:p>
    <w:p w14:paraId="4B081624" w14:textId="77777777" w:rsidR="004C381A" w:rsidRDefault="004C381A" w:rsidP="00876D0B">
      <w:pPr>
        <w:tabs>
          <w:tab w:val="left" w:pos="8931"/>
        </w:tabs>
        <w:rPr>
          <w:rFonts w:cs="Microsoft Sans Serif"/>
          <w:sz w:val="20"/>
        </w:rPr>
      </w:pPr>
    </w:p>
    <w:p w14:paraId="10462F35" w14:textId="77777777" w:rsidR="00B40160" w:rsidRPr="00B40160" w:rsidRDefault="00B40160" w:rsidP="002D3073">
      <w:pPr>
        <w:pStyle w:val="Subhead"/>
      </w:pPr>
      <w:r w:rsidRPr="00B40160">
        <w:t xml:space="preserve">9. </w:t>
      </w:r>
      <w:r w:rsidR="00656F06">
        <w:t>Anzahl der</w:t>
      </w:r>
      <w:r w:rsidRPr="00B40160">
        <w:t xml:space="preserve"> sanitären Anlagen</w:t>
      </w:r>
    </w:p>
    <w:tbl>
      <w:tblPr>
        <w:tblStyle w:val="Tabellenraster"/>
        <w:tblW w:w="502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2"/>
        <w:gridCol w:w="2407"/>
        <w:gridCol w:w="2407"/>
        <w:gridCol w:w="2409"/>
      </w:tblGrid>
      <w:tr w:rsidR="00D31E98" w14:paraId="314BEE78" w14:textId="77777777" w:rsidTr="002D3073">
        <w:trPr>
          <w:trHeight w:val="170"/>
        </w:trPr>
        <w:tc>
          <w:tcPr>
            <w:tcW w:w="1081" w:type="pct"/>
            <w:tcMar>
              <w:left w:w="0" w:type="dxa"/>
            </w:tcMar>
            <w:vAlign w:val="center"/>
          </w:tcPr>
          <w:p w14:paraId="6F8DCCB5" w14:textId="77777777" w:rsidR="00656F06" w:rsidRDefault="00656F06" w:rsidP="002D3073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</w:p>
        </w:tc>
        <w:tc>
          <w:tcPr>
            <w:tcW w:w="1306" w:type="pct"/>
            <w:vAlign w:val="center"/>
          </w:tcPr>
          <w:p w14:paraId="2DF32E65" w14:textId="77777777" w:rsidR="00656F06" w:rsidRDefault="00656F06" w:rsidP="002D3073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Waschgelegenheiten</w:t>
            </w:r>
          </w:p>
        </w:tc>
        <w:tc>
          <w:tcPr>
            <w:tcW w:w="1306" w:type="pct"/>
            <w:vAlign w:val="center"/>
          </w:tcPr>
          <w:p w14:paraId="6547AF3B" w14:textId="77777777" w:rsidR="00656F06" w:rsidRDefault="00656F06" w:rsidP="002D3073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Umkleidegelegenheiten</w:t>
            </w:r>
          </w:p>
        </w:tc>
        <w:tc>
          <w:tcPr>
            <w:tcW w:w="1307" w:type="pct"/>
            <w:vAlign w:val="center"/>
          </w:tcPr>
          <w:p w14:paraId="0A1A62C6" w14:textId="77777777" w:rsidR="00656F06" w:rsidRDefault="00656F06" w:rsidP="002D3073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Toilettenanlagen</w:t>
            </w:r>
          </w:p>
        </w:tc>
      </w:tr>
      <w:tr w:rsidR="00D31E98" w:rsidRPr="00D31E98" w14:paraId="6E3811F1" w14:textId="77777777" w:rsidTr="002D3073">
        <w:trPr>
          <w:trHeight w:val="397"/>
        </w:trPr>
        <w:tc>
          <w:tcPr>
            <w:tcW w:w="1081" w:type="pct"/>
            <w:shd w:val="clear" w:color="auto" w:fill="auto"/>
            <w:tcMar>
              <w:left w:w="0" w:type="dxa"/>
            </w:tcMar>
            <w:vAlign w:val="bottom"/>
          </w:tcPr>
          <w:p w14:paraId="49082F56" w14:textId="77777777" w:rsidR="00656F06" w:rsidRPr="00D31E98" w:rsidRDefault="00656F06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 w:rsidRPr="00D31E98">
              <w:rPr>
                <w:rFonts w:cs="Microsoft Sans Serif"/>
                <w:sz w:val="20"/>
              </w:rPr>
              <w:t>Prostituierte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5A0CC37E" w14:textId="77777777" w:rsidR="00656F06" w:rsidRPr="00D31E98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E4197BF">
                <v:shape id="_x0000_i1069" type="#_x0000_t75" style="width:102pt;height:15.75pt">
                  <v:imagedata r:id="rId18" o:title=""/>
                </v:shape>
              </w:pict>
            </w:r>
          </w:p>
        </w:tc>
        <w:tc>
          <w:tcPr>
            <w:tcW w:w="1306" w:type="pct"/>
            <w:vAlign w:val="bottom"/>
          </w:tcPr>
          <w:p w14:paraId="36B49D07" w14:textId="77777777" w:rsidR="00656F06" w:rsidRPr="00D31E98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5673103">
                <v:shape id="_x0000_i1070" type="#_x0000_t75" style="width:102pt;height:15.75pt">
                  <v:imagedata r:id="rId18" o:title=""/>
                </v:shape>
              </w:pict>
            </w:r>
          </w:p>
        </w:tc>
        <w:tc>
          <w:tcPr>
            <w:tcW w:w="1307" w:type="pct"/>
            <w:vAlign w:val="bottom"/>
          </w:tcPr>
          <w:p w14:paraId="49F8F0BB" w14:textId="77777777" w:rsidR="00656F06" w:rsidRPr="00D31E98" w:rsidRDefault="00CB3EEE" w:rsidP="00D31E98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2D00386">
                <v:shape id="_x0000_i1071" type="#_x0000_t75" style="width:100.5pt;height:15.75pt">
                  <v:imagedata r:id="rId19" o:title=""/>
                </v:shape>
              </w:pict>
            </w:r>
          </w:p>
        </w:tc>
      </w:tr>
      <w:tr w:rsidR="00D31E98" w:rsidRPr="00D31E98" w14:paraId="369445D7" w14:textId="77777777" w:rsidTr="002D3073">
        <w:trPr>
          <w:trHeight w:val="397"/>
        </w:trPr>
        <w:tc>
          <w:tcPr>
            <w:tcW w:w="1081" w:type="pct"/>
            <w:shd w:val="clear" w:color="auto" w:fill="auto"/>
            <w:tcMar>
              <w:top w:w="170" w:type="dxa"/>
              <w:left w:w="0" w:type="dxa"/>
            </w:tcMar>
            <w:vAlign w:val="bottom"/>
          </w:tcPr>
          <w:p w14:paraId="78154CD9" w14:textId="77777777" w:rsidR="00D31E98" w:rsidRPr="00D31E98" w:rsidRDefault="00656F06" w:rsidP="00D31E98">
            <w:pPr>
              <w:tabs>
                <w:tab w:val="left" w:pos="8931"/>
              </w:tabs>
              <w:spacing w:line="276" w:lineRule="auto"/>
              <w:rPr>
                <w:rFonts w:cs="Microsoft Sans Serif"/>
                <w:sz w:val="20"/>
              </w:rPr>
            </w:pPr>
            <w:r w:rsidRPr="00D31E98">
              <w:rPr>
                <w:rFonts w:cs="Microsoft Sans Serif"/>
                <w:sz w:val="20"/>
              </w:rPr>
              <w:t>Kundinnen/Kunden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64321C3D" w14:textId="77777777" w:rsidR="00656F06" w:rsidRPr="00D31E98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612417CD">
                <v:shape id="_x0000_i1072" type="#_x0000_t75" style="width:102pt;height:15.75pt">
                  <v:imagedata r:id="rId18" o:title=""/>
                </v:shape>
              </w:pict>
            </w:r>
          </w:p>
        </w:tc>
        <w:tc>
          <w:tcPr>
            <w:tcW w:w="1306" w:type="pct"/>
            <w:vAlign w:val="bottom"/>
          </w:tcPr>
          <w:p w14:paraId="7172304A" w14:textId="77777777" w:rsidR="00656F06" w:rsidRPr="00D31E98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0B1F16F">
                <v:shape id="_x0000_i1073" type="#_x0000_t75" style="width:102pt;height:15.75pt">
                  <v:imagedata r:id="rId18" o:title=""/>
                </v:shape>
              </w:pict>
            </w:r>
          </w:p>
        </w:tc>
        <w:tc>
          <w:tcPr>
            <w:tcW w:w="1307" w:type="pct"/>
            <w:vAlign w:val="bottom"/>
          </w:tcPr>
          <w:p w14:paraId="44B388CF" w14:textId="77777777" w:rsidR="00656F06" w:rsidRPr="00D31E98" w:rsidRDefault="00CB3EEE" w:rsidP="00D31E98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58800A0">
                <v:shape id="_x0000_i1074" type="#_x0000_t75" style="width:100.5pt;height:15.75pt">
                  <v:imagedata r:id="rId19" o:title=""/>
                </v:shape>
              </w:pict>
            </w:r>
          </w:p>
        </w:tc>
      </w:tr>
      <w:tr w:rsidR="00D31E98" w:rsidRPr="00D31E98" w14:paraId="037E2C86" w14:textId="77777777" w:rsidTr="002D3073">
        <w:trPr>
          <w:trHeight w:val="397"/>
        </w:trPr>
        <w:tc>
          <w:tcPr>
            <w:tcW w:w="1081" w:type="pct"/>
            <w:shd w:val="clear" w:color="auto" w:fill="auto"/>
            <w:tcMar>
              <w:top w:w="113" w:type="dxa"/>
              <w:left w:w="0" w:type="dxa"/>
            </w:tcMar>
            <w:vAlign w:val="bottom"/>
          </w:tcPr>
          <w:p w14:paraId="71481E5F" w14:textId="77777777" w:rsidR="00656F06" w:rsidRPr="00D31E98" w:rsidRDefault="00656F06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 w:rsidRPr="00D31E98">
              <w:rPr>
                <w:rFonts w:cs="Microsoft Sans Serif"/>
                <w:sz w:val="20"/>
              </w:rPr>
              <w:t>Sonstige im Betrieb tätige Personen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76C21779" w14:textId="77777777" w:rsidR="00656F06" w:rsidRPr="00D31E98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D8CB0AC">
                <v:shape id="_x0000_i1075" type="#_x0000_t75" style="width:102pt;height:15.75pt">
                  <v:imagedata r:id="rId18" o:title=""/>
                </v:shape>
              </w:pict>
            </w:r>
          </w:p>
        </w:tc>
        <w:tc>
          <w:tcPr>
            <w:tcW w:w="1306" w:type="pct"/>
            <w:vAlign w:val="bottom"/>
          </w:tcPr>
          <w:p w14:paraId="0F0B6BA1" w14:textId="77777777" w:rsidR="00656F06" w:rsidRPr="00D31E98" w:rsidRDefault="00CB3EEE" w:rsidP="00656F06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9629951">
                <v:shape id="_x0000_i1076" type="#_x0000_t75" style="width:102pt;height:15.75pt">
                  <v:imagedata r:id="rId18" o:title=""/>
                </v:shape>
              </w:pict>
            </w:r>
          </w:p>
        </w:tc>
        <w:tc>
          <w:tcPr>
            <w:tcW w:w="1307" w:type="pct"/>
            <w:vAlign w:val="bottom"/>
          </w:tcPr>
          <w:p w14:paraId="442CBDE7" w14:textId="77777777" w:rsidR="00656F06" w:rsidRPr="00D31E98" w:rsidRDefault="00CB3EEE" w:rsidP="00D31E98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6A0824E">
                <v:shape id="_x0000_i1077" type="#_x0000_t75" style="width:100.5pt;height:15.75pt">
                  <v:imagedata r:id="rId19" o:title=""/>
                </v:shape>
              </w:pict>
            </w:r>
          </w:p>
        </w:tc>
      </w:tr>
    </w:tbl>
    <w:p w14:paraId="1A7ECFD9" w14:textId="77777777" w:rsidR="00B40160" w:rsidRPr="00D31E98" w:rsidRDefault="00B40160" w:rsidP="00876D0B">
      <w:pPr>
        <w:tabs>
          <w:tab w:val="left" w:pos="8931"/>
        </w:tabs>
        <w:rPr>
          <w:rFonts w:cs="Microsoft Sans Serif"/>
          <w:sz w:val="20"/>
        </w:rPr>
      </w:pPr>
    </w:p>
    <w:p w14:paraId="0DF87008" w14:textId="77777777" w:rsidR="00B40160" w:rsidRDefault="00B40160" w:rsidP="00876D0B">
      <w:pPr>
        <w:tabs>
          <w:tab w:val="left" w:pos="8931"/>
        </w:tabs>
        <w:rPr>
          <w:rFonts w:cs="Microsoft Sans Serif"/>
          <w:sz w:val="20"/>
        </w:rPr>
      </w:pPr>
    </w:p>
    <w:p w14:paraId="0EEE9F3A" w14:textId="77777777" w:rsidR="00FB13F2" w:rsidRDefault="00FB13F2" w:rsidP="00876D0B">
      <w:pPr>
        <w:tabs>
          <w:tab w:val="left" w:pos="8931"/>
        </w:tabs>
        <w:rPr>
          <w:rFonts w:cs="Microsoft Sans Serif"/>
          <w:sz w:val="20"/>
        </w:rPr>
      </w:pPr>
    </w:p>
    <w:p w14:paraId="735F3003" w14:textId="77777777" w:rsidR="00FB13F2" w:rsidRDefault="00FB13F2" w:rsidP="00876D0B">
      <w:pPr>
        <w:tabs>
          <w:tab w:val="left" w:pos="8931"/>
        </w:tabs>
        <w:rPr>
          <w:rFonts w:cs="Microsoft Sans Serif"/>
          <w:sz w:val="20"/>
        </w:rPr>
      </w:pPr>
    </w:p>
    <w:p w14:paraId="25C1C8EB" w14:textId="77777777" w:rsidR="00FB13F2" w:rsidRDefault="00FB13F2" w:rsidP="00876D0B">
      <w:pPr>
        <w:tabs>
          <w:tab w:val="left" w:pos="8931"/>
        </w:tabs>
        <w:rPr>
          <w:rFonts w:cs="Microsoft Sans Serif"/>
          <w:sz w:val="20"/>
        </w:rPr>
      </w:pPr>
    </w:p>
    <w:p w14:paraId="1645B385" w14:textId="77777777" w:rsidR="00FB13F2" w:rsidRPr="002D3073" w:rsidRDefault="00FB13F2" w:rsidP="002D3073">
      <w:pPr>
        <w:pStyle w:val="Subhead"/>
        <w:ind w:right="153"/>
      </w:pPr>
      <w:r w:rsidRPr="002D3073">
        <w:lastRenderedPageBreak/>
        <w:t>10. Aufenthalts-/Pausenräume</w:t>
      </w:r>
    </w:p>
    <w:tbl>
      <w:tblPr>
        <w:tblStyle w:val="Tabellenraster"/>
        <w:tblW w:w="50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7"/>
        <w:gridCol w:w="8171"/>
      </w:tblGrid>
      <w:tr w:rsidR="00FB13F2" w14:paraId="36C54DBE" w14:textId="77777777" w:rsidTr="00FB13F2">
        <w:trPr>
          <w:trHeight w:val="340"/>
        </w:trPr>
        <w:tc>
          <w:tcPr>
            <w:tcW w:w="611" w:type="pct"/>
            <w:tcMar>
              <w:left w:w="0" w:type="dxa"/>
            </w:tcMar>
          </w:tcPr>
          <w:p w14:paraId="0B04A81F" w14:textId="77777777" w:rsidR="00FB13F2" w:rsidRDefault="00FB13F2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Anzahl</w:t>
            </w:r>
          </w:p>
        </w:tc>
        <w:tc>
          <w:tcPr>
            <w:tcW w:w="4389" w:type="pct"/>
          </w:tcPr>
          <w:p w14:paraId="4CB26695" w14:textId="77777777" w:rsidR="00FB13F2" w:rsidRDefault="00FB13F2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Ausstattung</w:t>
            </w:r>
          </w:p>
          <w:p w14:paraId="73163A3E" w14:textId="77777777" w:rsidR="00FB13F2" w:rsidRDefault="00FB13F2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t>(wesentliche Merkmale)</w:t>
            </w:r>
          </w:p>
        </w:tc>
      </w:tr>
      <w:tr w:rsidR="00FB13F2" w:rsidRPr="00A0674B" w14:paraId="186F1C93" w14:textId="77777777" w:rsidTr="00FB13F2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4A44372F" w14:textId="77777777" w:rsidR="00FB13F2" w:rsidRDefault="00CB3EEE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6B3C7ED">
                <v:shape id="_x0000_i1078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3605D2A7" w14:textId="77777777" w:rsidR="00FB13F2" w:rsidRPr="00D92F41" w:rsidRDefault="00CB3EEE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0A097D8F">
                <v:shape id="_x0000_i1079" type="#_x0000_t75" style="width:396pt;height:15.75pt">
                  <v:imagedata r:id="rId17" o:title=""/>
                </v:shape>
              </w:pict>
            </w:r>
          </w:p>
        </w:tc>
      </w:tr>
      <w:tr w:rsidR="00FB13F2" w:rsidRPr="00A0674B" w14:paraId="65425A7F" w14:textId="77777777" w:rsidTr="00FB13F2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79A7E6F3" w14:textId="77777777" w:rsidR="00FB13F2" w:rsidRDefault="00CB3EEE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9227BBE">
                <v:shape id="_x0000_i1080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3953F748" w14:textId="77777777" w:rsidR="00FB13F2" w:rsidRPr="00D92F41" w:rsidRDefault="00CB3EEE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AF1E29E">
                <v:shape id="_x0000_i1081" type="#_x0000_t75" style="width:396pt;height:15.75pt">
                  <v:imagedata r:id="rId17" o:title=""/>
                </v:shape>
              </w:pict>
            </w:r>
          </w:p>
        </w:tc>
      </w:tr>
      <w:tr w:rsidR="00FB13F2" w:rsidRPr="00A0674B" w14:paraId="24FA826B" w14:textId="77777777" w:rsidTr="00FB13F2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3D96B612" w14:textId="77777777" w:rsidR="00FB13F2" w:rsidRDefault="00CB3EEE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1C8FA2E3">
                <v:shape id="_x0000_i1082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59D394A6" w14:textId="77777777" w:rsidR="00FB13F2" w:rsidRPr="00D92F41" w:rsidRDefault="00CB3EEE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D68AFFD">
                <v:shape id="_x0000_i1083" type="#_x0000_t75" style="width:396pt;height:15.75pt">
                  <v:imagedata r:id="rId17" o:title=""/>
                </v:shape>
              </w:pict>
            </w:r>
          </w:p>
        </w:tc>
      </w:tr>
      <w:tr w:rsidR="00FB13F2" w:rsidRPr="00A0674B" w14:paraId="321B75E2" w14:textId="77777777" w:rsidTr="00FB13F2">
        <w:trPr>
          <w:trHeight w:val="397"/>
        </w:trPr>
        <w:tc>
          <w:tcPr>
            <w:tcW w:w="611" w:type="pct"/>
            <w:shd w:val="clear" w:color="auto" w:fill="auto"/>
            <w:tcMar>
              <w:left w:w="0" w:type="dxa"/>
            </w:tcMar>
            <w:vAlign w:val="bottom"/>
          </w:tcPr>
          <w:p w14:paraId="3969FBBE" w14:textId="77777777" w:rsidR="00FB13F2" w:rsidRDefault="00CB3EEE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4434485D">
                <v:shape id="_x0000_i1084" type="#_x0000_t75" style="width:47.25pt;height:15.75pt">
                  <v:imagedata r:id="rId16" o:title=""/>
                </v:shape>
              </w:pict>
            </w:r>
          </w:p>
        </w:tc>
        <w:tc>
          <w:tcPr>
            <w:tcW w:w="4389" w:type="pct"/>
            <w:vAlign w:val="bottom"/>
          </w:tcPr>
          <w:p w14:paraId="31EB7CB2" w14:textId="77777777" w:rsidR="00FB13F2" w:rsidRPr="00D92F41" w:rsidRDefault="00CB3EEE" w:rsidP="00FB13F2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rPr>
                <w:rFonts w:cs="Microsoft Sans Serif"/>
                <w:sz w:val="20"/>
              </w:rPr>
              <w:pict w14:anchorId="24C8EE41">
                <v:shape id="_x0000_i1085" type="#_x0000_t75" style="width:396pt;height:15.75pt">
                  <v:imagedata r:id="rId17" o:title=""/>
                </v:shape>
              </w:pict>
            </w:r>
          </w:p>
        </w:tc>
      </w:tr>
    </w:tbl>
    <w:p w14:paraId="628621F0" w14:textId="77777777" w:rsidR="00FB13F2" w:rsidRDefault="00FB13F2" w:rsidP="00876D0B">
      <w:pPr>
        <w:tabs>
          <w:tab w:val="left" w:pos="8931"/>
        </w:tabs>
        <w:rPr>
          <w:rFonts w:cs="Microsoft Sans Serif"/>
          <w:sz w:val="20"/>
        </w:rPr>
      </w:pPr>
    </w:p>
    <w:p w14:paraId="4ED0CEED" w14:textId="77777777" w:rsidR="00FB13F2" w:rsidRPr="00DD119C" w:rsidRDefault="00FB13F2" w:rsidP="00DD119C">
      <w:pPr>
        <w:pStyle w:val="Subhead"/>
      </w:pPr>
      <w:r w:rsidRPr="00DD119C">
        <w:t>11. Beschreibung der individuellen, verschließbaren Aufbewahrungsmöglichkeiten für die persönlichen Gegenstände von Prostituierten/Angestellten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4F5033" w14:paraId="6567720E" w14:textId="77777777" w:rsidTr="004F5033">
        <w:trPr>
          <w:trHeight w:val="1176"/>
        </w:trPr>
        <w:tc>
          <w:tcPr>
            <w:tcW w:w="9174" w:type="dxa"/>
            <w:shd w:val="clear" w:color="auto" w:fill="C2C2C2"/>
          </w:tcPr>
          <w:p w14:paraId="3B9F32AA" w14:textId="77777777" w:rsidR="004F5033" w:rsidRDefault="004F5033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C8F7C2B" w14:textId="77777777" w:rsidR="004F5033" w:rsidRPr="004C381A" w:rsidRDefault="004F5033" w:rsidP="004F5033">
      <w:pPr>
        <w:pStyle w:val="Listenabsatz"/>
        <w:tabs>
          <w:tab w:val="left" w:pos="8931"/>
        </w:tabs>
        <w:rPr>
          <w:rFonts w:cs="Microsoft Sans Serif"/>
          <w:b/>
          <w:sz w:val="20"/>
        </w:rPr>
      </w:pPr>
    </w:p>
    <w:p w14:paraId="379B6BD7" w14:textId="77777777" w:rsidR="00FB13F2" w:rsidRPr="004F5033" w:rsidRDefault="004F5033" w:rsidP="004F5033">
      <w:pPr>
        <w:pStyle w:val="Subhead"/>
      </w:pPr>
      <w:r w:rsidRPr="004F5033">
        <w:t xml:space="preserve">12. Ggf. Beschreibung </w:t>
      </w:r>
      <w:r w:rsidR="002F0FE2">
        <w:t xml:space="preserve">von </w:t>
      </w:r>
      <w:r w:rsidRPr="004F5033">
        <w:t xml:space="preserve">Schlaf-/Wohnräume im Betrieb, Modalitäten der Vermietung </w:t>
      </w:r>
      <w:r w:rsidR="00AC3206">
        <w:br/>
      </w:r>
      <w:r w:rsidRPr="002F0FE2">
        <w:rPr>
          <w:b w:val="0"/>
          <w:sz w:val="20"/>
          <w:szCs w:val="20"/>
        </w:rPr>
        <w:t>(bitte Beispielmietvertrag beilegen)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4F5033" w14:paraId="6838D8C8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6084F85C" w14:textId="77777777" w:rsidR="004F5033" w:rsidRDefault="004F5033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7E1580E" w14:textId="77777777" w:rsidR="002F0FE2" w:rsidRDefault="002F0FE2" w:rsidP="00ED777C">
      <w:pPr>
        <w:tabs>
          <w:tab w:val="left" w:pos="8931"/>
        </w:tabs>
        <w:rPr>
          <w:rFonts w:cs="Microsoft Sans Serif"/>
          <w:sz w:val="20"/>
        </w:rPr>
      </w:pPr>
    </w:p>
    <w:p w14:paraId="4AFC0466" w14:textId="77777777" w:rsidR="00AC3206" w:rsidRPr="002F0FE2" w:rsidRDefault="00AC3206" w:rsidP="002F0FE2">
      <w:pPr>
        <w:pStyle w:val="Subhead"/>
      </w:pPr>
      <w:r w:rsidRPr="002F0FE2">
        <w:t>13. Beschreibung der typischen Betriebsabläufe</w:t>
      </w:r>
      <w:r w:rsidR="00ED777C">
        <w:br/>
      </w:r>
      <w:r w:rsidR="002F0FE2" w:rsidRPr="002F0FE2">
        <w:rPr>
          <w:b w:val="0"/>
          <w:sz w:val="20"/>
          <w:szCs w:val="20"/>
        </w:rPr>
        <w:t>(</w:t>
      </w:r>
      <w:r w:rsidRPr="002F0FE2">
        <w:rPr>
          <w:b w:val="0"/>
          <w:sz w:val="20"/>
          <w:szCs w:val="20"/>
        </w:rPr>
        <w:t xml:space="preserve">Beschreibung Anbahnung, Weisungen </w:t>
      </w:r>
      <w:proofErr w:type="spellStart"/>
      <w:r w:rsidRPr="002F0FE2">
        <w:rPr>
          <w:b w:val="0"/>
          <w:sz w:val="20"/>
          <w:szCs w:val="20"/>
        </w:rPr>
        <w:t>ggü</w:t>
      </w:r>
      <w:proofErr w:type="spellEnd"/>
      <w:r w:rsidRPr="002F0FE2">
        <w:rPr>
          <w:b w:val="0"/>
          <w:sz w:val="20"/>
          <w:szCs w:val="20"/>
        </w:rPr>
        <w:t>. Prostituierten</w:t>
      </w:r>
      <w:r w:rsidR="00ED777C" w:rsidRPr="002F0FE2">
        <w:rPr>
          <w:b w:val="0"/>
          <w:sz w:val="20"/>
          <w:szCs w:val="20"/>
        </w:rPr>
        <w:t>, Preisgestaltung, Zahlungsabwicklung etc.)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0739CD" w14:paraId="0F689CC9" w14:textId="77777777" w:rsidTr="001D7935">
        <w:trPr>
          <w:trHeight w:val="1176"/>
        </w:trPr>
        <w:tc>
          <w:tcPr>
            <w:tcW w:w="9174" w:type="dxa"/>
            <w:shd w:val="clear" w:color="auto" w:fill="C2C2C2"/>
          </w:tcPr>
          <w:p w14:paraId="4141ABCD" w14:textId="77777777" w:rsidR="000739CD" w:rsidRDefault="000739CD" w:rsidP="001D7935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B537F2C" w14:textId="77777777" w:rsidR="002642D1" w:rsidRDefault="002642D1" w:rsidP="002642D1"/>
    <w:p w14:paraId="0D427EA6" w14:textId="77777777" w:rsidR="00AC3206" w:rsidRDefault="00ED777C" w:rsidP="0080203D">
      <w:pPr>
        <w:pStyle w:val="Subhead"/>
      </w:pPr>
      <w:r>
        <w:t>14. Beschreibung der Maßnahmen zur Verhinderung der Prostitution durch Opfer von Menschenhandel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0DFDBDE9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4B015A9B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A6B3FB3" w14:textId="77777777" w:rsidR="002642D1" w:rsidRDefault="002642D1">
      <w:pPr>
        <w:rPr>
          <w:rFonts w:cs="Microsoft Sans Serif"/>
          <w:b/>
          <w:szCs w:val="22"/>
        </w:rPr>
      </w:pPr>
    </w:p>
    <w:p w14:paraId="5F77AEBC" w14:textId="77777777" w:rsidR="00752AC5" w:rsidRDefault="00752AC5" w:rsidP="00752AC5">
      <w:pPr>
        <w:pStyle w:val="Subhead"/>
      </w:pPr>
      <w:r>
        <w:t>15. Beschreibung der Maßnahmen zur Verhinderung Prostitution Minderjähriger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35DFD322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0D77540B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6B38E79" w14:textId="77777777" w:rsidR="007143F0" w:rsidRDefault="007143F0" w:rsidP="002642D1"/>
    <w:p w14:paraId="116DB0F8" w14:textId="77777777" w:rsidR="004345BF" w:rsidRDefault="004345BF" w:rsidP="00752AC5">
      <w:pPr>
        <w:pStyle w:val="Subhead"/>
      </w:pPr>
    </w:p>
    <w:p w14:paraId="382ADAFC" w14:textId="77777777" w:rsidR="00362E44" w:rsidRDefault="00362E44" w:rsidP="00752AC5">
      <w:pPr>
        <w:pStyle w:val="Subhead"/>
      </w:pPr>
      <w:r>
        <w:lastRenderedPageBreak/>
        <w:t>16. Beschreibung der Maßnahmen zum Schutz von Prostituierten unter 21 Jahren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5E5EC8EF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5F1FB48F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54F63BE" w14:textId="77777777" w:rsidR="007143F0" w:rsidRDefault="007143F0" w:rsidP="002642D1"/>
    <w:p w14:paraId="01B277F3" w14:textId="77777777" w:rsidR="00ED777C" w:rsidRDefault="00752AC5" w:rsidP="0080203D">
      <w:pPr>
        <w:pStyle w:val="Subhead"/>
      </w:pPr>
      <w:r>
        <w:t>1</w:t>
      </w:r>
      <w:r w:rsidR="002642D1">
        <w:t>7</w:t>
      </w:r>
      <w:r w:rsidR="00ED777C">
        <w:t>. Beschreibung der Maßnahmen zur Verringerung des Übertragungsrisikos sexuell übertragbarer Krankheiten</w:t>
      </w:r>
      <w:r w:rsidR="00ED777C">
        <w:br/>
      </w:r>
      <w:r w:rsidR="00ED777C" w:rsidRPr="002642D1">
        <w:rPr>
          <w:b w:val="0"/>
          <w:sz w:val="20"/>
          <w:szCs w:val="20"/>
        </w:rPr>
        <w:t xml:space="preserve">(Bereitstellung von Kondomen, </w:t>
      </w:r>
      <w:r w:rsidR="002642D1">
        <w:rPr>
          <w:b w:val="0"/>
          <w:sz w:val="20"/>
          <w:szCs w:val="20"/>
        </w:rPr>
        <w:t xml:space="preserve">Hinweise auf </w:t>
      </w:r>
      <w:r w:rsidR="00ED777C" w:rsidRPr="002642D1">
        <w:rPr>
          <w:b w:val="0"/>
          <w:sz w:val="20"/>
          <w:szCs w:val="20"/>
        </w:rPr>
        <w:t>Kondompflicht)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2369D6E6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36B04593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E65EC67" w14:textId="77777777" w:rsidR="007143F0" w:rsidRDefault="007143F0" w:rsidP="002642D1"/>
    <w:p w14:paraId="172B03C3" w14:textId="77777777" w:rsidR="00ED777C" w:rsidRDefault="00752AC5" w:rsidP="0080203D">
      <w:pPr>
        <w:pStyle w:val="Subhead"/>
      </w:pPr>
      <w:r>
        <w:t>1</w:t>
      </w:r>
      <w:r w:rsidR="002642D1">
        <w:t>8</w:t>
      </w:r>
      <w:r w:rsidR="00ED777C">
        <w:t>. Sonstige Maßnahmen zu Schutz der Gesundheit von Prostituierten und Dritten</w:t>
      </w:r>
      <w:r w:rsidR="00ED777C">
        <w:br/>
      </w:r>
      <w:r w:rsidR="00ED777C" w:rsidRPr="002642D1">
        <w:rPr>
          <w:b w:val="0"/>
          <w:sz w:val="20"/>
          <w:szCs w:val="20"/>
        </w:rPr>
        <w:t>(Bereitstellung von Gleitmitteln/Hygieneartikeln, Ermöglichung der Wahrnehmung von Beratungsmaßnahmen durch Behörden während der Geschäftszeiten)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623B21E1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683C093C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18FA1D6" w14:textId="77777777" w:rsidR="007143F0" w:rsidRDefault="007143F0" w:rsidP="002642D1"/>
    <w:p w14:paraId="4E405433" w14:textId="77777777" w:rsidR="00ED777C" w:rsidRDefault="002642D1" w:rsidP="0080203D">
      <w:pPr>
        <w:pStyle w:val="Subhead"/>
      </w:pPr>
      <w:r>
        <w:t>19</w:t>
      </w:r>
      <w:r w:rsidR="00ED777C">
        <w:t>.</w:t>
      </w:r>
      <w:r>
        <w:t xml:space="preserve"> Ggf.</w:t>
      </w:r>
      <w:r w:rsidR="00ED777C">
        <w:t xml:space="preserve"> </w:t>
      </w:r>
      <w:r w:rsidR="00752AC5">
        <w:t xml:space="preserve">Inhalt von Hygieneplänen 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18F7289B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14EB10FB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CDD775B" w14:textId="77777777" w:rsidR="002642D1" w:rsidRDefault="002642D1" w:rsidP="002642D1"/>
    <w:p w14:paraId="3738CEFA" w14:textId="77777777" w:rsidR="007143F0" w:rsidRDefault="00362E44" w:rsidP="0080203D">
      <w:pPr>
        <w:pStyle w:val="Subhead"/>
      </w:pPr>
      <w:r>
        <w:t>2</w:t>
      </w:r>
      <w:r w:rsidR="002642D1">
        <w:t>0</w:t>
      </w:r>
      <w:r w:rsidR="00752AC5">
        <w:t>. Beschreibung von Einlasskontrollen, Maßnahmen zur Verhinderung des Aufenthalts Minderjähriger im Betrieb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707324C8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19691C66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C57018C" w14:textId="77777777" w:rsidR="00752AC5" w:rsidRDefault="00752AC5" w:rsidP="0039216A"/>
    <w:p w14:paraId="00E31920" w14:textId="77777777" w:rsidR="007143F0" w:rsidRDefault="00BA65EE" w:rsidP="0080203D">
      <w:pPr>
        <w:pStyle w:val="Subhead"/>
      </w:pPr>
      <w:r>
        <w:t>2</w:t>
      </w:r>
      <w:r w:rsidR="002642D1">
        <w:t>1</w:t>
      </w:r>
      <w:r>
        <w:t>. Beschreibung der Umsetzung von Aufzeichnungs- und Aufbewahrungspflichten</w:t>
      </w:r>
      <w:r>
        <w:br/>
      </w:r>
      <w:r w:rsidRPr="002642D1">
        <w:rPr>
          <w:b w:val="0"/>
          <w:sz w:val="20"/>
          <w:szCs w:val="20"/>
        </w:rPr>
        <w:t>(Kontrolle der Anmelde-/Aliasbescheinigungen, Datenaufzeichnung, Zahlungsdokumentation</w:t>
      </w:r>
      <w:r w:rsidR="00457454" w:rsidRPr="002642D1">
        <w:rPr>
          <w:b w:val="0"/>
          <w:sz w:val="20"/>
          <w:szCs w:val="20"/>
        </w:rPr>
        <w:t>, Art der Dokumentation</w:t>
      </w:r>
      <w:r w:rsidRPr="002642D1">
        <w:rPr>
          <w:b w:val="0"/>
          <w:sz w:val="20"/>
          <w:szCs w:val="20"/>
        </w:rPr>
        <w:t>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0D3D0D49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23479C1F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A335516" w14:textId="77777777" w:rsidR="00362E44" w:rsidRDefault="00362E44" w:rsidP="002642D1"/>
    <w:p w14:paraId="1E5431F4" w14:textId="77777777" w:rsidR="007143F0" w:rsidRDefault="00457454" w:rsidP="0080203D">
      <w:pPr>
        <w:pStyle w:val="Subhead"/>
      </w:pPr>
      <w:r>
        <w:lastRenderedPageBreak/>
        <w:t>2</w:t>
      </w:r>
      <w:r w:rsidR="002642D1">
        <w:t>2</w:t>
      </w:r>
      <w:r>
        <w:t>.Maßnahmen zur Gewährleistung der Löschung personenbezogener Daten nach Ende der Aufbewahrungsfrist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581386FE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1F0D30BD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02EB14B" w14:textId="77777777" w:rsidR="00BA65EE" w:rsidRDefault="00BA65EE" w:rsidP="002642D1"/>
    <w:p w14:paraId="1A5436C2" w14:textId="77777777" w:rsidR="007143F0" w:rsidRDefault="00457454" w:rsidP="0080203D">
      <w:pPr>
        <w:pStyle w:val="Subhead"/>
      </w:pPr>
      <w:r>
        <w:t>2</w:t>
      </w:r>
      <w:r w:rsidR="002642D1">
        <w:t>3</w:t>
      </w:r>
      <w:r>
        <w:t>. Ggf. Beschreibung der Videoüberwachung</w:t>
      </w:r>
      <w:r w:rsidR="00D11112">
        <w:t>, Aufbewahrung der Aufzeichnungen</w:t>
      </w:r>
      <w:r w:rsidR="00D11112">
        <w:br/>
      </w:r>
      <w:r w:rsidR="00D11112" w:rsidRPr="002642D1">
        <w:rPr>
          <w:b w:val="0"/>
          <w:sz w:val="20"/>
          <w:szCs w:val="20"/>
        </w:rPr>
        <w:t>(Standort/Ausrichtung der Kameras, Hinweise auf Videoüberwachung, Aufbewahrungszeit der Aufzeichnungen)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4DFD2EAA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2BC55FE9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4F40495" w14:textId="77777777" w:rsidR="00457454" w:rsidRDefault="00457454" w:rsidP="002642D1"/>
    <w:p w14:paraId="20606CEC" w14:textId="77777777" w:rsidR="007143F0" w:rsidRPr="007143F0" w:rsidRDefault="00D11112" w:rsidP="0080203D">
      <w:pPr>
        <w:pStyle w:val="Subhead"/>
        <w:rPr>
          <w:b w:val="0"/>
        </w:rPr>
      </w:pPr>
      <w:r>
        <w:t>2</w:t>
      </w:r>
      <w:r w:rsidR="002642D1">
        <w:t>4</w:t>
      </w:r>
      <w:r>
        <w:t>. Beschreibung von Werbemaßnahmen</w:t>
      </w:r>
      <w:r>
        <w:br/>
      </w:r>
      <w:r w:rsidRPr="002642D1">
        <w:rPr>
          <w:b w:val="0"/>
          <w:sz w:val="20"/>
          <w:szCs w:val="20"/>
        </w:rPr>
        <w:t>(Werbemedien, ggf. Kosten für Prostituierte etc.)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4E92F601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2E3F5454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6F455E2" w14:textId="77777777" w:rsidR="00D11112" w:rsidRDefault="00D11112" w:rsidP="002642D1"/>
    <w:p w14:paraId="168FB0EC" w14:textId="77777777" w:rsidR="007143F0" w:rsidRDefault="00D11112" w:rsidP="0080203D">
      <w:pPr>
        <w:pStyle w:val="Subhead"/>
      </w:pPr>
      <w:r>
        <w:t>2</w:t>
      </w:r>
      <w:r w:rsidR="002642D1">
        <w:t>5</w:t>
      </w:r>
      <w:r>
        <w:t>. Ggf. Angaben zum Alkoholausschank im Betrieb</w:t>
      </w:r>
    </w:p>
    <w:tbl>
      <w:tblPr>
        <w:tblStyle w:val="Tabellenraster"/>
        <w:tblW w:w="9174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4"/>
      </w:tblGrid>
      <w:tr w:rsidR="007143F0" w14:paraId="3953CBFB" w14:textId="77777777" w:rsidTr="00377A5D">
        <w:trPr>
          <w:trHeight w:val="1176"/>
        </w:trPr>
        <w:tc>
          <w:tcPr>
            <w:tcW w:w="9174" w:type="dxa"/>
            <w:shd w:val="clear" w:color="auto" w:fill="C2C2C2"/>
          </w:tcPr>
          <w:p w14:paraId="2182FDEA" w14:textId="77777777" w:rsidR="007143F0" w:rsidRDefault="007143F0" w:rsidP="00377A5D">
            <w:pPr>
              <w:tabs>
                <w:tab w:val="left" w:pos="8931"/>
              </w:tabs>
              <w:rPr>
                <w:rFonts w:cs="Microsoft Sans Serif"/>
                <w:sz w:val="20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EC52B15" w14:textId="77777777" w:rsidR="002642D1" w:rsidRDefault="002642D1" w:rsidP="002642D1"/>
    <w:p w14:paraId="4D12A8BC" w14:textId="77777777" w:rsidR="0080203D" w:rsidRDefault="00D266FA" w:rsidP="0080203D">
      <w:pPr>
        <w:pStyle w:val="Subhead"/>
      </w:pPr>
      <w:r>
        <w:t>Folgende e</w:t>
      </w:r>
      <w:r w:rsidR="0080203D" w:rsidRPr="0080203D">
        <w:t>rforderliche Unterlagen</w:t>
      </w:r>
      <w:r>
        <w:t xml:space="preserve"> liegen bei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8774"/>
      </w:tblGrid>
      <w:tr w:rsidR="003B7AAF" w14:paraId="6416FFB9" w14:textId="77777777" w:rsidTr="008A607B">
        <w:trPr>
          <w:trHeight w:val="482"/>
        </w:trPr>
        <w:tc>
          <w:tcPr>
            <w:tcW w:w="436" w:type="dxa"/>
          </w:tcPr>
          <w:p w14:paraId="5FE0018C" w14:textId="77777777" w:rsidR="003B7AAF" w:rsidRDefault="00CB3EEE" w:rsidP="003B7AAF">
            <w:pPr>
              <w:tabs>
                <w:tab w:val="left" w:pos="8931"/>
              </w:tabs>
              <w:rPr>
                <w:sz w:val="20"/>
              </w:rPr>
            </w:pPr>
            <w:sdt>
              <w:sdtPr>
                <w:rPr>
                  <w:rFonts w:cs="Microsoft Sans Serif"/>
                  <w:szCs w:val="22"/>
                </w:rPr>
                <w:id w:val="604084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64F6">
                  <w:rPr>
                    <w:rFonts w:ascii="MS Gothic" w:eastAsia="MS Gothic" w:hAnsi="MS Gothic" w:cs="Microsoft Sans Serif" w:hint="eastAsia"/>
                    <w:szCs w:val="22"/>
                  </w:rPr>
                  <w:t>☐</w:t>
                </w:r>
              </w:sdtContent>
            </w:sdt>
          </w:p>
        </w:tc>
        <w:tc>
          <w:tcPr>
            <w:tcW w:w="8774" w:type="dxa"/>
          </w:tcPr>
          <w:p w14:paraId="2FA83C1D" w14:textId="77777777" w:rsidR="003B7AAF" w:rsidRDefault="0028147E" w:rsidP="003B7AAF">
            <w:pPr>
              <w:tabs>
                <w:tab w:val="left" w:pos="8931"/>
              </w:tabs>
              <w:rPr>
                <w:sz w:val="20"/>
              </w:rPr>
            </w:pPr>
            <w:r>
              <w:rPr>
                <w:sz w:val="20"/>
              </w:rPr>
              <w:t>Hausordnung</w:t>
            </w:r>
          </w:p>
        </w:tc>
      </w:tr>
      <w:tr w:rsidR="007664F6" w14:paraId="25D8D720" w14:textId="77777777" w:rsidTr="008A607B">
        <w:trPr>
          <w:trHeight w:val="482"/>
        </w:trPr>
        <w:tc>
          <w:tcPr>
            <w:tcW w:w="436" w:type="dxa"/>
          </w:tcPr>
          <w:p w14:paraId="615D3838" w14:textId="77777777" w:rsidR="007664F6" w:rsidRDefault="00CB3EEE" w:rsidP="003B7AAF">
            <w:pPr>
              <w:tabs>
                <w:tab w:val="left" w:pos="8931"/>
              </w:tabs>
              <w:rPr>
                <w:rFonts w:cs="Microsoft Sans Serif"/>
                <w:szCs w:val="22"/>
              </w:rPr>
            </w:pPr>
            <w:sdt>
              <w:sdtPr>
                <w:rPr>
                  <w:rFonts w:cs="Microsoft Sans Serif"/>
                  <w:szCs w:val="22"/>
                </w:rPr>
                <w:id w:val="1428002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64F6">
                  <w:rPr>
                    <w:rFonts w:ascii="MS Gothic" w:eastAsia="MS Gothic" w:hAnsi="MS Gothic" w:cs="Microsoft Sans Serif" w:hint="eastAsia"/>
                    <w:szCs w:val="22"/>
                  </w:rPr>
                  <w:t>☐</w:t>
                </w:r>
              </w:sdtContent>
            </w:sdt>
          </w:p>
        </w:tc>
        <w:tc>
          <w:tcPr>
            <w:tcW w:w="8774" w:type="dxa"/>
          </w:tcPr>
          <w:p w14:paraId="50429848" w14:textId="77777777" w:rsidR="007664F6" w:rsidRPr="003B7AAF" w:rsidRDefault="0028147E" w:rsidP="007664F6">
            <w:pPr>
              <w:tabs>
                <w:tab w:val="left" w:pos="8931"/>
              </w:tabs>
              <w:rPr>
                <w:sz w:val="20"/>
              </w:rPr>
            </w:pPr>
            <w:r>
              <w:rPr>
                <w:sz w:val="20"/>
              </w:rPr>
              <w:t>Mustervereinbarung mit Prostituierten</w:t>
            </w:r>
          </w:p>
        </w:tc>
      </w:tr>
      <w:tr w:rsidR="003B7AAF" w14:paraId="70156266" w14:textId="77777777" w:rsidTr="008A607B">
        <w:trPr>
          <w:trHeight w:val="482"/>
        </w:trPr>
        <w:tc>
          <w:tcPr>
            <w:tcW w:w="436" w:type="dxa"/>
          </w:tcPr>
          <w:p w14:paraId="0AC1BFB8" w14:textId="77777777" w:rsidR="003B7AAF" w:rsidRDefault="00CB3EEE" w:rsidP="008A607B">
            <w:pPr>
              <w:tabs>
                <w:tab w:val="left" w:pos="8931"/>
              </w:tabs>
              <w:rPr>
                <w:sz w:val="20"/>
              </w:rPr>
            </w:pPr>
            <w:sdt>
              <w:sdtPr>
                <w:rPr>
                  <w:rFonts w:cs="Microsoft Sans Serif"/>
                  <w:szCs w:val="22"/>
                </w:rPr>
                <w:id w:val="1495453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7AAF">
                  <w:rPr>
                    <w:rFonts w:ascii="MS Gothic" w:eastAsia="MS Gothic" w:hAnsi="MS Gothic" w:cs="Microsoft Sans Serif" w:hint="eastAsia"/>
                    <w:szCs w:val="22"/>
                  </w:rPr>
                  <w:t>☐</w:t>
                </w:r>
              </w:sdtContent>
            </w:sdt>
          </w:p>
        </w:tc>
        <w:tc>
          <w:tcPr>
            <w:tcW w:w="8774" w:type="dxa"/>
          </w:tcPr>
          <w:p w14:paraId="45E4A832" w14:textId="77777777" w:rsidR="003B7AAF" w:rsidRDefault="008A607B" w:rsidP="008A607B">
            <w:pPr>
              <w:tabs>
                <w:tab w:val="left" w:pos="8931"/>
              </w:tabs>
              <w:rPr>
                <w:sz w:val="20"/>
              </w:rPr>
            </w:pPr>
            <w:r>
              <w:rPr>
                <w:sz w:val="20"/>
              </w:rPr>
              <w:t>Ggf. Hygieneplan</w:t>
            </w:r>
          </w:p>
        </w:tc>
      </w:tr>
      <w:tr w:rsidR="003B7AAF" w14:paraId="4FFBA9EC" w14:textId="77777777" w:rsidTr="008A607B">
        <w:trPr>
          <w:trHeight w:val="482"/>
        </w:trPr>
        <w:tc>
          <w:tcPr>
            <w:tcW w:w="436" w:type="dxa"/>
          </w:tcPr>
          <w:p w14:paraId="7F6CD3E5" w14:textId="77777777" w:rsidR="003B7AAF" w:rsidRDefault="00CB3EEE" w:rsidP="003B7AAF">
            <w:pPr>
              <w:tabs>
                <w:tab w:val="left" w:pos="8931"/>
              </w:tabs>
              <w:rPr>
                <w:sz w:val="20"/>
              </w:rPr>
            </w:pPr>
            <w:sdt>
              <w:sdtPr>
                <w:rPr>
                  <w:rFonts w:cs="Microsoft Sans Serif"/>
                  <w:szCs w:val="22"/>
                </w:rPr>
                <w:id w:val="2076691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7AAF">
                  <w:rPr>
                    <w:rFonts w:ascii="MS Gothic" w:eastAsia="MS Gothic" w:hAnsi="MS Gothic" w:cs="Microsoft Sans Serif" w:hint="eastAsia"/>
                    <w:szCs w:val="22"/>
                  </w:rPr>
                  <w:t>☐</w:t>
                </w:r>
              </w:sdtContent>
            </w:sdt>
          </w:p>
        </w:tc>
        <w:tc>
          <w:tcPr>
            <w:tcW w:w="8774" w:type="dxa"/>
          </w:tcPr>
          <w:p w14:paraId="0D09E750" w14:textId="77777777" w:rsidR="003B7AAF" w:rsidRDefault="008A607B" w:rsidP="003B7AAF">
            <w:pPr>
              <w:tabs>
                <w:tab w:val="left" w:pos="8931"/>
              </w:tabs>
              <w:rPr>
                <w:sz w:val="20"/>
              </w:rPr>
            </w:pPr>
            <w:r>
              <w:rPr>
                <w:sz w:val="20"/>
              </w:rPr>
              <w:t>Ggf. Gaststättenerlaubnis</w:t>
            </w:r>
          </w:p>
        </w:tc>
      </w:tr>
    </w:tbl>
    <w:p w14:paraId="04B2B5FA" w14:textId="77777777" w:rsidR="003B7AAF" w:rsidRDefault="003B7AAF" w:rsidP="003B7AAF">
      <w:pPr>
        <w:rPr>
          <w:b/>
          <w:sz w:val="20"/>
        </w:rPr>
      </w:pPr>
    </w:p>
    <w:p w14:paraId="56FBF93B" w14:textId="77777777" w:rsidR="000739CD" w:rsidRDefault="000739CD" w:rsidP="00876D0B">
      <w:pPr>
        <w:tabs>
          <w:tab w:val="left" w:pos="8931"/>
        </w:tabs>
        <w:rPr>
          <w:rFonts w:cs="Microsoft Sans Serif"/>
          <w:sz w:val="20"/>
        </w:rPr>
      </w:pPr>
    </w:p>
    <w:p w14:paraId="1B953C3B" w14:textId="77777777" w:rsidR="000739CD" w:rsidRDefault="000739CD" w:rsidP="00876D0B">
      <w:pPr>
        <w:tabs>
          <w:tab w:val="left" w:pos="8931"/>
        </w:tabs>
        <w:rPr>
          <w:rFonts w:cs="Microsoft Sans Serif"/>
          <w:sz w:val="20"/>
        </w:rPr>
      </w:pPr>
    </w:p>
    <w:p w14:paraId="47345735" w14:textId="77777777" w:rsidR="00D20CBF" w:rsidRDefault="00D20CBF" w:rsidP="00876D0B">
      <w:pPr>
        <w:tabs>
          <w:tab w:val="left" w:pos="8931"/>
        </w:tabs>
        <w:rPr>
          <w:rFonts w:cs="Microsoft Sans Serif"/>
          <w:sz w:val="20"/>
        </w:rPr>
      </w:pPr>
      <w:r>
        <w:rPr>
          <w:rFonts w:cs="Microsoft Sans Serif"/>
          <w:sz w:val="20"/>
        </w:rPr>
        <w:t>Mit meiner Unterschrift bestätige ich die Richtigkeit der Angaben.</w:t>
      </w:r>
    </w:p>
    <w:p w14:paraId="3E0279CD" w14:textId="77777777" w:rsidR="00D20CBF" w:rsidRDefault="00D20CBF" w:rsidP="00876D0B">
      <w:pPr>
        <w:tabs>
          <w:tab w:val="left" w:pos="8931"/>
        </w:tabs>
        <w:rPr>
          <w:rFonts w:cs="Microsoft Sans Serif"/>
          <w:sz w:val="20"/>
        </w:rPr>
      </w:pPr>
    </w:p>
    <w:p w14:paraId="00077662" w14:textId="77777777" w:rsidR="00D20CBF" w:rsidRDefault="00D20CBF" w:rsidP="00876D0B">
      <w:pPr>
        <w:tabs>
          <w:tab w:val="left" w:pos="8931"/>
        </w:tabs>
        <w:rPr>
          <w:rFonts w:cs="Microsoft Sans Serif"/>
          <w:sz w:val="20"/>
        </w:rPr>
      </w:pPr>
    </w:p>
    <w:p w14:paraId="395536F6" w14:textId="77777777" w:rsidR="003B7AAF" w:rsidRDefault="003B7AAF" w:rsidP="00876D0B">
      <w:pPr>
        <w:tabs>
          <w:tab w:val="left" w:pos="8931"/>
        </w:tabs>
        <w:rPr>
          <w:rFonts w:cs="Microsoft Sans Serif"/>
          <w:sz w:val="20"/>
        </w:rPr>
      </w:pPr>
    </w:p>
    <w:p w14:paraId="152A5F67" w14:textId="77777777" w:rsidR="00D20CBF" w:rsidRDefault="00305A75" w:rsidP="00D20CBF">
      <w:pPr>
        <w:tabs>
          <w:tab w:val="left" w:pos="3969"/>
        </w:tabs>
        <w:rPr>
          <w:rFonts w:cs="Microsoft Sans Serif"/>
          <w:sz w:val="20"/>
        </w:rPr>
      </w:pPr>
      <w:r>
        <w:rPr>
          <w:rFonts w:cs="Microsoft Sans Serif"/>
          <w:noProof/>
          <w:sz w:val="20"/>
        </w:rPr>
        <mc:AlternateContent>
          <mc:Choice Requires="wps">
            <w:drawing>
              <wp:inline distT="0" distB="0" distL="0" distR="0" wp14:anchorId="4B68FE9E" wp14:editId="15FCC66C">
                <wp:extent cx="4400550" cy="0"/>
                <wp:effectExtent l="0" t="0" r="19050" b="19050"/>
                <wp:docPr id="2" name="Gerade Verbindung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00550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FF050DD" id="Gerade Verbindung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46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" strokeweight=".22136mm">
                <w10:anchorlock/>
              </v:line>
            </w:pict>
          </mc:Fallback>
        </mc:AlternateContent>
      </w:r>
    </w:p>
    <w:p w14:paraId="159A9FFA" w14:textId="77777777" w:rsidR="007D5A9D" w:rsidRDefault="00305A75" w:rsidP="007D5A9D">
      <w:pPr>
        <w:tabs>
          <w:tab w:val="left" w:pos="2127"/>
        </w:tabs>
        <w:rPr>
          <w:rFonts w:cs="Microsoft Sans Serif"/>
          <w:sz w:val="18"/>
          <w:szCs w:val="18"/>
        </w:rPr>
      </w:pPr>
      <w:r w:rsidRPr="00305A75">
        <w:rPr>
          <w:rFonts w:cs="Microsoft Sans Serif"/>
          <w:sz w:val="18"/>
          <w:szCs w:val="18"/>
        </w:rPr>
        <w:t>Ort, Datum,</w:t>
      </w:r>
      <w:r w:rsidR="007D5A9D">
        <w:rPr>
          <w:rFonts w:cs="Microsoft Sans Serif"/>
          <w:sz w:val="18"/>
          <w:szCs w:val="18"/>
        </w:rPr>
        <w:tab/>
      </w:r>
      <w:r w:rsidRPr="00305A75">
        <w:rPr>
          <w:rFonts w:cs="Microsoft Sans Serif"/>
          <w:sz w:val="18"/>
          <w:szCs w:val="18"/>
        </w:rPr>
        <w:t xml:space="preserve"> Unterschrift</w:t>
      </w:r>
      <w:r w:rsidR="007D5A9D">
        <w:rPr>
          <w:rFonts w:cs="Microsoft Sans Serif"/>
          <w:sz w:val="18"/>
          <w:szCs w:val="18"/>
        </w:rPr>
        <w:t xml:space="preserve"> </w:t>
      </w:r>
      <w:r w:rsidR="007D5A9D" w:rsidRPr="007D5A9D">
        <w:rPr>
          <w:rFonts w:cs="Microsoft Sans Serif"/>
          <w:sz w:val="18"/>
          <w:szCs w:val="18"/>
        </w:rPr>
        <w:t>des A</w:t>
      </w:r>
      <w:r w:rsidR="007D5A9D">
        <w:rPr>
          <w:rFonts w:cs="Microsoft Sans Serif"/>
          <w:sz w:val="18"/>
          <w:szCs w:val="18"/>
        </w:rPr>
        <w:t xml:space="preserve">ntragstellers/ Antragstellerin, </w:t>
      </w:r>
    </w:p>
    <w:p w14:paraId="67F7FE14" w14:textId="77777777" w:rsidR="00EA3A56" w:rsidRPr="007143F0" w:rsidRDefault="007D5A9D" w:rsidP="000739CD">
      <w:pPr>
        <w:tabs>
          <w:tab w:val="left" w:pos="2212"/>
        </w:tabs>
        <w:rPr>
          <w:rFonts w:cs="Microsoft Sans Serif"/>
          <w:sz w:val="18"/>
          <w:szCs w:val="18"/>
        </w:rPr>
      </w:pPr>
      <w:r>
        <w:rPr>
          <w:rFonts w:cs="Microsoft Sans Serif"/>
          <w:sz w:val="18"/>
          <w:szCs w:val="18"/>
        </w:rPr>
        <w:tab/>
        <w:t>d</w:t>
      </w:r>
      <w:r w:rsidRPr="007D5A9D">
        <w:rPr>
          <w:rFonts w:cs="Microsoft Sans Serif"/>
          <w:sz w:val="18"/>
          <w:szCs w:val="18"/>
        </w:rPr>
        <w:t>er bevollm</w:t>
      </w:r>
      <w:r>
        <w:rPr>
          <w:rFonts w:cs="Microsoft Sans Serif"/>
          <w:sz w:val="18"/>
          <w:szCs w:val="18"/>
        </w:rPr>
        <w:t xml:space="preserve">ächtigten Person / gesetzliche </w:t>
      </w:r>
      <w:r w:rsidRPr="007D5A9D">
        <w:rPr>
          <w:rFonts w:cs="Microsoft Sans Serif"/>
          <w:sz w:val="18"/>
          <w:szCs w:val="18"/>
        </w:rPr>
        <w:t>Vertretung</w:t>
      </w:r>
    </w:p>
    <w:sectPr w:rsidR="00EA3A56" w:rsidRPr="007143F0" w:rsidSect="001F2011">
      <w:headerReference w:type="default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1531" w:right="1418" w:bottom="1134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55539" w14:textId="77777777" w:rsidR="00CA2C96" w:rsidRDefault="00CA2C96">
      <w:r>
        <w:separator/>
      </w:r>
    </w:p>
  </w:endnote>
  <w:endnote w:type="continuationSeparator" w:id="0">
    <w:p w14:paraId="11A90A14" w14:textId="77777777" w:rsidR="00CA2C96" w:rsidRDefault="00CA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tisSansSerif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5C403" w14:textId="5AC647A8" w:rsidR="00CA2C96" w:rsidRDefault="00CA2C96" w:rsidP="00CC1B80">
    <w:pPr>
      <w:pStyle w:val="Fuzeile"/>
      <w:spacing w:before="120" w:after="1080"/>
      <w:ind w:right="-454"/>
    </w:pPr>
    <w:r w:rsidRPr="00CC1B80">
      <w:rPr>
        <w:sz w:val="18"/>
        <w:szCs w:val="18"/>
      </w:rPr>
      <w:t>* Freiwillige Angabe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fldChar w:fldCharType="begin"/>
    </w:r>
    <w:r>
      <w:instrText xml:space="preserve"> if </w:instrText>
    </w:r>
    <w:r>
      <w:fldChar w:fldCharType="begin"/>
    </w:r>
    <w:r>
      <w:instrText xml:space="preserve"> page </w:instrText>
    </w:r>
    <w:r>
      <w:fldChar w:fldCharType="separate"/>
    </w:r>
    <w:r w:rsidR="00CB3EEE">
      <w:rPr>
        <w:noProof/>
      </w:rPr>
      <w:instrText>3</w:instrText>
    </w:r>
    <w:r>
      <w:fldChar w:fldCharType="end"/>
    </w:r>
    <w:r>
      <w:instrText xml:space="preserve"> &lt; </w:instrTex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CB3EEE">
      <w:rPr>
        <w:noProof/>
      </w:rPr>
      <w:instrText>6</w:instrText>
    </w:r>
    <w:r>
      <w:rPr>
        <w:noProof/>
      </w:rPr>
      <w:fldChar w:fldCharType="end"/>
    </w:r>
    <w:r>
      <w:instrText xml:space="preserve"> "/</w:instrText>
    </w:r>
    <w:r>
      <w:fldChar w:fldCharType="begin"/>
    </w:r>
    <w:r>
      <w:instrText xml:space="preserve"> = </w:instrText>
    </w:r>
    <w:r>
      <w:fldChar w:fldCharType="begin"/>
    </w:r>
    <w:r>
      <w:instrText xml:space="preserve"> page </w:instrText>
    </w:r>
    <w:r>
      <w:fldChar w:fldCharType="separate"/>
    </w:r>
    <w:r w:rsidR="00CB3EEE">
      <w:rPr>
        <w:noProof/>
      </w:rPr>
      <w:instrText>3</w:instrText>
    </w:r>
    <w:r>
      <w:fldChar w:fldCharType="end"/>
    </w:r>
    <w:r>
      <w:instrText xml:space="preserve"> +1 </w:instrText>
    </w:r>
    <w:r>
      <w:fldChar w:fldCharType="separate"/>
    </w:r>
    <w:r w:rsidR="00CB3EEE">
      <w:rPr>
        <w:noProof/>
      </w:rPr>
      <w:instrText>4</w:instrText>
    </w:r>
    <w:r>
      <w:fldChar w:fldCharType="end"/>
    </w:r>
    <w:r>
      <w:instrText xml:space="preserve">" "" </w:instrText>
    </w:r>
    <w:r w:rsidR="00CB3EEE">
      <w:fldChar w:fldCharType="separate"/>
    </w:r>
    <w:r w:rsidR="00CB3EEE">
      <w:rPr>
        <w:noProof/>
      </w:rPr>
      <w:t>/4</w:t>
    </w:r>
    <w:r>
      <w:fldChar w:fldCharType="end"/>
    </w:r>
  </w:p>
  <w:p w14:paraId="0C6D7039" w14:textId="77777777" w:rsidR="00CA2C96" w:rsidRDefault="00CA2C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EB7B7" w14:textId="715FC4D1" w:rsidR="00CA2C96" w:rsidRPr="00E732B4" w:rsidRDefault="00CA2C96" w:rsidP="00CC1B80">
    <w:pPr>
      <w:pStyle w:val="Fuzeile"/>
      <w:spacing w:before="120" w:after="1080"/>
      <w:ind w:right="-454"/>
      <w:rPr>
        <w:sz w:val="18"/>
        <w:szCs w:val="18"/>
      </w:rPr>
    </w:pPr>
    <w:r>
      <w:rPr>
        <w:sz w:val="18"/>
        <w:szCs w:val="18"/>
      </w:rPr>
      <w:t xml:space="preserve">* Freiwillige Angabe </w:t>
    </w:r>
    <w:r>
      <w:rPr>
        <w:sz w:val="18"/>
        <w:szCs w:val="18"/>
      </w:rPr>
      <w:tab/>
    </w:r>
    <w:r>
      <w:rPr>
        <w:sz w:val="18"/>
        <w:szCs w:val="18"/>
      </w:rPr>
      <w:tab/>
    </w:r>
    <w:r w:rsidRPr="00E732B4">
      <w:rPr>
        <w:sz w:val="18"/>
        <w:szCs w:val="18"/>
      </w:rPr>
      <w:t xml:space="preserve">Stand: </w:t>
    </w:r>
    <w:r>
      <w:rPr>
        <w:sz w:val="18"/>
        <w:szCs w:val="18"/>
      </w:rPr>
      <w:t>0</w:t>
    </w:r>
    <w:r w:rsidR="00CB3EEE">
      <w:rPr>
        <w:sz w:val="18"/>
        <w:szCs w:val="18"/>
      </w:rPr>
      <w:t>7</w:t>
    </w:r>
    <w:r>
      <w:rPr>
        <w:sz w:val="18"/>
        <w:szCs w:val="18"/>
      </w:rPr>
      <w:t>/</w:t>
    </w:r>
    <w:r w:rsidR="00CB3EEE">
      <w:rPr>
        <w:sz w:val="18"/>
        <w:szCs w:val="18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316B7" w14:textId="77777777" w:rsidR="00CA2C96" w:rsidRDefault="00CA2C96">
      <w:r>
        <w:separator/>
      </w:r>
    </w:p>
  </w:footnote>
  <w:footnote w:type="continuationSeparator" w:id="0">
    <w:p w14:paraId="6D3ED9EB" w14:textId="77777777" w:rsidR="00CA2C96" w:rsidRDefault="00CA2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C93AA" w14:textId="47D152E2" w:rsidR="00CA2C96" w:rsidRPr="00B40C5D" w:rsidRDefault="00CA2C96" w:rsidP="00EF05FD">
    <w:pPr>
      <w:spacing w:before="560"/>
      <w:jc w:val="center"/>
    </w:pPr>
    <w:r>
      <w:fldChar w:fldCharType="begin"/>
    </w:r>
    <w:r>
      <w:instrText xml:space="preserve"> if </w:instrText>
    </w:r>
    <w:r>
      <w:fldChar w:fldCharType="begin"/>
    </w:r>
    <w:r>
      <w:instrText xml:space="preserve"> page </w:instrText>
    </w:r>
    <w:r>
      <w:fldChar w:fldCharType="separate"/>
    </w:r>
    <w:r w:rsidR="00CB3EEE">
      <w:rPr>
        <w:noProof/>
      </w:rPr>
      <w:instrText>3</w:instrText>
    </w:r>
    <w:r>
      <w:fldChar w:fldCharType="end"/>
    </w:r>
    <w:r>
      <w:instrText xml:space="preserve">  &gt; 1 "- </w:instrText>
    </w:r>
    <w:r>
      <w:fldChar w:fldCharType="begin"/>
    </w:r>
    <w:r>
      <w:instrText xml:space="preserve"> page </w:instrText>
    </w:r>
    <w:r>
      <w:fldChar w:fldCharType="separate"/>
    </w:r>
    <w:r w:rsidR="00CB3EEE">
      <w:rPr>
        <w:noProof/>
      </w:rPr>
      <w:instrText>3</w:instrText>
    </w:r>
    <w:r>
      <w:fldChar w:fldCharType="end"/>
    </w:r>
    <w:r>
      <w:instrText xml:space="preserve"> -" "" </w:instrText>
    </w:r>
    <w:r>
      <w:fldChar w:fldCharType="separate"/>
    </w:r>
    <w:r w:rsidR="00CB3EEE">
      <w:rPr>
        <w:noProof/>
      </w:rPr>
      <w:t>- 3 -</w:t>
    </w:r>
    <w:r>
      <w:fldChar w:fldCharType="end"/>
    </w:r>
  </w:p>
  <w:p w14:paraId="6B79CF33" w14:textId="77777777" w:rsidR="00CA2C96" w:rsidRDefault="00CA2C9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4020" w14:textId="77777777" w:rsidR="00CA2C96" w:rsidRDefault="00CA2C96" w:rsidP="00BA3838">
    <w:pPr>
      <w:pStyle w:val="Kopfzeile"/>
      <w:tabs>
        <w:tab w:val="clear" w:pos="4536"/>
        <w:tab w:val="clear" w:pos="9072"/>
      </w:tabs>
      <w:spacing w:after="156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C1070F2" wp14:editId="7DC9E713">
          <wp:simplePos x="0" y="0"/>
          <wp:positionH relativeFrom="page">
            <wp:posOffset>4500880</wp:posOffset>
          </wp:positionH>
          <wp:positionV relativeFrom="page">
            <wp:posOffset>288290</wp:posOffset>
          </wp:positionV>
          <wp:extent cx="2628900" cy="1045210"/>
          <wp:effectExtent l="0" t="0" r="12700" b="0"/>
          <wp:wrapNone/>
          <wp:docPr id="4" name="Bild 73" descr="Wsb mit LH mitt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Wsb mit LH mitt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1045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4131"/>
    <w:multiLevelType w:val="hybridMultilevel"/>
    <w:tmpl w:val="8F52DB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C74C3"/>
    <w:multiLevelType w:val="hybridMultilevel"/>
    <w:tmpl w:val="A776CD1C"/>
    <w:lvl w:ilvl="0" w:tplc="8AA08A7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72C6A"/>
    <w:multiLevelType w:val="hybridMultilevel"/>
    <w:tmpl w:val="BF8298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34906"/>
    <w:multiLevelType w:val="hybridMultilevel"/>
    <w:tmpl w:val="788E5D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26407"/>
    <w:multiLevelType w:val="hybridMultilevel"/>
    <w:tmpl w:val="4202CF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32571"/>
    <w:multiLevelType w:val="multilevel"/>
    <w:tmpl w:val="3A5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CA4971"/>
    <w:multiLevelType w:val="hybridMultilevel"/>
    <w:tmpl w:val="85BAB6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11B5E"/>
    <w:multiLevelType w:val="hybridMultilevel"/>
    <w:tmpl w:val="EEA84EE8"/>
    <w:lvl w:ilvl="0" w:tplc="12E8A53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C03BDC"/>
    <w:multiLevelType w:val="multilevel"/>
    <w:tmpl w:val="3A649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bullet"/>
      <w:lvlText w:val="-"/>
      <w:lvlJc w:val="left"/>
      <w:pPr>
        <w:ind w:left="1440" w:hanging="360"/>
      </w:pPr>
      <w:rPr>
        <w:rFonts w:ascii="Microsoft Sans Serif" w:eastAsia="Calibri" w:hAnsi="Microsoft Sans Serif" w:cs="Microsoft Sans Serif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763E4D"/>
    <w:multiLevelType w:val="hybridMultilevel"/>
    <w:tmpl w:val="8328F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00783D"/>
    <w:multiLevelType w:val="hybridMultilevel"/>
    <w:tmpl w:val="4978D7BC"/>
    <w:lvl w:ilvl="0" w:tplc="547EEA40">
      <w:start w:val="7"/>
      <w:numFmt w:val="bullet"/>
      <w:lvlText w:val="-"/>
      <w:lvlJc w:val="left"/>
      <w:pPr>
        <w:ind w:left="720" w:hanging="360"/>
      </w:pPr>
      <w:rPr>
        <w:rFonts w:ascii="Microsoft Sans Serif" w:eastAsia="Times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CB7258"/>
    <w:multiLevelType w:val="hybridMultilevel"/>
    <w:tmpl w:val="D48C95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632959"/>
    <w:multiLevelType w:val="hybridMultilevel"/>
    <w:tmpl w:val="6AD6EE0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D24738"/>
    <w:multiLevelType w:val="hybridMultilevel"/>
    <w:tmpl w:val="EA1A9F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064EA6"/>
    <w:multiLevelType w:val="hybridMultilevel"/>
    <w:tmpl w:val="EA0EA6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2F0946"/>
    <w:multiLevelType w:val="hybridMultilevel"/>
    <w:tmpl w:val="5D504C1A"/>
    <w:lvl w:ilvl="0" w:tplc="79D0B8B4">
      <w:numFmt w:val="bullet"/>
      <w:lvlText w:val="-"/>
      <w:lvlJc w:val="left"/>
      <w:pPr>
        <w:ind w:left="720" w:hanging="360"/>
      </w:pPr>
      <w:rPr>
        <w:rFonts w:ascii="Microsoft Sans Serif" w:eastAsia="Times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AA68F6"/>
    <w:multiLevelType w:val="hybridMultilevel"/>
    <w:tmpl w:val="62167754"/>
    <w:lvl w:ilvl="0" w:tplc="59CC70E4">
      <w:start w:val="1"/>
      <w:numFmt w:val="decimal"/>
      <w:lvlText w:val="%1."/>
      <w:lvlJc w:val="left"/>
      <w:pPr>
        <w:ind w:left="720" w:hanging="360"/>
      </w:pPr>
      <w:rPr>
        <w:rFonts w:ascii="Microsoft Sans Serif" w:eastAsia="Times New Roman" w:hAnsi="Microsoft Sans Serif" w:cs="Microsoft Sans Serif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F4DE4"/>
    <w:multiLevelType w:val="hybridMultilevel"/>
    <w:tmpl w:val="17100F6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207FBC"/>
    <w:multiLevelType w:val="hybridMultilevel"/>
    <w:tmpl w:val="F6CC8512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845BD"/>
    <w:multiLevelType w:val="hybridMultilevel"/>
    <w:tmpl w:val="7B98DC64"/>
    <w:lvl w:ilvl="0" w:tplc="46463E18">
      <w:start w:val="27"/>
      <w:numFmt w:val="bullet"/>
      <w:lvlText w:val="-"/>
      <w:lvlJc w:val="left"/>
      <w:pPr>
        <w:ind w:left="720" w:hanging="360"/>
      </w:pPr>
      <w:rPr>
        <w:rFonts w:ascii="Microsoft Sans Serif" w:eastAsia="Times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179359">
    <w:abstractNumId w:val="19"/>
  </w:num>
  <w:num w:numId="2" w16cid:durableId="1344477606">
    <w:abstractNumId w:val="10"/>
  </w:num>
  <w:num w:numId="3" w16cid:durableId="1817406248">
    <w:abstractNumId w:val="3"/>
  </w:num>
  <w:num w:numId="4" w16cid:durableId="952442056">
    <w:abstractNumId w:val="2"/>
  </w:num>
  <w:num w:numId="5" w16cid:durableId="1254361384">
    <w:abstractNumId w:val="11"/>
  </w:num>
  <w:num w:numId="6" w16cid:durableId="1379353751">
    <w:abstractNumId w:val="9"/>
  </w:num>
  <w:num w:numId="7" w16cid:durableId="1573152938">
    <w:abstractNumId w:val="14"/>
  </w:num>
  <w:num w:numId="8" w16cid:durableId="12459160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661934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259248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2551043">
    <w:abstractNumId w:val="5"/>
  </w:num>
  <w:num w:numId="12" w16cid:durableId="318310607">
    <w:abstractNumId w:val="12"/>
  </w:num>
  <w:num w:numId="13" w16cid:durableId="391124616">
    <w:abstractNumId w:val="15"/>
  </w:num>
  <w:num w:numId="14" w16cid:durableId="348996594">
    <w:abstractNumId w:val="4"/>
  </w:num>
  <w:num w:numId="15" w16cid:durableId="585185875">
    <w:abstractNumId w:val="1"/>
  </w:num>
  <w:num w:numId="16" w16cid:durableId="1264534810">
    <w:abstractNumId w:val="0"/>
  </w:num>
  <w:num w:numId="17" w16cid:durableId="1302271124">
    <w:abstractNumId w:val="6"/>
  </w:num>
  <w:num w:numId="18" w16cid:durableId="767041536">
    <w:abstractNumId w:val="13"/>
  </w:num>
  <w:num w:numId="19" w16cid:durableId="359088198">
    <w:abstractNumId w:val="7"/>
  </w:num>
  <w:num w:numId="20" w16cid:durableId="3555443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58D8"/>
    <w:rsid w:val="00010CF0"/>
    <w:rsid w:val="00012A98"/>
    <w:rsid w:val="00012EF6"/>
    <w:rsid w:val="00015CD0"/>
    <w:rsid w:val="000160C9"/>
    <w:rsid w:val="00026922"/>
    <w:rsid w:val="000270A5"/>
    <w:rsid w:val="00033B22"/>
    <w:rsid w:val="000362FE"/>
    <w:rsid w:val="00043724"/>
    <w:rsid w:val="00043EE7"/>
    <w:rsid w:val="000445B7"/>
    <w:rsid w:val="00045286"/>
    <w:rsid w:val="000459B8"/>
    <w:rsid w:val="00053137"/>
    <w:rsid w:val="000601B4"/>
    <w:rsid w:val="00061C3C"/>
    <w:rsid w:val="00061EA3"/>
    <w:rsid w:val="0006296D"/>
    <w:rsid w:val="00064059"/>
    <w:rsid w:val="00067B8D"/>
    <w:rsid w:val="00072BAE"/>
    <w:rsid w:val="000739CD"/>
    <w:rsid w:val="000741FD"/>
    <w:rsid w:val="00076AC2"/>
    <w:rsid w:val="00077F54"/>
    <w:rsid w:val="00081DA7"/>
    <w:rsid w:val="00083E11"/>
    <w:rsid w:val="00087725"/>
    <w:rsid w:val="00091A69"/>
    <w:rsid w:val="00095E1D"/>
    <w:rsid w:val="00095F0D"/>
    <w:rsid w:val="00096302"/>
    <w:rsid w:val="00097597"/>
    <w:rsid w:val="000A3B02"/>
    <w:rsid w:val="000B3CA4"/>
    <w:rsid w:val="000B54FB"/>
    <w:rsid w:val="000B6A43"/>
    <w:rsid w:val="000C22C6"/>
    <w:rsid w:val="000C68A4"/>
    <w:rsid w:val="000C6B76"/>
    <w:rsid w:val="000D06BE"/>
    <w:rsid w:val="000D3028"/>
    <w:rsid w:val="000E304B"/>
    <w:rsid w:val="000E3F34"/>
    <w:rsid w:val="000E58D8"/>
    <w:rsid w:val="000E70FE"/>
    <w:rsid w:val="000E7C3B"/>
    <w:rsid w:val="000F0172"/>
    <w:rsid w:val="000F0BA2"/>
    <w:rsid w:val="0010109E"/>
    <w:rsid w:val="001140AF"/>
    <w:rsid w:val="00121A39"/>
    <w:rsid w:val="001272F4"/>
    <w:rsid w:val="00137115"/>
    <w:rsid w:val="00143E3B"/>
    <w:rsid w:val="00145C1D"/>
    <w:rsid w:val="00146598"/>
    <w:rsid w:val="001525BD"/>
    <w:rsid w:val="00156AEB"/>
    <w:rsid w:val="0016546B"/>
    <w:rsid w:val="001664B1"/>
    <w:rsid w:val="001700B7"/>
    <w:rsid w:val="00175968"/>
    <w:rsid w:val="00182492"/>
    <w:rsid w:val="00183509"/>
    <w:rsid w:val="00186D30"/>
    <w:rsid w:val="00195F74"/>
    <w:rsid w:val="00196E3E"/>
    <w:rsid w:val="00196EE9"/>
    <w:rsid w:val="001B0EED"/>
    <w:rsid w:val="001B1D32"/>
    <w:rsid w:val="001B259D"/>
    <w:rsid w:val="001C0CCE"/>
    <w:rsid w:val="001C43CB"/>
    <w:rsid w:val="001C7AC6"/>
    <w:rsid w:val="001D0B58"/>
    <w:rsid w:val="001D35A0"/>
    <w:rsid w:val="001D5FFF"/>
    <w:rsid w:val="001D78CC"/>
    <w:rsid w:val="001E2E68"/>
    <w:rsid w:val="001E4895"/>
    <w:rsid w:val="001F08B2"/>
    <w:rsid w:val="001F2011"/>
    <w:rsid w:val="001F5635"/>
    <w:rsid w:val="0020079C"/>
    <w:rsid w:val="002022E1"/>
    <w:rsid w:val="00203E46"/>
    <w:rsid w:val="00210CDD"/>
    <w:rsid w:val="0021265F"/>
    <w:rsid w:val="00212CE1"/>
    <w:rsid w:val="00213757"/>
    <w:rsid w:val="00214F12"/>
    <w:rsid w:val="002159B9"/>
    <w:rsid w:val="00220408"/>
    <w:rsid w:val="00220949"/>
    <w:rsid w:val="00223DAE"/>
    <w:rsid w:val="002251C0"/>
    <w:rsid w:val="0022564C"/>
    <w:rsid w:val="002322F3"/>
    <w:rsid w:val="00234979"/>
    <w:rsid w:val="002351B1"/>
    <w:rsid w:val="00242AAB"/>
    <w:rsid w:val="00246237"/>
    <w:rsid w:val="002642D1"/>
    <w:rsid w:val="0026739A"/>
    <w:rsid w:val="002679BF"/>
    <w:rsid w:val="0027284B"/>
    <w:rsid w:val="0027297F"/>
    <w:rsid w:val="0027407D"/>
    <w:rsid w:val="0027658E"/>
    <w:rsid w:val="00277B6C"/>
    <w:rsid w:val="002812DC"/>
    <w:rsid w:val="0028147E"/>
    <w:rsid w:val="00283764"/>
    <w:rsid w:val="00283B2C"/>
    <w:rsid w:val="0028437F"/>
    <w:rsid w:val="00286B8F"/>
    <w:rsid w:val="00292144"/>
    <w:rsid w:val="002C265F"/>
    <w:rsid w:val="002C619D"/>
    <w:rsid w:val="002C7106"/>
    <w:rsid w:val="002D3073"/>
    <w:rsid w:val="002D7065"/>
    <w:rsid w:val="002E2D5D"/>
    <w:rsid w:val="002E458D"/>
    <w:rsid w:val="002E60CA"/>
    <w:rsid w:val="002E72B4"/>
    <w:rsid w:val="002F0FE2"/>
    <w:rsid w:val="002F3405"/>
    <w:rsid w:val="002F497D"/>
    <w:rsid w:val="002F773B"/>
    <w:rsid w:val="00301888"/>
    <w:rsid w:val="00305A75"/>
    <w:rsid w:val="00305CB3"/>
    <w:rsid w:val="00313675"/>
    <w:rsid w:val="00313DB5"/>
    <w:rsid w:val="00316A0F"/>
    <w:rsid w:val="0032187D"/>
    <w:rsid w:val="003329DC"/>
    <w:rsid w:val="00335F27"/>
    <w:rsid w:val="00342D13"/>
    <w:rsid w:val="00356359"/>
    <w:rsid w:val="003601C3"/>
    <w:rsid w:val="00362E44"/>
    <w:rsid w:val="00373F4E"/>
    <w:rsid w:val="00375D55"/>
    <w:rsid w:val="00377A5D"/>
    <w:rsid w:val="00385795"/>
    <w:rsid w:val="0039216A"/>
    <w:rsid w:val="003928AD"/>
    <w:rsid w:val="003A127C"/>
    <w:rsid w:val="003A47E1"/>
    <w:rsid w:val="003B3742"/>
    <w:rsid w:val="003B7AAF"/>
    <w:rsid w:val="003C0AA2"/>
    <w:rsid w:val="003C137C"/>
    <w:rsid w:val="003C437C"/>
    <w:rsid w:val="003C599A"/>
    <w:rsid w:val="003C6782"/>
    <w:rsid w:val="003D5956"/>
    <w:rsid w:val="003E327B"/>
    <w:rsid w:val="003E5FFA"/>
    <w:rsid w:val="003F37A8"/>
    <w:rsid w:val="0040024F"/>
    <w:rsid w:val="004152B9"/>
    <w:rsid w:val="00421CF2"/>
    <w:rsid w:val="0042554A"/>
    <w:rsid w:val="004258BB"/>
    <w:rsid w:val="0042613D"/>
    <w:rsid w:val="004301BA"/>
    <w:rsid w:val="004326A4"/>
    <w:rsid w:val="004345BF"/>
    <w:rsid w:val="004349FF"/>
    <w:rsid w:val="004355E7"/>
    <w:rsid w:val="00446C74"/>
    <w:rsid w:val="00447410"/>
    <w:rsid w:val="00450547"/>
    <w:rsid w:val="00450896"/>
    <w:rsid w:val="00453AF6"/>
    <w:rsid w:val="00454E75"/>
    <w:rsid w:val="00456108"/>
    <w:rsid w:val="00457454"/>
    <w:rsid w:val="004662B1"/>
    <w:rsid w:val="00472245"/>
    <w:rsid w:val="00472524"/>
    <w:rsid w:val="00480CD9"/>
    <w:rsid w:val="0048184C"/>
    <w:rsid w:val="0049251B"/>
    <w:rsid w:val="00492F4C"/>
    <w:rsid w:val="00493B51"/>
    <w:rsid w:val="00497F55"/>
    <w:rsid w:val="004A3772"/>
    <w:rsid w:val="004A584C"/>
    <w:rsid w:val="004B06E1"/>
    <w:rsid w:val="004B1FAF"/>
    <w:rsid w:val="004B461E"/>
    <w:rsid w:val="004B5A33"/>
    <w:rsid w:val="004B7CD5"/>
    <w:rsid w:val="004C2F73"/>
    <w:rsid w:val="004C381A"/>
    <w:rsid w:val="004C58A3"/>
    <w:rsid w:val="004D22C7"/>
    <w:rsid w:val="004D3455"/>
    <w:rsid w:val="004D38FA"/>
    <w:rsid w:val="004D4CF8"/>
    <w:rsid w:val="004F0F32"/>
    <w:rsid w:val="004F48D1"/>
    <w:rsid w:val="004F5033"/>
    <w:rsid w:val="004F5E65"/>
    <w:rsid w:val="00503E96"/>
    <w:rsid w:val="00504106"/>
    <w:rsid w:val="00522CF9"/>
    <w:rsid w:val="00522F99"/>
    <w:rsid w:val="00524C27"/>
    <w:rsid w:val="00524D77"/>
    <w:rsid w:val="00531F49"/>
    <w:rsid w:val="00535DD6"/>
    <w:rsid w:val="00536781"/>
    <w:rsid w:val="00536CE1"/>
    <w:rsid w:val="00541A1B"/>
    <w:rsid w:val="00541AEB"/>
    <w:rsid w:val="00543FA3"/>
    <w:rsid w:val="00547CF4"/>
    <w:rsid w:val="00551353"/>
    <w:rsid w:val="005518A9"/>
    <w:rsid w:val="00557B10"/>
    <w:rsid w:val="00560314"/>
    <w:rsid w:val="00564098"/>
    <w:rsid w:val="00576690"/>
    <w:rsid w:val="005831D6"/>
    <w:rsid w:val="00586A13"/>
    <w:rsid w:val="00591779"/>
    <w:rsid w:val="0059235E"/>
    <w:rsid w:val="00592F44"/>
    <w:rsid w:val="005A421D"/>
    <w:rsid w:val="005A563F"/>
    <w:rsid w:val="005B100A"/>
    <w:rsid w:val="005B6CFD"/>
    <w:rsid w:val="005B7752"/>
    <w:rsid w:val="005C109D"/>
    <w:rsid w:val="005C2416"/>
    <w:rsid w:val="005C69FE"/>
    <w:rsid w:val="005C6EC0"/>
    <w:rsid w:val="005E033C"/>
    <w:rsid w:val="005E0DD9"/>
    <w:rsid w:val="005E0FFE"/>
    <w:rsid w:val="005E3B54"/>
    <w:rsid w:val="005F0897"/>
    <w:rsid w:val="005F0F74"/>
    <w:rsid w:val="005F3369"/>
    <w:rsid w:val="005F49FC"/>
    <w:rsid w:val="005F5401"/>
    <w:rsid w:val="005F74B3"/>
    <w:rsid w:val="005F7AF8"/>
    <w:rsid w:val="006038D6"/>
    <w:rsid w:val="00611D56"/>
    <w:rsid w:val="00613A59"/>
    <w:rsid w:val="00617254"/>
    <w:rsid w:val="00617EAE"/>
    <w:rsid w:val="006235A9"/>
    <w:rsid w:val="006264EB"/>
    <w:rsid w:val="00630094"/>
    <w:rsid w:val="006311AD"/>
    <w:rsid w:val="00631842"/>
    <w:rsid w:val="006379B3"/>
    <w:rsid w:val="00642057"/>
    <w:rsid w:val="006475B2"/>
    <w:rsid w:val="006535A0"/>
    <w:rsid w:val="006552F9"/>
    <w:rsid w:val="0065680B"/>
    <w:rsid w:val="00656F06"/>
    <w:rsid w:val="00665053"/>
    <w:rsid w:val="00670EBC"/>
    <w:rsid w:val="00676A07"/>
    <w:rsid w:val="00681D3C"/>
    <w:rsid w:val="00682539"/>
    <w:rsid w:val="00683A02"/>
    <w:rsid w:val="00683E40"/>
    <w:rsid w:val="00685546"/>
    <w:rsid w:val="006858EE"/>
    <w:rsid w:val="006869BF"/>
    <w:rsid w:val="006909C6"/>
    <w:rsid w:val="006926CA"/>
    <w:rsid w:val="00695834"/>
    <w:rsid w:val="006A0353"/>
    <w:rsid w:val="006A1DC2"/>
    <w:rsid w:val="006A44AF"/>
    <w:rsid w:val="006A73ED"/>
    <w:rsid w:val="006C3858"/>
    <w:rsid w:val="006C502A"/>
    <w:rsid w:val="006C5E95"/>
    <w:rsid w:val="006D20AF"/>
    <w:rsid w:val="006D2C88"/>
    <w:rsid w:val="006D4189"/>
    <w:rsid w:val="006D630C"/>
    <w:rsid w:val="006E0D05"/>
    <w:rsid w:val="006E4464"/>
    <w:rsid w:val="006E5280"/>
    <w:rsid w:val="006E7342"/>
    <w:rsid w:val="006F37D5"/>
    <w:rsid w:val="00700007"/>
    <w:rsid w:val="00700F69"/>
    <w:rsid w:val="00702F55"/>
    <w:rsid w:val="00703FF5"/>
    <w:rsid w:val="00711CCA"/>
    <w:rsid w:val="00713213"/>
    <w:rsid w:val="007143F0"/>
    <w:rsid w:val="007169F4"/>
    <w:rsid w:val="00716BE3"/>
    <w:rsid w:val="00725DE0"/>
    <w:rsid w:val="007273DB"/>
    <w:rsid w:val="00731C24"/>
    <w:rsid w:val="00731E20"/>
    <w:rsid w:val="00732AD3"/>
    <w:rsid w:val="00734B75"/>
    <w:rsid w:val="00736C5C"/>
    <w:rsid w:val="00742D7C"/>
    <w:rsid w:val="00743823"/>
    <w:rsid w:val="007455D4"/>
    <w:rsid w:val="00745B7F"/>
    <w:rsid w:val="00745FE4"/>
    <w:rsid w:val="0075290F"/>
    <w:rsid w:val="00752A8E"/>
    <w:rsid w:val="00752AC5"/>
    <w:rsid w:val="00756ADF"/>
    <w:rsid w:val="007571DF"/>
    <w:rsid w:val="007648A4"/>
    <w:rsid w:val="00765C68"/>
    <w:rsid w:val="007664F6"/>
    <w:rsid w:val="00783ADA"/>
    <w:rsid w:val="00783EFB"/>
    <w:rsid w:val="00784672"/>
    <w:rsid w:val="00786B85"/>
    <w:rsid w:val="007876C5"/>
    <w:rsid w:val="007970D7"/>
    <w:rsid w:val="007A170B"/>
    <w:rsid w:val="007A29E4"/>
    <w:rsid w:val="007A4F0D"/>
    <w:rsid w:val="007A52F6"/>
    <w:rsid w:val="007A6284"/>
    <w:rsid w:val="007B008B"/>
    <w:rsid w:val="007B5930"/>
    <w:rsid w:val="007C1B0F"/>
    <w:rsid w:val="007C3354"/>
    <w:rsid w:val="007C5FEC"/>
    <w:rsid w:val="007D5A9D"/>
    <w:rsid w:val="007D7BFA"/>
    <w:rsid w:val="007E59E7"/>
    <w:rsid w:val="007F2515"/>
    <w:rsid w:val="007F7D0B"/>
    <w:rsid w:val="0080203D"/>
    <w:rsid w:val="00803969"/>
    <w:rsid w:val="0080520D"/>
    <w:rsid w:val="00806672"/>
    <w:rsid w:val="00811EC3"/>
    <w:rsid w:val="00824044"/>
    <w:rsid w:val="00827D0D"/>
    <w:rsid w:val="008300A1"/>
    <w:rsid w:val="0083237E"/>
    <w:rsid w:val="00832542"/>
    <w:rsid w:val="00832AB5"/>
    <w:rsid w:val="0084064C"/>
    <w:rsid w:val="0084449D"/>
    <w:rsid w:val="00851A02"/>
    <w:rsid w:val="0085426D"/>
    <w:rsid w:val="00855957"/>
    <w:rsid w:val="00860DA6"/>
    <w:rsid w:val="0086163D"/>
    <w:rsid w:val="0086298B"/>
    <w:rsid w:val="0087060C"/>
    <w:rsid w:val="00871503"/>
    <w:rsid w:val="00876D0B"/>
    <w:rsid w:val="00884139"/>
    <w:rsid w:val="00886C5D"/>
    <w:rsid w:val="00892116"/>
    <w:rsid w:val="008A218B"/>
    <w:rsid w:val="008A607B"/>
    <w:rsid w:val="008B15F9"/>
    <w:rsid w:val="008B3992"/>
    <w:rsid w:val="008B6F78"/>
    <w:rsid w:val="008C4680"/>
    <w:rsid w:val="008C53E2"/>
    <w:rsid w:val="008C7212"/>
    <w:rsid w:val="008C7EF0"/>
    <w:rsid w:val="008D2E97"/>
    <w:rsid w:val="008D4A34"/>
    <w:rsid w:val="008D61A0"/>
    <w:rsid w:val="008E1343"/>
    <w:rsid w:val="008E2135"/>
    <w:rsid w:val="008E318F"/>
    <w:rsid w:val="008E5F1F"/>
    <w:rsid w:val="008F245E"/>
    <w:rsid w:val="008F73C6"/>
    <w:rsid w:val="00906F19"/>
    <w:rsid w:val="00926345"/>
    <w:rsid w:val="009276B7"/>
    <w:rsid w:val="009338F1"/>
    <w:rsid w:val="00934C41"/>
    <w:rsid w:val="00934F9B"/>
    <w:rsid w:val="00935A3F"/>
    <w:rsid w:val="009570A5"/>
    <w:rsid w:val="00961777"/>
    <w:rsid w:val="009709EB"/>
    <w:rsid w:val="009710B6"/>
    <w:rsid w:val="009711CE"/>
    <w:rsid w:val="00982A80"/>
    <w:rsid w:val="00983189"/>
    <w:rsid w:val="00986480"/>
    <w:rsid w:val="00991172"/>
    <w:rsid w:val="00994F2F"/>
    <w:rsid w:val="00996BE3"/>
    <w:rsid w:val="009971E4"/>
    <w:rsid w:val="009A1532"/>
    <w:rsid w:val="009B06A8"/>
    <w:rsid w:val="009B07E4"/>
    <w:rsid w:val="009B52CD"/>
    <w:rsid w:val="009C1A92"/>
    <w:rsid w:val="009C6B15"/>
    <w:rsid w:val="009D3050"/>
    <w:rsid w:val="009D363C"/>
    <w:rsid w:val="009D3FBE"/>
    <w:rsid w:val="009E063A"/>
    <w:rsid w:val="009F5ABD"/>
    <w:rsid w:val="00A0266E"/>
    <w:rsid w:val="00A0674B"/>
    <w:rsid w:val="00A07214"/>
    <w:rsid w:val="00A14710"/>
    <w:rsid w:val="00A24FDE"/>
    <w:rsid w:val="00A26729"/>
    <w:rsid w:val="00A275D4"/>
    <w:rsid w:val="00A312CE"/>
    <w:rsid w:val="00A320BF"/>
    <w:rsid w:val="00A37093"/>
    <w:rsid w:val="00A40304"/>
    <w:rsid w:val="00A472D3"/>
    <w:rsid w:val="00A479E6"/>
    <w:rsid w:val="00A50FF6"/>
    <w:rsid w:val="00A52A1A"/>
    <w:rsid w:val="00A57F66"/>
    <w:rsid w:val="00A6794A"/>
    <w:rsid w:val="00A71441"/>
    <w:rsid w:val="00A7370C"/>
    <w:rsid w:val="00A8204B"/>
    <w:rsid w:val="00A8206C"/>
    <w:rsid w:val="00A8586F"/>
    <w:rsid w:val="00A9611C"/>
    <w:rsid w:val="00AA3468"/>
    <w:rsid w:val="00AA4835"/>
    <w:rsid w:val="00AA484F"/>
    <w:rsid w:val="00AA649F"/>
    <w:rsid w:val="00AB124C"/>
    <w:rsid w:val="00AC112F"/>
    <w:rsid w:val="00AC3206"/>
    <w:rsid w:val="00AC5355"/>
    <w:rsid w:val="00AD41FE"/>
    <w:rsid w:val="00AD59BF"/>
    <w:rsid w:val="00AE098C"/>
    <w:rsid w:val="00AE0EF8"/>
    <w:rsid w:val="00AE294C"/>
    <w:rsid w:val="00AE4F03"/>
    <w:rsid w:val="00AF264A"/>
    <w:rsid w:val="00AF4F49"/>
    <w:rsid w:val="00AF5DE8"/>
    <w:rsid w:val="00AF6737"/>
    <w:rsid w:val="00B178C5"/>
    <w:rsid w:val="00B20829"/>
    <w:rsid w:val="00B274C9"/>
    <w:rsid w:val="00B316F6"/>
    <w:rsid w:val="00B34282"/>
    <w:rsid w:val="00B35157"/>
    <w:rsid w:val="00B40160"/>
    <w:rsid w:val="00B40C5D"/>
    <w:rsid w:val="00B44F4C"/>
    <w:rsid w:val="00B45444"/>
    <w:rsid w:val="00B46615"/>
    <w:rsid w:val="00B547ED"/>
    <w:rsid w:val="00B551CB"/>
    <w:rsid w:val="00B62F43"/>
    <w:rsid w:val="00B637B0"/>
    <w:rsid w:val="00B6398C"/>
    <w:rsid w:val="00B64DC5"/>
    <w:rsid w:val="00B71009"/>
    <w:rsid w:val="00B76134"/>
    <w:rsid w:val="00B8279F"/>
    <w:rsid w:val="00B82C0E"/>
    <w:rsid w:val="00B82CB4"/>
    <w:rsid w:val="00B84927"/>
    <w:rsid w:val="00B850D4"/>
    <w:rsid w:val="00B854E0"/>
    <w:rsid w:val="00B9014D"/>
    <w:rsid w:val="00B91225"/>
    <w:rsid w:val="00B97867"/>
    <w:rsid w:val="00BA129B"/>
    <w:rsid w:val="00BA3838"/>
    <w:rsid w:val="00BA59A5"/>
    <w:rsid w:val="00BA65EE"/>
    <w:rsid w:val="00BB4A2F"/>
    <w:rsid w:val="00BD46CC"/>
    <w:rsid w:val="00BD4C4A"/>
    <w:rsid w:val="00BD5536"/>
    <w:rsid w:val="00BE58F2"/>
    <w:rsid w:val="00BF357E"/>
    <w:rsid w:val="00BF424A"/>
    <w:rsid w:val="00BF5EE1"/>
    <w:rsid w:val="00BF7063"/>
    <w:rsid w:val="00C02455"/>
    <w:rsid w:val="00C14DB9"/>
    <w:rsid w:val="00C2349B"/>
    <w:rsid w:val="00C265D3"/>
    <w:rsid w:val="00C26831"/>
    <w:rsid w:val="00C269B3"/>
    <w:rsid w:val="00C27353"/>
    <w:rsid w:val="00C27F43"/>
    <w:rsid w:val="00C35CE6"/>
    <w:rsid w:val="00C3664E"/>
    <w:rsid w:val="00C416A0"/>
    <w:rsid w:val="00C42AF9"/>
    <w:rsid w:val="00C46733"/>
    <w:rsid w:val="00C52483"/>
    <w:rsid w:val="00C554EF"/>
    <w:rsid w:val="00C56C4C"/>
    <w:rsid w:val="00C64D34"/>
    <w:rsid w:val="00C7042C"/>
    <w:rsid w:val="00C745FA"/>
    <w:rsid w:val="00C80935"/>
    <w:rsid w:val="00C80B14"/>
    <w:rsid w:val="00C93B75"/>
    <w:rsid w:val="00CA2C96"/>
    <w:rsid w:val="00CA4848"/>
    <w:rsid w:val="00CB0A04"/>
    <w:rsid w:val="00CB1CCE"/>
    <w:rsid w:val="00CB23A7"/>
    <w:rsid w:val="00CB3EEE"/>
    <w:rsid w:val="00CB7364"/>
    <w:rsid w:val="00CC1B80"/>
    <w:rsid w:val="00CC6EFE"/>
    <w:rsid w:val="00CC6F44"/>
    <w:rsid w:val="00CC780A"/>
    <w:rsid w:val="00CD1518"/>
    <w:rsid w:val="00CD1DC3"/>
    <w:rsid w:val="00CD2557"/>
    <w:rsid w:val="00CD4965"/>
    <w:rsid w:val="00CD55B6"/>
    <w:rsid w:val="00CE0879"/>
    <w:rsid w:val="00CE0A4B"/>
    <w:rsid w:val="00CE5FE2"/>
    <w:rsid w:val="00CF3F4F"/>
    <w:rsid w:val="00CF461D"/>
    <w:rsid w:val="00D0202A"/>
    <w:rsid w:val="00D11112"/>
    <w:rsid w:val="00D202CC"/>
    <w:rsid w:val="00D206DD"/>
    <w:rsid w:val="00D20CBF"/>
    <w:rsid w:val="00D21F3E"/>
    <w:rsid w:val="00D223CC"/>
    <w:rsid w:val="00D266FA"/>
    <w:rsid w:val="00D31402"/>
    <w:rsid w:val="00D31E98"/>
    <w:rsid w:val="00D342A9"/>
    <w:rsid w:val="00D40D83"/>
    <w:rsid w:val="00D42527"/>
    <w:rsid w:val="00D45694"/>
    <w:rsid w:val="00D61640"/>
    <w:rsid w:val="00D65672"/>
    <w:rsid w:val="00D663D3"/>
    <w:rsid w:val="00D66E75"/>
    <w:rsid w:val="00D706A8"/>
    <w:rsid w:val="00D72DE8"/>
    <w:rsid w:val="00D768EB"/>
    <w:rsid w:val="00D835B8"/>
    <w:rsid w:val="00D870F0"/>
    <w:rsid w:val="00D90A22"/>
    <w:rsid w:val="00D9217F"/>
    <w:rsid w:val="00D92F41"/>
    <w:rsid w:val="00D94C43"/>
    <w:rsid w:val="00DA19A4"/>
    <w:rsid w:val="00DA1B88"/>
    <w:rsid w:val="00DA371B"/>
    <w:rsid w:val="00DB05B6"/>
    <w:rsid w:val="00DB0716"/>
    <w:rsid w:val="00DB2141"/>
    <w:rsid w:val="00DD119C"/>
    <w:rsid w:val="00DF085A"/>
    <w:rsid w:val="00DF2CF3"/>
    <w:rsid w:val="00DF377F"/>
    <w:rsid w:val="00DF3C50"/>
    <w:rsid w:val="00DF5073"/>
    <w:rsid w:val="00DF5975"/>
    <w:rsid w:val="00E037E7"/>
    <w:rsid w:val="00E12877"/>
    <w:rsid w:val="00E1295F"/>
    <w:rsid w:val="00E16D6D"/>
    <w:rsid w:val="00E233D6"/>
    <w:rsid w:val="00E26F1B"/>
    <w:rsid w:val="00E3163D"/>
    <w:rsid w:val="00E34447"/>
    <w:rsid w:val="00E36AA1"/>
    <w:rsid w:val="00E415A6"/>
    <w:rsid w:val="00E46268"/>
    <w:rsid w:val="00E505CB"/>
    <w:rsid w:val="00E5473D"/>
    <w:rsid w:val="00E602C9"/>
    <w:rsid w:val="00E60ACD"/>
    <w:rsid w:val="00E623C9"/>
    <w:rsid w:val="00E650FF"/>
    <w:rsid w:val="00E730D6"/>
    <w:rsid w:val="00E732B4"/>
    <w:rsid w:val="00E7776B"/>
    <w:rsid w:val="00E81775"/>
    <w:rsid w:val="00E81C6F"/>
    <w:rsid w:val="00E826A7"/>
    <w:rsid w:val="00E82A8B"/>
    <w:rsid w:val="00E86420"/>
    <w:rsid w:val="00E872CA"/>
    <w:rsid w:val="00E90B2B"/>
    <w:rsid w:val="00E91D40"/>
    <w:rsid w:val="00E92121"/>
    <w:rsid w:val="00E95E52"/>
    <w:rsid w:val="00EA0D0D"/>
    <w:rsid w:val="00EA2220"/>
    <w:rsid w:val="00EA3A56"/>
    <w:rsid w:val="00EA4B69"/>
    <w:rsid w:val="00EB275F"/>
    <w:rsid w:val="00EB2D0E"/>
    <w:rsid w:val="00EB6ACB"/>
    <w:rsid w:val="00EB6F79"/>
    <w:rsid w:val="00EC27F3"/>
    <w:rsid w:val="00EC5EF9"/>
    <w:rsid w:val="00EC71AA"/>
    <w:rsid w:val="00ED0FF8"/>
    <w:rsid w:val="00ED49F3"/>
    <w:rsid w:val="00ED4EDB"/>
    <w:rsid w:val="00ED5851"/>
    <w:rsid w:val="00ED777C"/>
    <w:rsid w:val="00EE2D65"/>
    <w:rsid w:val="00EE5A8A"/>
    <w:rsid w:val="00EF05FD"/>
    <w:rsid w:val="00EF0EBA"/>
    <w:rsid w:val="00EF5461"/>
    <w:rsid w:val="00F01011"/>
    <w:rsid w:val="00F011C4"/>
    <w:rsid w:val="00F02401"/>
    <w:rsid w:val="00F0315B"/>
    <w:rsid w:val="00F16822"/>
    <w:rsid w:val="00F206E2"/>
    <w:rsid w:val="00F22149"/>
    <w:rsid w:val="00F24927"/>
    <w:rsid w:val="00F249BB"/>
    <w:rsid w:val="00F32B2E"/>
    <w:rsid w:val="00F32DAD"/>
    <w:rsid w:val="00F33B7F"/>
    <w:rsid w:val="00F33D92"/>
    <w:rsid w:val="00F34258"/>
    <w:rsid w:val="00F34327"/>
    <w:rsid w:val="00F34726"/>
    <w:rsid w:val="00F41941"/>
    <w:rsid w:val="00F45428"/>
    <w:rsid w:val="00F54F13"/>
    <w:rsid w:val="00F57DD3"/>
    <w:rsid w:val="00F64667"/>
    <w:rsid w:val="00F71968"/>
    <w:rsid w:val="00F74D3D"/>
    <w:rsid w:val="00F75D1E"/>
    <w:rsid w:val="00F80B86"/>
    <w:rsid w:val="00F811DE"/>
    <w:rsid w:val="00F87D48"/>
    <w:rsid w:val="00F90220"/>
    <w:rsid w:val="00F96958"/>
    <w:rsid w:val="00FA3CE9"/>
    <w:rsid w:val="00FA63D9"/>
    <w:rsid w:val="00FB13F2"/>
    <w:rsid w:val="00FB1A28"/>
    <w:rsid w:val="00FB2E1D"/>
    <w:rsid w:val="00FB308F"/>
    <w:rsid w:val="00FB3A69"/>
    <w:rsid w:val="00FB4447"/>
    <w:rsid w:val="00FB5B05"/>
    <w:rsid w:val="00FE4C43"/>
    <w:rsid w:val="00FF0796"/>
    <w:rsid w:val="00FF3FFB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5"/>
    <o:shapelayout v:ext="edit">
      <o:idmap v:ext="edit" data="1"/>
    </o:shapelayout>
  </w:shapeDefaults>
  <w:decimalSymbol w:val=","/>
  <w:listSeparator w:val=";"/>
  <w14:docId w14:val="7AEF5806"/>
  <w15:docId w15:val="{2A406EFB-4E82-4FDB-A67C-91498880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C599A"/>
    <w:rPr>
      <w:rFonts w:ascii="Microsoft Sans Serif" w:eastAsia="Times" w:hAnsi="Microsoft Sans Serif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E233D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E233D6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9D3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E86420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link w:val="TextkrperZchn"/>
    <w:rsid w:val="003C599A"/>
    <w:pPr>
      <w:spacing w:line="360" w:lineRule="auto"/>
    </w:pPr>
    <w:rPr>
      <w:rFonts w:ascii="RotisSansSerif" w:hAnsi="RotisSansSerif"/>
      <w:sz w:val="16"/>
    </w:rPr>
  </w:style>
  <w:style w:type="character" w:styleId="Hyperlink">
    <w:name w:val="Hyperlink"/>
    <w:basedOn w:val="Absatz-Standardschriftart"/>
    <w:rsid w:val="005F0F74"/>
    <w:rPr>
      <w:color w:val="0000FF"/>
      <w:u w:val="single"/>
    </w:rPr>
  </w:style>
  <w:style w:type="character" w:customStyle="1" w:styleId="FuzeileZchn">
    <w:name w:val="Fußzeile Zchn"/>
    <w:link w:val="Fuzeile"/>
    <w:rsid w:val="000A3B02"/>
    <w:rPr>
      <w:rFonts w:ascii="Microsoft Sans Serif" w:eastAsia="Times" w:hAnsi="Microsoft Sans Serif"/>
      <w:sz w:val="22"/>
    </w:rPr>
  </w:style>
  <w:style w:type="character" w:customStyle="1" w:styleId="TextkrperZchn">
    <w:name w:val="Textkörper Zchn"/>
    <w:basedOn w:val="Absatz-Standardschriftart"/>
    <w:link w:val="Textkrper"/>
    <w:rsid w:val="00447410"/>
    <w:rPr>
      <w:rFonts w:ascii="RotisSansSerif" w:eastAsia="Times" w:hAnsi="RotisSansSerif"/>
      <w:sz w:val="16"/>
    </w:rPr>
  </w:style>
  <w:style w:type="paragraph" w:styleId="Listenabsatz">
    <w:name w:val="List Paragraph"/>
    <w:basedOn w:val="Standard"/>
    <w:uiPriority w:val="34"/>
    <w:qFormat/>
    <w:rsid w:val="006E734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B84927"/>
    <w:rPr>
      <w:color w:val="808080"/>
    </w:rPr>
  </w:style>
  <w:style w:type="paragraph" w:styleId="KeinLeerraum">
    <w:name w:val="No Spacing"/>
    <w:uiPriority w:val="1"/>
    <w:qFormat/>
    <w:rsid w:val="00803969"/>
    <w:rPr>
      <w:rFonts w:ascii="Microsoft Sans Serif" w:eastAsia="Times" w:hAnsi="Microsoft Sans Serif"/>
      <w:sz w:val="22"/>
    </w:rPr>
  </w:style>
  <w:style w:type="character" w:customStyle="1" w:styleId="Formatvorlage1">
    <w:name w:val="Formatvorlage1"/>
    <w:basedOn w:val="Absatz-Standardschriftart"/>
    <w:uiPriority w:val="1"/>
    <w:rsid w:val="00EF5461"/>
    <w:rPr>
      <w:rFonts w:ascii="Microsoft Sans Serif" w:hAnsi="Microsoft Sans Serif"/>
      <w:sz w:val="28"/>
    </w:rPr>
  </w:style>
  <w:style w:type="paragraph" w:customStyle="1" w:styleId="Subhead">
    <w:name w:val="Subhead"/>
    <w:basedOn w:val="Standard"/>
    <w:link w:val="SubheadZchn"/>
    <w:qFormat/>
    <w:rsid w:val="00E732B4"/>
    <w:pPr>
      <w:tabs>
        <w:tab w:val="left" w:pos="426"/>
      </w:tabs>
      <w:spacing w:before="120" w:after="120"/>
    </w:pPr>
    <w:rPr>
      <w:rFonts w:cs="Microsoft Sans Serif"/>
      <w:b/>
      <w:szCs w:val="22"/>
    </w:rPr>
  </w:style>
  <w:style w:type="character" w:customStyle="1" w:styleId="SubheadZchn">
    <w:name w:val="Subhead Zchn"/>
    <w:basedOn w:val="Absatz-Standardschriftart"/>
    <w:link w:val="Subhead"/>
    <w:rsid w:val="00E732B4"/>
    <w:rPr>
      <w:rFonts w:ascii="Microsoft Sans Serif" w:eastAsia="Times" w:hAnsi="Microsoft Sans Serif" w:cs="Microsoft Sans Serif"/>
      <w:b/>
      <w:sz w:val="22"/>
      <w:szCs w:val="22"/>
    </w:rPr>
  </w:style>
  <w:style w:type="paragraph" w:customStyle="1" w:styleId="Bearbeitung">
    <w:name w:val="Bearbeitung"/>
    <w:basedOn w:val="Standard"/>
    <w:link w:val="BearbeitungZchn"/>
    <w:qFormat/>
    <w:rsid w:val="00926345"/>
    <w:pPr>
      <w:tabs>
        <w:tab w:val="left" w:pos="426"/>
      </w:tabs>
    </w:pPr>
    <w:rPr>
      <w:rFonts w:cs="Microsoft Sans Serif"/>
      <w:sz w:val="20"/>
    </w:rPr>
  </w:style>
  <w:style w:type="character" w:customStyle="1" w:styleId="BearbeitungZchn">
    <w:name w:val="Bearbeitung Zchn"/>
    <w:basedOn w:val="Absatz-Standardschriftart"/>
    <w:link w:val="Bearbeitung"/>
    <w:rsid w:val="00926345"/>
    <w:rPr>
      <w:rFonts w:ascii="Microsoft Sans Serif" w:eastAsia="Times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5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30081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8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99BBE8"/>
                                <w:bottom w:val="single" w:sz="6" w:space="0" w:color="99BBE8"/>
                                <w:right w:val="single" w:sz="6" w:space="0" w:color="99BBE8"/>
                              </w:divBdr>
                              <w:divsChild>
                                <w:div w:id="17067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35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735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8DB2E3"/>
                                            <w:left w:val="single" w:sz="6" w:space="0" w:color="8DB2E3"/>
                                            <w:bottom w:val="single" w:sz="6" w:space="0" w:color="8DB2E3"/>
                                            <w:right w:val="single" w:sz="6" w:space="0" w:color="8DB2E3"/>
                                          </w:divBdr>
                                          <w:divsChild>
                                            <w:div w:id="609509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99BBE8"/>
                                                <w:left w:val="single" w:sz="2" w:space="0" w:color="99BBE8"/>
                                                <w:bottom w:val="single" w:sz="2" w:space="0" w:color="99BBE8"/>
                                                <w:right w:val="single" w:sz="2" w:space="0" w:color="99BBE8"/>
                                              </w:divBdr>
                                              <w:divsChild>
                                                <w:div w:id="172306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2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99BBE8"/>
                                                        <w:bottom w:val="single" w:sz="6" w:space="0" w:color="99BBE8"/>
                                                        <w:right w:val="single" w:sz="6" w:space="0" w:color="99BBE8"/>
                                                      </w:divBdr>
                                                      <w:divsChild>
                                                        <w:div w:id="1790977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33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533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8DB2E3"/>
                                                                    <w:left w:val="single" w:sz="6" w:space="0" w:color="8DB2E3"/>
                                                                    <w:bottom w:val="single" w:sz="6" w:space="0" w:color="8DB2E3"/>
                                                                    <w:right w:val="single" w:sz="6" w:space="0" w:color="8DB2E3"/>
                                                                  </w:divBdr>
                                                                  <w:divsChild>
                                                                    <w:div w:id="30081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99BBE8"/>
                                                                        <w:left w:val="single" w:sz="2" w:space="0" w:color="99BBE8"/>
                                                                        <w:bottom w:val="single" w:sz="2" w:space="0" w:color="99BBE8"/>
                                                                        <w:right w:val="single" w:sz="2" w:space="0" w:color="99BBE8"/>
                                                                      </w:divBdr>
                                                                      <w:divsChild>
                                                                        <w:div w:id="1957757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4637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99BBE8"/>
                                                                                <w:bottom w:val="single" w:sz="6" w:space="0" w:color="99BBE8"/>
                                                                                <w:right w:val="single" w:sz="6" w:space="0" w:color="99BB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261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425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9807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490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6" w:space="0" w:color="99BBE8"/>
                                                                                                <w:bottom w:val="single" w:sz="6" w:space="0" w:color="99BBE8"/>
                                                                                                <w:right w:val="single" w:sz="6" w:space="0" w:color="99BBE8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0214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0312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27848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66339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8425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422269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76149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43497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976520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0724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67991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8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59378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1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62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99BBE8"/>
                                <w:bottom w:val="single" w:sz="6" w:space="0" w:color="99BBE8"/>
                                <w:right w:val="single" w:sz="6" w:space="0" w:color="99BBE8"/>
                              </w:divBdr>
                              <w:divsChild>
                                <w:div w:id="62874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86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8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8DB2E3"/>
                                            <w:left w:val="single" w:sz="6" w:space="0" w:color="8DB2E3"/>
                                            <w:bottom w:val="single" w:sz="6" w:space="0" w:color="8DB2E3"/>
                                            <w:right w:val="single" w:sz="6" w:space="0" w:color="8DB2E3"/>
                                          </w:divBdr>
                                          <w:divsChild>
                                            <w:div w:id="173789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99BBE8"/>
                                                <w:left w:val="single" w:sz="2" w:space="0" w:color="99BBE8"/>
                                                <w:bottom w:val="single" w:sz="2" w:space="0" w:color="99BBE8"/>
                                                <w:right w:val="single" w:sz="2" w:space="0" w:color="99BBE8"/>
                                              </w:divBdr>
                                              <w:divsChild>
                                                <w:div w:id="2064133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121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99BBE8"/>
                                                        <w:bottom w:val="single" w:sz="6" w:space="0" w:color="99BBE8"/>
                                                        <w:right w:val="single" w:sz="6" w:space="0" w:color="99BBE8"/>
                                                      </w:divBdr>
                                                      <w:divsChild>
                                                        <w:div w:id="1216435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589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416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8DB2E3"/>
                                                                    <w:left w:val="single" w:sz="6" w:space="0" w:color="8DB2E3"/>
                                                                    <w:bottom w:val="single" w:sz="6" w:space="0" w:color="8DB2E3"/>
                                                                    <w:right w:val="single" w:sz="6" w:space="0" w:color="8DB2E3"/>
                                                                  </w:divBdr>
                                                                  <w:divsChild>
                                                                    <w:div w:id="1097560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99BBE8"/>
                                                                        <w:left w:val="single" w:sz="2" w:space="0" w:color="99BBE8"/>
                                                                        <w:bottom w:val="single" w:sz="2" w:space="0" w:color="99BBE8"/>
                                                                        <w:right w:val="single" w:sz="2" w:space="0" w:color="99BBE8"/>
                                                                      </w:divBdr>
                                                                      <w:divsChild>
                                                                        <w:div w:id="79560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370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99BBE8"/>
                                                                                <w:bottom w:val="single" w:sz="6" w:space="0" w:color="99BBE8"/>
                                                                                <w:right w:val="single" w:sz="6" w:space="0" w:color="99BB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628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543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3075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5245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6" w:space="0" w:color="99BBE8"/>
                                                                                                <w:bottom w:val="single" w:sz="6" w:space="0" w:color="99BBE8"/>
                                                                                                <w:right w:val="single" w:sz="6" w:space="0" w:color="99BBE8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82551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763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3732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9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25790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7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99BBE8"/>
                                <w:bottom w:val="single" w:sz="6" w:space="0" w:color="99BBE8"/>
                                <w:right w:val="single" w:sz="6" w:space="0" w:color="99BBE8"/>
                              </w:divBdr>
                              <w:divsChild>
                                <w:div w:id="166797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459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243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8DB2E3"/>
                                            <w:left w:val="single" w:sz="6" w:space="0" w:color="8DB2E3"/>
                                            <w:bottom w:val="single" w:sz="6" w:space="0" w:color="8DB2E3"/>
                                            <w:right w:val="single" w:sz="6" w:space="0" w:color="8DB2E3"/>
                                          </w:divBdr>
                                          <w:divsChild>
                                            <w:div w:id="44291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99BBE8"/>
                                                <w:left w:val="single" w:sz="2" w:space="0" w:color="99BBE8"/>
                                                <w:bottom w:val="single" w:sz="2" w:space="0" w:color="99BBE8"/>
                                                <w:right w:val="single" w:sz="2" w:space="0" w:color="99BBE8"/>
                                              </w:divBdr>
                                              <w:divsChild>
                                                <w:div w:id="1216621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99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99BBE8"/>
                                                        <w:bottom w:val="single" w:sz="6" w:space="0" w:color="99BBE8"/>
                                                        <w:right w:val="single" w:sz="6" w:space="0" w:color="99BBE8"/>
                                                      </w:divBdr>
                                                      <w:divsChild>
                                                        <w:div w:id="52244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8565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9998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8DB2E3"/>
                                                                    <w:left w:val="single" w:sz="6" w:space="0" w:color="8DB2E3"/>
                                                                    <w:bottom w:val="single" w:sz="6" w:space="0" w:color="8DB2E3"/>
                                                                    <w:right w:val="single" w:sz="6" w:space="0" w:color="8DB2E3"/>
                                                                  </w:divBdr>
                                                                  <w:divsChild>
                                                                    <w:div w:id="895511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99BBE8"/>
                                                                        <w:left w:val="single" w:sz="2" w:space="0" w:color="99BBE8"/>
                                                                        <w:bottom w:val="single" w:sz="2" w:space="0" w:color="99BBE8"/>
                                                                        <w:right w:val="single" w:sz="2" w:space="0" w:color="99BBE8"/>
                                                                      </w:divBdr>
                                                                      <w:divsChild>
                                                                        <w:div w:id="811562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285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99BBE8"/>
                                                                                <w:bottom w:val="single" w:sz="6" w:space="0" w:color="99BBE8"/>
                                                                                <w:right w:val="single" w:sz="6" w:space="0" w:color="99BB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87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7083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1845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6149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6" w:space="0" w:color="99BBE8"/>
                                                                                                <w:bottom w:val="single" w:sz="6" w:space="0" w:color="99BBE8"/>
                                                                                                <w:right w:val="single" w:sz="6" w:space="0" w:color="99BBE8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72569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9952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71239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602372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04564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4359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8.wmf"/><Relationship Id="rId20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m5002\Desktop\NEUER%20KOPFBOGE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DFE51-8CCD-43F2-BFE0-F967A8244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NEUER KOPFBOGEN</Template>
  <TotalTime>0</TotalTime>
  <Pages>6</Pages>
  <Words>752</Words>
  <Characters>4742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Externer Brief</vt:lpstr>
    </vt:vector>
  </TitlesOfParts>
  <Company>Landeshauptstadt Wiesbaden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Externer Brief</dc:title>
  <dc:subject>Dokumentvorlage Landeshauptstadt Wiesbaden</dc:subject>
  <dc:creator>Administrator</dc:creator>
  <cp:lastModifiedBy>Nerding, Monika</cp:lastModifiedBy>
  <cp:revision>103</cp:revision>
  <cp:lastPrinted>2018-10-17T06:20:00Z</cp:lastPrinted>
  <dcterms:created xsi:type="dcterms:W3CDTF">2018-08-22T09:00:00Z</dcterms:created>
  <dcterms:modified xsi:type="dcterms:W3CDTF">2026-07-28T06:29:00Z</dcterms:modified>
</cp:coreProperties>
</file>